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140" w:rsidRDefault="00474140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F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31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SECTION 15-1-315 SO AS TO PROVIDE THAT ANY PERSON MAY ENTER AND REMOVE A MINOR OR AN ANIMAL FROM A MOTOR VEHICLE </w:t>
      </w:r>
      <w:r w:rsidR="003D757B">
        <w:t xml:space="preserve">IF THE MINOR OR ANIMAL </w:t>
      </w:r>
      <w:r>
        <w:t>IS EXPERIENCING A LIFE THREATENING OR EXTREME HEALTH THREATENING SITUATION</w:t>
      </w:r>
      <w:r w:rsidR="003D757B">
        <w:t>, AND</w:t>
      </w:r>
      <w:r>
        <w:t xml:space="preserve"> TO PROVIDE THAT A PERSON WHO REMOVES A MINOR OR AN ANIMAL PURSUANT TO THIS SECTION IS IMMUNE FROM CRIMINAL AND CIVIL LIABILITY.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F95" w:rsidRDefault="00564F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F95" w:rsidRDefault="00564F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187" w:rsidRDefault="00564F95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3187">
        <w:t>Chapter 1, Title 15 of the 1976 Code is amended by adding: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>
        <w:noBreakHyphen/>
        <w:t>1</w:t>
      </w:r>
      <w:r>
        <w:noBreakHyphen/>
        <w:t>315.</w:t>
      </w:r>
      <w:r>
        <w:tab/>
        <w:t>(A)</w:t>
      </w:r>
      <w:r>
        <w:tab/>
        <w:t xml:space="preserve">A person </w:t>
      </w:r>
      <w:r w:rsidR="003D757B">
        <w:t>may</w:t>
      </w:r>
      <w:r>
        <w:t xml:space="preserve"> not confine any minor or animal in a motor vehicle which is done in a manner that places the minor or animal in a life threatening or extreme health threatening situation by exposing them to a prolonged period of extreme heat or cold without proper ventilation or protection from heat or cold.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In order to protect the health and safety of a minor or an animal, any person who has probable cause to believe that subsection (A) is being violated has the authority to: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enter a motor vehicle by any reasonable means necessary under the circumstances, after making a reasonable effort to locate the owner or other responsible person; and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take all steps that are reasonably necessary to remove the minor or animal from a motor vehicle if the minor’s or animal</w:t>
      </w:r>
      <w:r w:rsidRPr="00205FEC">
        <w:t>’</w:t>
      </w:r>
      <w:r>
        <w:t>s health, safety, or well</w:t>
      </w:r>
      <w:r w:rsidR="003320C1">
        <w:t>-</w:t>
      </w:r>
      <w:r>
        <w:t>being appears to be in immediate danger from heat, cold, or lack of adequate ventilation and the conditions could reasonably be expected to cause extreme suffering or death.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</w:t>
      </w:r>
      <w:r w:rsidR="00337DB1">
        <w:t xml:space="preserve"> person</w:t>
      </w:r>
      <w:r>
        <w:t xml:space="preserve"> who removes</w:t>
      </w:r>
      <w:r w:rsidR="00337DB1">
        <w:t xml:space="preserve"> a minor or</w:t>
      </w:r>
      <w:r>
        <w:t xml:space="preserve"> an animal from a motor vehicle pursuant to this section is immune from criminal or civil liability that might otherwise result from the removal</w:t>
      </w:r>
      <w:r w:rsidR="00337DB1">
        <w:t>, except for acts o</w:t>
      </w:r>
      <w:r w:rsidR="003D757B">
        <w:t>r</w:t>
      </w:r>
      <w:r w:rsidR="00337DB1">
        <w:t xml:space="preserve"> omissions amounting to gross negligence or wilful or wanton misconduct.</w:t>
      </w:r>
      <w:r w:rsidR="003D757B">
        <w:t>”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517E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4140" w:rsidRDefault="00474140" w:rsidP="00474140">
      <w:pPr>
        <w:suppressAutoHyphens/>
      </w:pPr>
    </w:p>
    <w:sectPr w:rsidR="00474140" w:rsidSect="004741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0C1" w:rsidRDefault="003320C1" w:rsidP="009F0C77">
      <w:r>
        <w:separator/>
      </w:r>
    </w:p>
  </w:endnote>
  <w:endnote w:type="continuationSeparator" w:id="0">
    <w:p w:rsidR="003320C1" w:rsidRDefault="003320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5ACFDE-2804-4F23-A3E9-79908E490217}"/>
    <w:embedBold r:id="rId2" w:fontKey="{449CB24D-C347-49A6-8AE2-CF44AF05AD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606AB4-A1D0-4747-80CE-BF7E1FC4A9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645A05-404F-4856-A2A0-BAA643BE34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555ACC-5667-47D8-8029-F3E007A1E9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7E7" w:rsidRPr="00474140" w:rsidRDefault="00474140" w:rsidP="004741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0C1" w:rsidRDefault="003320C1" w:rsidP="009F0C77">
      <w:r>
        <w:separator/>
      </w:r>
    </w:p>
  </w:footnote>
  <w:footnote w:type="continuationSeparator" w:id="0">
    <w:p w:rsidR="003320C1" w:rsidRDefault="003320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59AHB16"/>
    <w:docVar w:name="CoverBillType" w:val="b"/>
    <w:docVar w:name="docpath" w:val="L:\Council\bills\MS\7159AHB16.DOCX"/>
    <w:docVar w:name="dvBillNumber" w:val="447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64F9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0C1"/>
    <w:rsid w:val="00336AD0"/>
    <w:rsid w:val="00337DB1"/>
    <w:rsid w:val="0037079A"/>
    <w:rsid w:val="003C4DAB"/>
    <w:rsid w:val="003D01E8"/>
    <w:rsid w:val="003D757B"/>
    <w:rsid w:val="003E5288"/>
    <w:rsid w:val="003F6D79"/>
    <w:rsid w:val="0041760A"/>
    <w:rsid w:val="00417C01"/>
    <w:rsid w:val="004403BD"/>
    <w:rsid w:val="004517E7"/>
    <w:rsid w:val="00461441"/>
    <w:rsid w:val="00474140"/>
    <w:rsid w:val="004809EE"/>
    <w:rsid w:val="004A79C5"/>
    <w:rsid w:val="004E7D54"/>
    <w:rsid w:val="005273C6"/>
    <w:rsid w:val="00530A69"/>
    <w:rsid w:val="00545593"/>
    <w:rsid w:val="00564F95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6654"/>
    <w:rsid w:val="008362E8"/>
    <w:rsid w:val="0089318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1492"/>
    <w:rsid w:val="00C74E9D"/>
    <w:rsid w:val="00C82FD3"/>
    <w:rsid w:val="00C92819"/>
    <w:rsid w:val="00CC6B7B"/>
    <w:rsid w:val="00CD2089"/>
    <w:rsid w:val="00D73A67"/>
    <w:rsid w:val="00D95506"/>
    <w:rsid w:val="00D970A9"/>
    <w:rsid w:val="00DD66B1"/>
    <w:rsid w:val="00DF3845"/>
    <w:rsid w:val="00E41911"/>
    <w:rsid w:val="00E92EEF"/>
    <w:rsid w:val="00EE5161"/>
    <w:rsid w:val="00EF2368"/>
    <w:rsid w:val="00F2337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6F3F8D-CE43-40BE-B4DE-ABF6BA40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D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D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EEEBF-78F5-4129-BB34-CDD0EBAC6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333</Words>
  <Characters>1570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4476 Text of Previous Version (Dec. 3, 2015) - South Carolina Legislature Online</dc:title>
  <dc:creator>MarthaSanders</dc:creator>
  <cp:lastModifiedBy>N Cumfer</cp:lastModifiedBy>
  <cp:revision>2</cp:revision>
  <cp:lastPrinted>2015-12-01T16:15:00Z</cp:lastPrinted>
  <dcterms:created xsi:type="dcterms:W3CDTF">2015-12-03T21:38:00Z</dcterms:created>
  <dcterms:modified xsi:type="dcterms:W3CDTF">2015-12-03T21:38:00Z</dcterms:modified>
</cp:coreProperties>
</file>