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65B5" w:rsidRDefault="005365B5" w:rsidP="002B37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2B37E8" w:rsidRDefault="002B37E8" w:rsidP="002B37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37E8" w:rsidRDefault="002B37E8" w:rsidP="002B37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37E8" w:rsidRDefault="002B37E8" w:rsidP="002B37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37E8" w:rsidRDefault="002B37E8" w:rsidP="002B37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37E8" w:rsidRDefault="002B37E8" w:rsidP="002B37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37E8" w:rsidRDefault="002B37E8" w:rsidP="002B37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365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43681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A5C4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56</w:t>
      </w:r>
      <w:r w:rsidR="00592DB6">
        <w:noBreakHyphen/>
      </w:r>
      <w:r>
        <w:t>1</w:t>
      </w:r>
      <w:r w:rsidR="00592DB6">
        <w:noBreakHyphen/>
      </w:r>
      <w:r>
        <w:t>3350, AS AMENDED, CODE OF LAWS OF SOUTH CAROLINA, 1976, RELATING TO THE ISSUANCE OF SPECIAL IDENTIFICATION CARDS AND DRIVER</w:t>
      </w:r>
      <w:r w:rsidR="00592DB6" w:rsidRPr="00592DB6">
        <w:t>’</w:t>
      </w:r>
      <w:r>
        <w:t>S LICENSES THAT CONTAIN A VETERAN DESIGNATION, SO AS TO PROVIDE THAT CERTAIN PERSONS WHO HAVE BEEN SEPARATED FROM THE NATIONAL GUARD ARE ELIGIBLE TO OBTAIN A DRIVER</w:t>
      </w:r>
      <w:r w:rsidR="00592DB6" w:rsidRPr="00592DB6">
        <w:t>’</w:t>
      </w:r>
      <w:r>
        <w:t>S LICENSE THAT CONTAINS A VETERAN DESIGNATION.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43681" w:rsidRDefault="0004368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43681" w:rsidRDefault="0004368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3681" w:rsidRDefault="0004368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FA5C49">
        <w:t>Section 56</w:t>
      </w:r>
      <w:r w:rsidR="00592DB6">
        <w:noBreakHyphen/>
      </w:r>
      <w:r w:rsidR="00FA5C49">
        <w:t>1</w:t>
      </w:r>
      <w:r w:rsidR="00592DB6">
        <w:noBreakHyphen/>
      </w:r>
      <w:r w:rsidR="00FA5C49">
        <w:t>3350(B) of the 1976 Code, as last amended by Act 147 of 2012, is further amended to read:</w:t>
      </w:r>
    </w:p>
    <w:p w:rsidR="00FA5C49" w:rsidRDefault="00FA5C4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5C49" w:rsidRDefault="00FA5C49" w:rsidP="00FA5C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</w:t>
      </w:r>
      <w:r w:rsidRPr="007A7EFA">
        <w:t>(B)</w:t>
      </w:r>
      <w:r>
        <w:tab/>
      </w:r>
      <w:r w:rsidRPr="007A7EFA">
        <w:t>An applicant for a new, renewed, or replacement South Carolina driver</w:t>
      </w:r>
      <w:r w:rsidR="00592DB6" w:rsidRPr="00592DB6">
        <w:t>’</w:t>
      </w:r>
      <w:r w:rsidRPr="007A7EFA">
        <w:t>s license may apply to the Department of Motor Vehicles to obtain a veteran designation on the front of his driver</w:t>
      </w:r>
      <w:r w:rsidR="00592DB6" w:rsidRPr="00592DB6">
        <w:t>’</w:t>
      </w:r>
      <w:r w:rsidRPr="007A7EFA">
        <w:t>s license by providing a:</w:t>
      </w:r>
    </w:p>
    <w:p w:rsidR="00FA5C49" w:rsidRDefault="00FA5C49" w:rsidP="00FA5C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A7EFA">
        <w:tab/>
      </w:r>
      <w:r w:rsidRPr="007A7EFA">
        <w:tab/>
        <w:t>(1)</w:t>
      </w:r>
      <w:r>
        <w:tab/>
      </w:r>
      <w:r w:rsidRPr="007A7EFA">
        <w:t xml:space="preserve">United States Department of Defense discharge certificate, also known as a DD Form 214, </w:t>
      </w:r>
      <w:r>
        <w:rPr>
          <w:u w:val="single"/>
        </w:rPr>
        <w:t>or a National Guard separation report, also known as a</w:t>
      </w:r>
      <w:r w:rsidR="002035BA">
        <w:rPr>
          <w:u w:val="single"/>
        </w:rPr>
        <w:t>n</w:t>
      </w:r>
      <w:r>
        <w:rPr>
          <w:u w:val="single"/>
        </w:rPr>
        <w:t xml:space="preserve"> NGB Form 22,</w:t>
      </w:r>
      <w:r>
        <w:t xml:space="preserve"> </w:t>
      </w:r>
      <w:r w:rsidRPr="007A7EFA">
        <w:t xml:space="preserve">that shows a characterization of service, or discharge status of </w:t>
      </w:r>
      <w:r w:rsidR="00592DB6" w:rsidRPr="00592DB6">
        <w:t>‘</w:t>
      </w:r>
      <w:r w:rsidRPr="007A7EFA">
        <w:t>honorable</w:t>
      </w:r>
      <w:r w:rsidR="00592DB6" w:rsidRPr="00592DB6">
        <w:t>’</w:t>
      </w:r>
      <w:r w:rsidRPr="007A7EFA">
        <w:t xml:space="preserve"> or </w:t>
      </w:r>
      <w:r w:rsidR="00592DB6" w:rsidRPr="00592DB6">
        <w:t>‘</w:t>
      </w:r>
      <w:r w:rsidRPr="007A7EFA">
        <w:t>general under honorable conditions</w:t>
      </w:r>
      <w:r w:rsidR="00592DB6" w:rsidRPr="00592DB6">
        <w:t>’</w:t>
      </w:r>
      <w:r w:rsidRPr="007A7EFA">
        <w:t xml:space="preserve"> and establishes the person</w:t>
      </w:r>
      <w:r w:rsidR="00592DB6" w:rsidRPr="00592DB6">
        <w:t>’</w:t>
      </w:r>
      <w:r w:rsidRPr="007A7EFA">
        <w:t>s qualifying military service in the United States Armed Forces</w:t>
      </w:r>
      <w:r>
        <w:t xml:space="preserve"> </w:t>
      </w:r>
      <w:r>
        <w:rPr>
          <w:u w:val="single"/>
        </w:rPr>
        <w:t>or the National Guard</w:t>
      </w:r>
      <w:r w:rsidRPr="007A7EFA">
        <w:t>; and</w:t>
      </w:r>
    </w:p>
    <w:p w:rsidR="00FA5C49" w:rsidRDefault="00FA5C49" w:rsidP="00FA5C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A7EFA">
        <w:tab/>
      </w:r>
      <w:r w:rsidRPr="007A7EFA">
        <w:tab/>
        <w:t>(2)</w:t>
      </w:r>
      <w:r>
        <w:tab/>
      </w:r>
      <w:r w:rsidRPr="007A7EFA">
        <w:t>payment of a one dollar fee that must be retained by the department.</w:t>
      </w:r>
      <w:r>
        <w:t>”</w:t>
      </w:r>
    </w:p>
    <w:p w:rsidR="00043681" w:rsidRDefault="0004368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3681" w:rsidRDefault="0004368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A5C49">
        <w:t>2</w:t>
      </w:r>
      <w:r>
        <w:t>.</w:t>
      </w:r>
      <w:r>
        <w:tab/>
        <w:t>This act takes effect upon approval by the Governor.</w:t>
      </w:r>
    </w:p>
    <w:p w:rsidR="00C84249" w:rsidRDefault="00592DB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365B5" w:rsidRDefault="005365B5" w:rsidP="005365B5">
      <w:pPr>
        <w:suppressAutoHyphens/>
      </w:pPr>
    </w:p>
    <w:sectPr w:rsidR="005365B5" w:rsidSect="005365B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3681" w:rsidRDefault="00043681" w:rsidP="009F0C77">
      <w:r>
        <w:separator/>
      </w:r>
    </w:p>
  </w:endnote>
  <w:endnote w:type="continuationSeparator" w:id="0">
    <w:p w:rsidR="00043681" w:rsidRDefault="0004368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0565F67-DABF-4786-8B10-777C5101EB5F}"/>
    <w:embedBold r:id="rId2" w:fontKey="{C9323E47-8ECC-41C9-9AA3-496B15075A9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853065B-4BC8-405E-A1D2-F49EC2E7CA1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97FD1E3-2884-42D5-8E42-7795E870B92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AB017B4-7C36-4028-B260-851C87C1B2B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4249" w:rsidRPr="005365B5" w:rsidRDefault="005365B5" w:rsidP="005365B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[4512]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3681" w:rsidRDefault="00043681" w:rsidP="009F0C77">
      <w:r>
        <w:separator/>
      </w:r>
    </w:p>
  </w:footnote>
  <w:footnote w:type="continuationSeparator" w:id="0">
    <w:p w:rsidR="00043681" w:rsidRDefault="0004368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6368CM16"/>
    <w:docVar w:name="CoverBillType" w:val="b"/>
    <w:docVar w:name="docpath" w:val="L:\Council\bills\BH\26368CM16.DOCX"/>
    <w:docVar w:name="dvBillNumber" w:val="4512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043681"/>
    <w:rsid w:val="00011869"/>
    <w:rsid w:val="00015CD6"/>
    <w:rsid w:val="00043681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35BA"/>
    <w:rsid w:val="00205238"/>
    <w:rsid w:val="002321B6"/>
    <w:rsid w:val="00250967"/>
    <w:rsid w:val="002543C8"/>
    <w:rsid w:val="0025541D"/>
    <w:rsid w:val="00284AAE"/>
    <w:rsid w:val="00285E52"/>
    <w:rsid w:val="002B37E8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2CAF"/>
    <w:rsid w:val="00461441"/>
    <w:rsid w:val="004809EE"/>
    <w:rsid w:val="004A7A7A"/>
    <w:rsid w:val="004E7D54"/>
    <w:rsid w:val="005273C6"/>
    <w:rsid w:val="00530A69"/>
    <w:rsid w:val="005365B5"/>
    <w:rsid w:val="00545593"/>
    <w:rsid w:val="00577C6C"/>
    <w:rsid w:val="00592DB6"/>
    <w:rsid w:val="005C2FE2"/>
    <w:rsid w:val="005D127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092D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84249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A5C49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CCC4C75-66A1-462F-B7D5-C00B79245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52CA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2CA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DFDCAA-CC86-4CD7-8EEC-872BD220F1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5D2F9960.dotm</Template>
  <TotalTime>0</TotalTime>
  <Pages>2</Pages>
  <Words>217</Words>
  <Characters>1094</Characters>
  <Application>Microsoft Office Word</Application>
  <DocSecurity>0</DocSecurity>
  <Lines>42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4512 Text of Previous Version (Dec. 3, 2015) - South Carolina Legislature Online</dc:title>
  <dc:creator>%USERNAME%</dc:creator>
  <cp:lastModifiedBy>N Cumfer</cp:lastModifiedBy>
  <cp:revision>2</cp:revision>
  <cp:lastPrinted>2015-11-12T20:20:00Z</cp:lastPrinted>
  <dcterms:created xsi:type="dcterms:W3CDTF">2015-12-03T21:57:00Z</dcterms:created>
  <dcterms:modified xsi:type="dcterms:W3CDTF">2015-12-03T21:57:00Z</dcterms:modified>
</cp:coreProperties>
</file>