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F52" w:rsidRDefault="00153F52"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0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rsidR="00701697">
        <w:noBreakHyphen/>
      </w:r>
      <w:r>
        <w:t>13</w:t>
      </w:r>
      <w:r w:rsidR="00701697">
        <w:noBreakHyphen/>
      </w:r>
      <w:r>
        <w:t xml:space="preserve">1307 SO AS TO PROVIDE THAT </w:t>
      </w:r>
      <w:r w:rsidR="00110E73">
        <w:t>A COPY OR FACSIMILE OF A RECEIPT CORRELATING TO THE AMOUNT OF EA</w:t>
      </w:r>
      <w:r w:rsidR="00AA6C80">
        <w:t>CH CAMPAIGN EXPENDITURE SHOWN ON</w:t>
      </w:r>
      <w:r w:rsidR="00110E73">
        <w:t xml:space="preserve"> CERTIFIED CAMPAIGN REPORTS OF A CANDIDATE AND COMMITTEE UNDER SECTION 8</w:t>
      </w:r>
      <w:r w:rsidR="00701697">
        <w:noBreakHyphen/>
      </w:r>
      <w:r w:rsidR="00110E73">
        <w:t>13</w:t>
      </w:r>
      <w:r w:rsidR="00701697">
        <w:noBreakHyphen/>
      </w:r>
      <w:r w:rsidR="00110E73">
        <w:t>1308 AND A BALLOT MEASURE COMMITTEE UNDER SECTION 8</w:t>
      </w:r>
      <w:r w:rsidR="00701697">
        <w:noBreakHyphen/>
      </w:r>
      <w:r w:rsidR="00110E73">
        <w:t>13</w:t>
      </w:r>
      <w:r w:rsidR="00701697">
        <w:noBreakHyphen/>
      </w:r>
      <w:r w:rsidR="00110E73">
        <w:t>1309 FOR ANY REPORTING PERIOD MUST BE SUBMITTED AS PART OF THE REPORT TO THE ETHICS COMMITTEE OR COMMISSION HAVING JURISDICTION OF THE CANDIDATE AND COMMITTEE OR BALLOT MEASURE COMMITTEE</w:t>
      </w:r>
      <w:r w:rsidR="00AA6C80">
        <w:t>; AND TO PROVIDE THAT THE COPY MUST BE ATTACHED TO THE RELEVANT</w:t>
      </w:r>
      <w:r w:rsidR="00701697">
        <w:t xml:space="preserve"> EXPENDITURE ITEMIZATION WHICH SHOWS</w:t>
      </w:r>
      <w:r w:rsidR="00AA6C80">
        <w:t xml:space="preserve"> THE NAME AND ADDRESS OF THE PERSON TO WHOM THE EXPENDITURE WAS MADE, TOGETHER WITH THE DATE, AMOUNT, PURPOSE, AND BENEFICIARY OF THE EXPENDITURE</w:t>
      </w:r>
      <w:r w:rsidR="00110E7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A80">
        <w:t>Article 13, Chapter 13, Title 8 of the 1976 Code is amended by adding:</w:t>
      </w:r>
    </w:p>
    <w:p w:rsidR="00A36A80"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73"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701697">
        <w:noBreakHyphen/>
      </w:r>
      <w:r>
        <w:t>13</w:t>
      </w:r>
      <w:r w:rsidR="00701697">
        <w:noBreakHyphen/>
      </w:r>
      <w:r>
        <w:t>1307.</w:t>
      </w:r>
      <w:r>
        <w:tab/>
      </w:r>
      <w:r w:rsidR="00110E73">
        <w:t>(A)</w:t>
      </w:r>
      <w:r w:rsidR="00110E73">
        <w:tab/>
        <w:t>A copy or facsimile of a receipt correlating to the amount of ea</w:t>
      </w:r>
      <w:r w:rsidR="00AA6C80">
        <w:t>ch campaign expenditure shown on</w:t>
      </w:r>
      <w:r w:rsidR="00110E73">
        <w:t xml:space="preserve"> certified campaign reports of a candidate a</w:t>
      </w:r>
      <w:r w:rsidR="00AA6C80">
        <w:t>nd committee under Section 8</w:t>
      </w:r>
      <w:r w:rsidR="00701697">
        <w:noBreakHyphen/>
      </w:r>
      <w:r w:rsidR="00AA6C80">
        <w:t>13</w:t>
      </w:r>
      <w:r w:rsidR="00701697">
        <w:noBreakHyphen/>
      </w:r>
      <w:r w:rsidR="00110E73">
        <w:t>1308</w:t>
      </w:r>
      <w:r w:rsidR="00723A33">
        <w:t>,</w:t>
      </w:r>
      <w:r w:rsidR="00110E73">
        <w:t xml:space="preserve"> and a ballot measure committee under Section 8</w:t>
      </w:r>
      <w:r w:rsidR="00701697">
        <w:noBreakHyphen/>
      </w:r>
      <w:r w:rsidR="00110E73">
        <w:t>13</w:t>
      </w:r>
      <w:r w:rsidR="00701697">
        <w:noBreakHyphen/>
      </w:r>
      <w:r w:rsidR="00110E73">
        <w:t>1309</w:t>
      </w:r>
      <w:r w:rsidR="00723A33">
        <w:t>,</w:t>
      </w:r>
      <w:r w:rsidR="00110E73">
        <w:t xml:space="preserve"> for any reporting period must be submitted as part of the report to the ethics committee or commission having jurisdiction of the candidate and committee or ballot measure committee.</w:t>
      </w:r>
      <w:r w:rsidR="00AA6C80">
        <w:t xml:space="preserve">  The </w:t>
      </w:r>
      <w:r w:rsidR="00AA6C80">
        <w:lastRenderedPageBreak/>
        <w:t>copy must be attached to the relevant</w:t>
      </w:r>
      <w:r w:rsidR="00701697">
        <w:t xml:space="preserve"> expenditure itemization which shows</w:t>
      </w:r>
      <w:r w:rsidR="00AA6C80">
        <w:t xml:space="preserve"> the name and address of the person to whom the expenditure was made, together with the date, amount, purpose, and beneficiary of the expenditure.</w:t>
      </w:r>
    </w:p>
    <w:p w:rsidR="00110E73" w:rsidRDefault="007016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copy or facsimile of each such</w:t>
      </w:r>
      <w:r w:rsidR="00110E73">
        <w:t xml:space="preserve"> receipt must be made available to the public upon request.  The respective ethics committee or commission having jurisdiction of that candidate and committee or ballot measure committee, at its discretion, may review the submitted documents for discrepancy, errors, or fraud.</w:t>
      </w:r>
    </w:p>
    <w:p w:rsidR="00A36A80" w:rsidRDefault="00110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3F1250">
        <w:t>The original receipt for the expenditure mu</w:t>
      </w:r>
      <w:r w:rsidR="003E7BE2">
        <w:t>st be retained by the candidate</w:t>
      </w:r>
      <w:r w:rsidR="00701697">
        <w:t xml:space="preserve"> and committee</w:t>
      </w:r>
      <w:r w:rsidR="003F1250">
        <w:t xml:space="preserve"> or ballot measure committee for a period of four years as provided in Section 8</w:t>
      </w:r>
      <w:r w:rsidR="00701697">
        <w:noBreakHyphen/>
      </w:r>
      <w:r w:rsidR="003F1250">
        <w:t>13</w:t>
      </w:r>
      <w:r w:rsidR="00701697">
        <w:noBreakHyphen/>
      </w:r>
      <w:r w:rsidR="003F1250">
        <w:t>1302(B).”</w:t>
      </w: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A80">
        <w:t>2</w:t>
      </w:r>
      <w:r>
        <w:t>.</w:t>
      </w:r>
      <w:r>
        <w:tab/>
        <w:t>This act takes effect upon approval by the Governor.</w:t>
      </w:r>
    </w:p>
    <w:p w:rsidR="00037294" w:rsidRDefault="007016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F52" w:rsidRDefault="00153F52" w:rsidP="00153F52">
      <w:pPr>
        <w:suppressAutoHyphens/>
      </w:pPr>
    </w:p>
    <w:sectPr w:rsidR="00153F52" w:rsidSect="00153F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E2C" w:rsidRDefault="008F3E2C" w:rsidP="009F0C77">
      <w:r>
        <w:separator/>
      </w:r>
    </w:p>
  </w:endnote>
  <w:endnote w:type="continuationSeparator" w:id="0">
    <w:p w:rsidR="008F3E2C" w:rsidRDefault="008F3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6D4B5-011F-41FA-AA00-B7DE008D1C15}"/>
    <w:embedBold r:id="rId2" w:fontKey="{A7266F23-0B83-4849-8E3C-5D502C358317}"/>
  </w:font>
  <w:font w:name="Calibri">
    <w:panose1 w:val="020F0502020204030204"/>
    <w:charset w:val="00"/>
    <w:family w:val="swiss"/>
    <w:pitch w:val="variable"/>
    <w:sig w:usb0="E00002FF" w:usb1="4000ACFF" w:usb2="00000001" w:usb3="00000000" w:csb0="0000019F" w:csb1="00000000"/>
    <w:embedRegular r:id="rId3" w:fontKey="{6E495E1C-2A67-48A8-922D-0AF6FD554C72}"/>
  </w:font>
  <w:font w:name="Segoe UI">
    <w:panose1 w:val="020B0502040204020203"/>
    <w:charset w:val="00"/>
    <w:family w:val="swiss"/>
    <w:pitch w:val="variable"/>
    <w:sig w:usb0="E10022FF" w:usb1="C000E47F" w:usb2="00000029" w:usb3="00000000" w:csb0="000001DF" w:csb1="00000000"/>
    <w:embedRegular r:id="rId4" w:fontKey="{D099BAC5-83CB-44C2-8284-CA382747DE06}"/>
  </w:font>
  <w:font w:name="Cambria">
    <w:panose1 w:val="02040503050406030204"/>
    <w:charset w:val="00"/>
    <w:family w:val="roman"/>
    <w:pitch w:val="variable"/>
    <w:sig w:usb0="E00002FF" w:usb1="400004FF" w:usb2="00000000" w:usb3="00000000" w:csb0="0000019F" w:csb1="00000000"/>
    <w:embedRegular r:id="rId5" w:fontKey="{8B4F6743-7553-4D82-972D-6FE748403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294" w:rsidRPr="00153F52" w:rsidRDefault="00153F52" w:rsidP="00153F52">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E2C" w:rsidRDefault="008F3E2C" w:rsidP="009F0C77">
      <w:r>
        <w:separator/>
      </w:r>
    </w:p>
  </w:footnote>
  <w:footnote w:type="continuationSeparator" w:id="0">
    <w:p w:rsidR="008F3E2C" w:rsidRDefault="008F3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8SD16"/>
    <w:docVar w:name="CoverBillType" w:val="b"/>
    <w:docVar w:name="docpath" w:val="L:\Council\bills\NL\13558SD16.DOCX"/>
    <w:docVar w:name="dvBillNumber" w:val="4519"/>
    <w:docVar w:name="dvBillNumberPrefix" w:val="H. "/>
    <w:docVar w:name="dvOriginalBody" w:val="House"/>
    <w:docVar w:name="dvSteno" w:val="NL"/>
    <w:docVar w:name="NameofBody" w:val="h"/>
    <w:docVar w:name="vgroup2" w:val="Council"/>
  </w:docVars>
  <w:rsids>
    <w:rsidRoot w:val="00EE40FB"/>
    <w:rsid w:val="00011869"/>
    <w:rsid w:val="00015CD6"/>
    <w:rsid w:val="00037294"/>
    <w:rsid w:val="000E1785"/>
    <w:rsid w:val="000F40FA"/>
    <w:rsid w:val="0010776B"/>
    <w:rsid w:val="00110E73"/>
    <w:rsid w:val="00133E66"/>
    <w:rsid w:val="001435A3"/>
    <w:rsid w:val="00146ED3"/>
    <w:rsid w:val="00151044"/>
    <w:rsid w:val="00153F52"/>
    <w:rsid w:val="001D08F2"/>
    <w:rsid w:val="001D525B"/>
    <w:rsid w:val="001D7F4F"/>
    <w:rsid w:val="00205238"/>
    <w:rsid w:val="00225F2F"/>
    <w:rsid w:val="002321B6"/>
    <w:rsid w:val="00250967"/>
    <w:rsid w:val="002543C8"/>
    <w:rsid w:val="0025541D"/>
    <w:rsid w:val="00284AAE"/>
    <w:rsid w:val="002E5912"/>
    <w:rsid w:val="00301B21"/>
    <w:rsid w:val="00325348"/>
    <w:rsid w:val="0032732C"/>
    <w:rsid w:val="00336AD0"/>
    <w:rsid w:val="0037079A"/>
    <w:rsid w:val="003934B3"/>
    <w:rsid w:val="003C4DAB"/>
    <w:rsid w:val="003D01E8"/>
    <w:rsid w:val="003E5288"/>
    <w:rsid w:val="003E7BE2"/>
    <w:rsid w:val="003F1250"/>
    <w:rsid w:val="003F6D79"/>
    <w:rsid w:val="0041760A"/>
    <w:rsid w:val="00417C01"/>
    <w:rsid w:val="004403BD"/>
    <w:rsid w:val="0045767D"/>
    <w:rsid w:val="00461441"/>
    <w:rsid w:val="004809EE"/>
    <w:rsid w:val="004E7D54"/>
    <w:rsid w:val="005273C6"/>
    <w:rsid w:val="00530A69"/>
    <w:rsid w:val="00545593"/>
    <w:rsid w:val="00577C6C"/>
    <w:rsid w:val="005C2FE2"/>
    <w:rsid w:val="005E2BC9"/>
    <w:rsid w:val="00605102"/>
    <w:rsid w:val="006215AA"/>
    <w:rsid w:val="006913C9"/>
    <w:rsid w:val="0069470D"/>
    <w:rsid w:val="00701697"/>
    <w:rsid w:val="00723A33"/>
    <w:rsid w:val="00734F00"/>
    <w:rsid w:val="007A70AE"/>
    <w:rsid w:val="008362E8"/>
    <w:rsid w:val="00862B1D"/>
    <w:rsid w:val="008A1768"/>
    <w:rsid w:val="008F0F33"/>
    <w:rsid w:val="008F3E2C"/>
    <w:rsid w:val="008F4429"/>
    <w:rsid w:val="0094021A"/>
    <w:rsid w:val="009B44AF"/>
    <w:rsid w:val="009C6A0B"/>
    <w:rsid w:val="009F0C77"/>
    <w:rsid w:val="009F4DD1"/>
    <w:rsid w:val="00A36A80"/>
    <w:rsid w:val="00A41684"/>
    <w:rsid w:val="00A64E80"/>
    <w:rsid w:val="00A72BCD"/>
    <w:rsid w:val="00A741D9"/>
    <w:rsid w:val="00A833AB"/>
    <w:rsid w:val="00A9741D"/>
    <w:rsid w:val="00AA6C80"/>
    <w:rsid w:val="00AC5276"/>
    <w:rsid w:val="00AD4B17"/>
    <w:rsid w:val="00B412D4"/>
    <w:rsid w:val="00BE3C22"/>
    <w:rsid w:val="00C0345E"/>
    <w:rsid w:val="00C3483A"/>
    <w:rsid w:val="00C74E9D"/>
    <w:rsid w:val="00C82FD3"/>
    <w:rsid w:val="00C92819"/>
    <w:rsid w:val="00CC6B7B"/>
    <w:rsid w:val="00CD2089"/>
    <w:rsid w:val="00CE41E9"/>
    <w:rsid w:val="00D73A67"/>
    <w:rsid w:val="00D970A9"/>
    <w:rsid w:val="00DF3845"/>
    <w:rsid w:val="00E41911"/>
    <w:rsid w:val="00E92EEF"/>
    <w:rsid w:val="00EE40FB"/>
    <w:rsid w:val="00EF2368"/>
    <w:rsid w:val="00F24442"/>
    <w:rsid w:val="00F31F5B"/>
    <w:rsid w:val="00F50AE3"/>
    <w:rsid w:val="00F656BA"/>
    <w:rsid w:val="00F67CF1"/>
    <w:rsid w:val="00F840F0"/>
    <w:rsid w:val="00FB0D0D"/>
    <w:rsid w:val="00FB43B4"/>
    <w:rsid w:val="00FE35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0F71E-1AFA-4021-A29B-63CBE356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6A0BA-F98C-4BEE-8FFF-7F8E9C7BF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350</Words>
  <Characters>1810</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4519 Text of Previous Version (Dec. 3, 2015) - South Carolina Legislature Online</dc:title>
  <dc:creator>nancylee</dc:creator>
  <cp:lastModifiedBy>N Cumfer</cp:lastModifiedBy>
  <cp:revision>2</cp:revision>
  <cp:lastPrinted>2015-11-24T20:02:00Z</cp:lastPrinted>
  <dcterms:created xsi:type="dcterms:W3CDTF">2015-12-03T22:02:00Z</dcterms:created>
  <dcterms:modified xsi:type="dcterms:W3CDTF">2015-12-03T22:02:00Z</dcterms:modified>
</cp:coreProperties>
</file>