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2A0" w:rsidRDefault="003332A0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17" w:rsidRDefault="00372E17" w:rsidP="00372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4C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</w:t>
      </w:r>
      <w:r w:rsidR="006045F9">
        <w:t>S</w:t>
      </w:r>
      <w:r>
        <w:t xml:space="preserve"> OF SOUTH CAROLINA, 1976, SO AS TO ENACT THE “</w:t>
      </w:r>
      <w:r w:rsidRPr="001F55B4">
        <w:t>FREEDOM OF EMPLOYMENT CONTRACT ACT</w:t>
      </w:r>
      <w:r>
        <w:t>” BY REPEALING CHAPTER 7, TITLE 41 RELATING TO THE RIGHT TO WORK</w:t>
      </w:r>
      <w:r w:rsidRPr="001F55B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so</w:t>
      </w:r>
      <w:r w:rsidR="00AE388B">
        <w:noBreakHyphen/>
      </w:r>
      <w:r w:rsidRPr="001F55B4">
        <w:t>called “Right</w:t>
      </w:r>
      <w:r w:rsidR="00AE388B">
        <w:noBreakHyphen/>
      </w:r>
      <w:r w:rsidRPr="001F55B4">
        <w:t>to</w:t>
      </w:r>
      <w:r w:rsidR="00AE388B">
        <w:noBreakHyphen/>
      </w:r>
      <w:r w:rsidRPr="001F55B4">
        <w:t>Work” law</w:t>
      </w:r>
      <w:r>
        <w:t>s</w:t>
      </w:r>
      <w:r w:rsidRPr="001F55B4">
        <w:t xml:space="preserve"> deprive employers and unions of their right to require all members of a workforce to share in the costs as well as the benefits of collective bargaining and representation;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depr</w:t>
      </w:r>
      <w:r w:rsidR="00AF3C37">
        <w:t>i</w:t>
      </w:r>
      <w:r w:rsidRPr="001F55B4">
        <w:t xml:space="preserve">vation of this right tends to create </w:t>
      </w:r>
      <w:r>
        <w:t>workplace tensions</w:t>
      </w:r>
      <w:r w:rsidRPr="001F55B4">
        <w:t xml:space="preserve"> between dues</w:t>
      </w:r>
      <w:r w:rsidR="00AE388B">
        <w:noBreakHyphen/>
      </w:r>
      <w:r w:rsidRPr="001F55B4">
        <w:t>paying workers and free</w:t>
      </w:r>
      <w:r w:rsidR="00AE388B">
        <w:noBreakHyphen/>
      </w:r>
      <w:r w:rsidRPr="001F55B4">
        <w:t>riders who receive union representation without cost;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</w:t>
      </w:r>
      <w:r w:rsidRPr="001F55B4">
        <w:t>so</w:t>
      </w:r>
      <w:r w:rsidR="00AE388B">
        <w:noBreakHyphen/>
      </w:r>
      <w:r w:rsidRPr="001F55B4">
        <w:t>called “Right</w:t>
      </w:r>
      <w:r w:rsidR="00AE388B">
        <w:noBreakHyphen/>
      </w:r>
      <w:r w:rsidRPr="001F55B4">
        <w:t>to</w:t>
      </w:r>
      <w:r w:rsidR="00AE388B">
        <w:noBreakHyphen/>
      </w:r>
      <w:r w:rsidRPr="001F55B4">
        <w:t>Work” laws are fundamentally unfair because unions are required to equally represent those who share in the costs of representation and those free</w:t>
      </w:r>
      <w:r w:rsidR="00AE388B">
        <w:noBreakHyphen/>
      </w:r>
      <w:r w:rsidRPr="001F55B4">
        <w:t xml:space="preserve">riders who do not, and </w:t>
      </w:r>
      <w:r>
        <w:t>also are</w:t>
      </w:r>
      <w:r w:rsidRPr="001F55B4">
        <w:t xml:space="preserve"> unfair to dues</w:t>
      </w:r>
      <w:r w:rsidR="00AE388B">
        <w:noBreakHyphen/>
      </w:r>
      <w:r w:rsidRPr="001F55B4">
        <w:t>paying members whose dues provide financial support for services to free</w:t>
      </w:r>
      <w:r w:rsidR="00AE388B">
        <w:noBreakHyphen/>
      </w:r>
      <w:r w:rsidRPr="001F55B4">
        <w:t>riders;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“Right</w:t>
      </w:r>
      <w:r w:rsidR="00AE388B">
        <w:noBreakHyphen/>
      </w:r>
      <w:r w:rsidRPr="001F55B4">
        <w:t>to</w:t>
      </w:r>
      <w:r w:rsidR="00AE388B">
        <w:noBreakHyphen/>
      </w:r>
      <w:r w:rsidRPr="001F55B4">
        <w:t>Work” laws are aimed at harming unions by depriving them of revenue and by creating the potential for discrimination against union members by employer</w:t>
      </w:r>
      <w:r>
        <w:t>s</w:t>
      </w:r>
      <w:r w:rsidRPr="001F55B4">
        <w:t xml:space="preserve"> attempting to rid </w:t>
      </w:r>
      <w:r>
        <w:t>themselves of unions</w:t>
      </w:r>
      <w:r w:rsidRPr="001F55B4">
        <w:t>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things which are </w:t>
      </w:r>
      <w:r w:rsidRPr="001F55B4">
        <w:t>harm</w:t>
      </w:r>
      <w:r>
        <w:t>ful</w:t>
      </w:r>
      <w:r w:rsidRPr="001F55B4">
        <w:t xml:space="preserve"> to unions </w:t>
      </w:r>
      <w:r>
        <w:t>also are harmful to</w:t>
      </w:r>
      <w:r w:rsidRPr="001F55B4">
        <w:t xml:space="preserve"> workers</w:t>
      </w:r>
      <w:r>
        <w:t>, which in this case means w</w:t>
      </w:r>
      <w:r w:rsidRPr="001F55B4">
        <w:t xml:space="preserve">ages are set without the collective power of organized workers, leading to stagnation of wages and the lack of </w:t>
      </w:r>
      <w:r w:rsidRPr="001F55B4">
        <w:lastRenderedPageBreak/>
        <w:t>benefits such as health insurance and defined benefit pensions</w:t>
      </w:r>
      <w:r>
        <w:t xml:space="preserve">, and if </w:t>
      </w:r>
      <w:r w:rsidRPr="001F55B4">
        <w:t>this results in fewer union workplaces, it decreases the number of workers who are guaranteed freedom from arbitrary actions by their employer</w:t>
      </w:r>
      <w:r>
        <w:t>; and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that what harms unions harms the economy, depriving it of the percolating up</w:t>
      </w:r>
      <w:r>
        <w:t>ward</w:t>
      </w:r>
      <w:r w:rsidRPr="001F55B4">
        <w:t xml:space="preserve"> forc</w:t>
      </w:r>
      <w:r>
        <w:t>ing</w:t>
      </w:r>
      <w:r w:rsidRPr="001F55B4">
        <w:t xml:space="preserve"> of higher workers</w:t>
      </w:r>
      <w:r w:rsidR="00AE388B" w:rsidRPr="00AE388B">
        <w:t>’</w:t>
      </w:r>
      <w:r w:rsidRPr="001F55B4">
        <w:t xml:space="preserve"> wages and the accompanying rises in consumer confidence that can drive the economy upward. Now, therefore</w:t>
      </w:r>
      <w:r>
        <w:t>,</w:t>
      </w:r>
    </w:p>
    <w:p w:rsidR="002061D6" w:rsidRDefault="002061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C82" w:rsidRDefault="00044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4C82" w:rsidRDefault="00044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1D6" w:rsidRPr="001F55B4" w:rsidRDefault="00044C82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61D6" w:rsidRPr="001F55B4">
        <w:t>This act must be known and may be cited as the “Freedom of Employment Contract Act”.</w:t>
      </w:r>
    </w:p>
    <w:p w:rsidR="002061D6" w:rsidRPr="001F55B4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C82" w:rsidRDefault="002061D6" w:rsidP="00206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SECTION</w:t>
      </w:r>
      <w:r>
        <w:tab/>
      </w:r>
      <w:r w:rsidRPr="001F55B4">
        <w:t>2.</w:t>
      </w:r>
      <w:r>
        <w:tab/>
      </w:r>
      <w:r w:rsidRPr="001F55B4">
        <w:t>Chapter 7, Title 41 of the 1976 Code is repealed.</w:t>
      </w:r>
    </w:p>
    <w:p w:rsidR="00044C82" w:rsidRDefault="00044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C82" w:rsidRDefault="00044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61D6">
        <w:t>3</w:t>
      </w:r>
      <w:r>
        <w:t>.</w:t>
      </w:r>
      <w:r>
        <w:tab/>
        <w:t>This act takes effect upon approval by the Governor.</w:t>
      </w:r>
    </w:p>
    <w:p w:rsidR="005C1856" w:rsidRDefault="00AE388B" w:rsidP="00B7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32A0" w:rsidRDefault="003332A0" w:rsidP="003332A0">
      <w:pPr>
        <w:suppressAutoHyphens/>
      </w:pPr>
    </w:p>
    <w:sectPr w:rsidR="003332A0" w:rsidSect="003332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C82" w:rsidRDefault="00044C82" w:rsidP="009F0C77">
      <w:r>
        <w:separator/>
      </w:r>
    </w:p>
  </w:endnote>
  <w:endnote w:type="continuationSeparator" w:id="0">
    <w:p w:rsidR="00044C82" w:rsidRDefault="00044C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D87B2F-3AA3-4C96-B8A3-97E9B5A764CC}"/>
    <w:embedBold r:id="rId2" w:fontKey="{6DE0E261-3B49-4160-A479-B2D58B14CF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1CBFB0-7614-48AD-B9E0-EEC4938E6E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EB20B5-1AEB-43E6-95E2-AC1385C8CA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856" w:rsidRPr="003332A0" w:rsidRDefault="003332A0" w:rsidP="003332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C82" w:rsidRDefault="00044C82" w:rsidP="009F0C77">
      <w:r>
        <w:separator/>
      </w:r>
    </w:p>
  </w:footnote>
  <w:footnote w:type="continuationSeparator" w:id="0">
    <w:p w:rsidR="00044C82" w:rsidRDefault="00044C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13AB16"/>
    <w:docVar w:name="CoverBillType" w:val="b"/>
    <w:docVar w:name="docpath" w:val="L:\Council\bills\AGM\18813AB16.DOCX"/>
    <w:docVar w:name="dvBillNumber" w:val="455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44C82"/>
    <w:rsid w:val="00011869"/>
    <w:rsid w:val="00015CD6"/>
    <w:rsid w:val="00044C8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61D6"/>
    <w:rsid w:val="00215DD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2A0"/>
    <w:rsid w:val="00336AD0"/>
    <w:rsid w:val="0037079A"/>
    <w:rsid w:val="00372E1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1856"/>
    <w:rsid w:val="005C2FE2"/>
    <w:rsid w:val="005E2BC9"/>
    <w:rsid w:val="006045F9"/>
    <w:rsid w:val="00605102"/>
    <w:rsid w:val="006215AA"/>
    <w:rsid w:val="006913C9"/>
    <w:rsid w:val="0069470D"/>
    <w:rsid w:val="006C2107"/>
    <w:rsid w:val="00731FCC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88B"/>
    <w:rsid w:val="00AF3C37"/>
    <w:rsid w:val="00AF7D21"/>
    <w:rsid w:val="00B412D4"/>
    <w:rsid w:val="00B7424B"/>
    <w:rsid w:val="00B752A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9CF39-A152-4DEE-ACCE-53966AE26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3B8C7-0837-40F3-8956-3583EC662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161B5BEF.dotm</Template>
  <TotalTime>0</TotalTime>
  <Pages>2</Pages>
  <Words>365</Words>
  <Characters>1936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4555 Text of Previous Version (Dec. 10, 2015) - South Carolina Legislature Online</dc:title>
  <dc:creator>angiemorgan</dc:creator>
  <cp:lastModifiedBy>N Cumfer</cp:lastModifiedBy>
  <cp:revision>2</cp:revision>
  <cp:lastPrinted>2015-12-09T21:53:00Z</cp:lastPrinted>
  <dcterms:created xsi:type="dcterms:W3CDTF">2015-12-10T20:12:00Z</dcterms:created>
  <dcterms:modified xsi:type="dcterms:W3CDTF">2015-12-10T20:12:00Z</dcterms:modified>
</cp:coreProperties>
</file>