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A67" w:rsidRDefault="00457A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5C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B96" w:rsidRDefault="00EE438D" w:rsidP="004F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F4B96">
        <w:t xml:space="preserve">RECOGNIZE AND CONGRATULATE THE </w:t>
      </w:r>
      <w:r w:rsidR="00565862">
        <w:t xml:space="preserve">SOUTHSIDE CHRISTIAN </w:t>
      </w:r>
      <w:r w:rsidR="004F4B96">
        <w:t>SCHOOL FOOTBALL TEAM AND ITS FINE COACHES ON THEIR IMPRESSIVE WIN OF THE 201</w:t>
      </w:r>
      <w:r w:rsidR="00565862">
        <w:t>5</w:t>
      </w:r>
      <w:r w:rsidR="004F4B96">
        <w:t xml:space="preserve"> CLASS A DIVISION I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C05" w:rsidRDefault="00CD5C3F"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4C05">
        <w:t>supremely ready for the challenge, the</w:t>
      </w:r>
      <w:r w:rsidR="005A054B">
        <w:t xml:space="preserve"> Southside Christian School</w:t>
      </w:r>
      <w:r w:rsidR="00824C05">
        <w:t xml:space="preserve"> football team drove past </w:t>
      </w:r>
      <w:r w:rsidR="005A054B">
        <w:t>Allendale</w:t>
      </w:r>
      <w:r w:rsidR="006465E6">
        <w:noBreakHyphen/>
      </w:r>
      <w:r w:rsidR="005A054B">
        <w:t>Fairfax</w:t>
      </w:r>
      <w:r w:rsidR="00824C05">
        <w:t xml:space="preserve"> 4</w:t>
      </w:r>
      <w:r w:rsidR="005A054B">
        <w:t>2</w:t>
      </w:r>
      <w:r w:rsidR="006465E6">
        <w:noBreakHyphen/>
      </w:r>
      <w:r w:rsidR="005A054B">
        <w:t>8</w:t>
      </w:r>
      <w:r w:rsidR="00824C05">
        <w:t xml:space="preserve"> to capture the 201</w:t>
      </w:r>
      <w:r w:rsidR="005A054B">
        <w:t xml:space="preserve">5 Class </w:t>
      </w:r>
      <w:r w:rsidR="00824C05">
        <w:t xml:space="preserve">A Division I State Championship, held on Saturday, December </w:t>
      </w:r>
      <w:r w:rsidR="005A054B">
        <w:t>5</w:t>
      </w:r>
      <w:r w:rsidR="00824C05">
        <w:t>, 201</w:t>
      </w:r>
      <w:r w:rsidR="005A054B">
        <w:t>5</w:t>
      </w:r>
      <w:r w:rsidR="00824C05">
        <w:t>;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63045">
        <w:t>Charles W. Johnson</w:t>
      </w:r>
      <w:r w:rsidRPr="0084101E">
        <w:t xml:space="preserve"> Stadium</w:t>
      </w:r>
      <w:r>
        <w:t xml:space="preserve"> </w:t>
      </w:r>
      <w:r w:rsidR="00963045">
        <w:t>at</w:t>
      </w:r>
      <w:r>
        <w:t xml:space="preserve"> Columbia</w:t>
      </w:r>
      <w:r w:rsidR="006465E6" w:rsidRPr="006465E6">
        <w:t>’</w:t>
      </w:r>
      <w:r w:rsidR="00963045">
        <w:t xml:space="preserve">s Benedict College </w:t>
      </w:r>
      <w:r>
        <w:t xml:space="preserve">echoed with the cheers of exuberant </w:t>
      </w:r>
      <w:r w:rsidR="00963045">
        <w:t>Southside</w:t>
      </w:r>
      <w:r>
        <w:t xml:space="preserve"> fans, pleased to see their confident predictions of victory realized as a satisfying end to an excellent season. By the end of the title game, the </w:t>
      </w:r>
      <w:r w:rsidR="00963045">
        <w:t>Sabres</w:t>
      </w:r>
      <w:r w:rsidR="006465E6" w:rsidRPr="006465E6">
        <w:t>’</w:t>
      </w:r>
      <w:r>
        <w:t xml:space="preserve"> many admirers were already looking with anticipation toward a repeat performance next year;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65DBF">
        <w:t>Southside</w:t>
      </w:r>
      <w:r>
        <w:t xml:space="preserve"> players, fueled by the excitement of </w:t>
      </w:r>
      <w:r w:rsidR="00381F56">
        <w:t xml:space="preserve">a chance at </w:t>
      </w:r>
      <w:r>
        <w:t>the program</w:t>
      </w:r>
      <w:r w:rsidR="006465E6" w:rsidRPr="006465E6">
        <w:t>’</w:t>
      </w:r>
      <w:r>
        <w:t>s first state</w:t>
      </w:r>
      <w:r w:rsidR="00381F56">
        <w:t xml:space="preserve"> </w:t>
      </w:r>
      <w:r>
        <w:t>title, shellacked their opponents, leaving no doubt in anyone</w:t>
      </w:r>
      <w:r w:rsidR="006465E6" w:rsidRPr="006465E6">
        <w:t>’</w:t>
      </w:r>
      <w:r>
        <w:t xml:space="preserve">s mind about who deserved the crown. Further, with this win the </w:t>
      </w:r>
      <w:r w:rsidR="00381F56">
        <w:t>Sabres</w:t>
      </w:r>
      <w:r>
        <w:t xml:space="preserve"> nailed the</w:t>
      </w:r>
      <w:r w:rsidR="00381F56">
        <w:t>ir thirteenth consecutive victory</w:t>
      </w:r>
      <w:r>
        <w:t>;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381F56">
        <w:rPr>
          <w:rFonts w:eastAsiaTheme="minorHAnsi"/>
          <w:color w:val="000000" w:themeColor="text1"/>
          <w:szCs w:val="22"/>
          <w:u w:color="000000" w:themeColor="text1"/>
        </w:rPr>
        <w:t>Jason Kaiser</w:t>
      </w:r>
      <w:r>
        <w:rPr>
          <w:rFonts w:eastAsiaTheme="minorHAnsi"/>
          <w:color w:val="000000" w:themeColor="text1"/>
          <w:szCs w:val="22"/>
          <w:u w:color="000000" w:themeColor="text1"/>
        </w:rPr>
        <w:t xml:space="preserve"> and his dedicated staff have built their football program into a championship team that refuses to settle for second best; and</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54D7" w:rsidRDefault="00A37171" w:rsidP="00D7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 xml:space="preserve">Whereas, </w:t>
      </w:r>
      <w:r w:rsidR="00D754D7">
        <w:rPr>
          <w:color w:val="000000" w:themeColor="text1"/>
          <w:u w:color="000000" w:themeColor="text1"/>
        </w:rPr>
        <w:t>Coach Kaiser revealed the secret behind his team</w:t>
      </w:r>
      <w:r w:rsidR="006465E6" w:rsidRPr="006465E6">
        <w:rPr>
          <w:color w:val="000000" w:themeColor="text1"/>
          <w:u w:color="000000" w:themeColor="text1"/>
        </w:rPr>
        <w:t>’</w:t>
      </w:r>
      <w:r w:rsidR="00D754D7">
        <w:rPr>
          <w:color w:val="000000" w:themeColor="text1"/>
          <w:u w:color="000000" w:themeColor="text1"/>
        </w:rPr>
        <w:t>s well</w:t>
      </w:r>
      <w:r w:rsidR="006465E6">
        <w:rPr>
          <w:color w:val="000000" w:themeColor="text1"/>
          <w:u w:color="000000" w:themeColor="text1"/>
        </w:rPr>
        <w:noBreakHyphen/>
      </w:r>
      <w:r w:rsidR="00D754D7">
        <w:rPr>
          <w:color w:val="000000" w:themeColor="text1"/>
          <w:u w:color="000000" w:themeColor="text1"/>
        </w:rPr>
        <w:t xml:space="preserve">earned win: </w:t>
      </w:r>
      <w:r w:rsidR="00D754D7" w:rsidRPr="0036352F">
        <w:rPr>
          <w:color w:val="000000" w:themeColor="text1"/>
          <w:u w:color="000000" w:themeColor="text1"/>
        </w:rPr>
        <w:t>“We talked all week about all the distractions</w:t>
      </w:r>
      <w:r w:rsidR="00D754D7">
        <w:rPr>
          <w:color w:val="000000" w:themeColor="text1"/>
          <w:u w:color="000000" w:themeColor="text1"/>
        </w:rPr>
        <w:t xml:space="preserve">, </w:t>
      </w:r>
      <w:r w:rsidR="00D754D7">
        <w:rPr>
          <w:color w:val="000000" w:themeColor="text1"/>
          <w:u w:color="000000" w:themeColor="text1"/>
        </w:rPr>
        <w:lastRenderedPageBreak/>
        <w:t>...</w:t>
      </w:r>
      <w:r w:rsidR="00D754D7" w:rsidRPr="0036352F">
        <w:rPr>
          <w:color w:val="000000" w:themeColor="text1"/>
          <w:u w:color="000000" w:themeColor="text1"/>
        </w:rPr>
        <w:t>staying focused, staying disciplined, keep doing what we</w:t>
      </w:r>
      <w:r w:rsidR="006465E6" w:rsidRPr="006465E6">
        <w:rPr>
          <w:color w:val="000000" w:themeColor="text1"/>
          <w:u w:color="000000" w:themeColor="text1"/>
        </w:rPr>
        <w:t>’</w:t>
      </w:r>
      <w:r w:rsidR="00D754D7" w:rsidRPr="0036352F">
        <w:rPr>
          <w:color w:val="000000" w:themeColor="text1"/>
          <w:u w:color="000000" w:themeColor="text1"/>
        </w:rPr>
        <w:t>ve been doing</w:t>
      </w:r>
      <w:r w:rsidR="00D754D7">
        <w:rPr>
          <w:color w:val="000000" w:themeColor="text1"/>
          <w:u w:color="000000" w:themeColor="text1"/>
        </w:rPr>
        <w:t>. A</w:t>
      </w:r>
      <w:r w:rsidR="00D754D7" w:rsidRPr="0036352F">
        <w:rPr>
          <w:color w:val="000000" w:themeColor="text1"/>
          <w:u w:color="000000" w:themeColor="text1"/>
        </w:rPr>
        <w:t>nd I</w:t>
      </w:r>
      <w:r w:rsidR="006465E6" w:rsidRPr="006465E6">
        <w:rPr>
          <w:color w:val="000000" w:themeColor="text1"/>
          <w:u w:color="000000" w:themeColor="text1"/>
        </w:rPr>
        <w:t>’</w:t>
      </w:r>
      <w:r w:rsidR="00D754D7" w:rsidRPr="0036352F">
        <w:rPr>
          <w:color w:val="000000" w:themeColor="text1"/>
          <w:u w:color="000000" w:themeColor="text1"/>
        </w:rPr>
        <w:t>ll tell you what, they did”</w:t>
      </w:r>
      <w:r w:rsidR="00D754D7">
        <w:rPr>
          <w:color w:val="000000" w:themeColor="text1"/>
          <w:u w:color="000000" w:themeColor="text1"/>
        </w:rPr>
        <w:t>; and</w:t>
      </w:r>
    </w:p>
    <w:p w:rsidR="00824C05" w:rsidRPr="00026E3D"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681B" w:rsidRDefault="00130B10" w:rsidP="0082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2681B">
        <w:rPr>
          <w:color w:val="000000" w:themeColor="text1"/>
          <w:u w:color="000000" w:themeColor="text1"/>
        </w:rPr>
        <w:t xml:space="preserve"> </w:t>
      </w:r>
      <w:r w:rsidR="0082681B" w:rsidRPr="0036352F">
        <w:rPr>
          <w:color w:val="000000" w:themeColor="text1"/>
          <w:u w:color="000000" w:themeColor="text1"/>
        </w:rPr>
        <w:t xml:space="preserve">less than six minutes into the game, </w:t>
      </w:r>
      <w:r w:rsidR="0082681B">
        <w:rPr>
          <w:color w:val="000000" w:themeColor="text1"/>
          <w:u w:color="000000" w:themeColor="text1"/>
        </w:rPr>
        <w:t>the score was 14</w:t>
      </w:r>
      <w:r w:rsidR="006465E6">
        <w:rPr>
          <w:color w:val="000000" w:themeColor="text1"/>
          <w:u w:color="000000" w:themeColor="text1"/>
        </w:rPr>
        <w:noBreakHyphen/>
      </w:r>
      <w:r w:rsidR="0082681B">
        <w:rPr>
          <w:color w:val="000000" w:themeColor="text1"/>
          <w:u w:color="000000" w:themeColor="text1"/>
        </w:rPr>
        <w:t xml:space="preserve">0, </w:t>
      </w:r>
      <w:r w:rsidR="0082681B" w:rsidRPr="0036352F">
        <w:rPr>
          <w:color w:val="000000" w:themeColor="text1"/>
          <w:u w:color="000000" w:themeColor="text1"/>
        </w:rPr>
        <w:t>and the tone had been set</w:t>
      </w:r>
      <w:r w:rsidR="0082681B">
        <w:rPr>
          <w:color w:val="000000" w:themeColor="text1"/>
          <w:u w:color="000000" w:themeColor="text1"/>
        </w:rPr>
        <w:t xml:space="preserve"> in favor of the Sabres</w:t>
      </w:r>
      <w:r w:rsidR="0082681B" w:rsidRPr="0036352F">
        <w:rPr>
          <w:color w:val="000000" w:themeColor="text1"/>
          <w:u w:color="000000" w:themeColor="text1"/>
        </w:rPr>
        <w:t>.</w:t>
      </w:r>
      <w:r w:rsidR="0082681B">
        <w:rPr>
          <w:color w:val="000000" w:themeColor="text1"/>
          <w:u w:color="000000" w:themeColor="text1"/>
        </w:rPr>
        <w:t xml:space="preserve"> Further, </w:t>
      </w:r>
      <w:r w:rsidR="0082681B" w:rsidRPr="0036352F">
        <w:rPr>
          <w:color w:val="000000" w:themeColor="text1"/>
          <w:u w:color="000000" w:themeColor="text1"/>
        </w:rPr>
        <w:t>Southside Christian</w:t>
      </w:r>
      <w:r w:rsidR="006465E6" w:rsidRPr="006465E6">
        <w:rPr>
          <w:color w:val="000000" w:themeColor="text1"/>
          <w:u w:color="000000" w:themeColor="text1"/>
        </w:rPr>
        <w:t>’</w:t>
      </w:r>
      <w:r w:rsidR="0082681B" w:rsidRPr="0036352F">
        <w:rPr>
          <w:color w:val="000000" w:themeColor="text1"/>
          <w:u w:color="000000" w:themeColor="text1"/>
        </w:rPr>
        <w:t xml:space="preserve">s defense </w:t>
      </w:r>
      <w:r w:rsidR="0082681B">
        <w:rPr>
          <w:color w:val="000000" w:themeColor="text1"/>
          <w:u w:color="000000" w:themeColor="text1"/>
        </w:rPr>
        <w:t xml:space="preserve">shut </w:t>
      </w:r>
      <w:r w:rsidR="0082681B" w:rsidRPr="0036352F">
        <w:rPr>
          <w:color w:val="000000" w:themeColor="text1"/>
          <w:u w:color="000000" w:themeColor="text1"/>
        </w:rPr>
        <w:t>down Allendale</w:t>
      </w:r>
      <w:r w:rsidR="006465E6">
        <w:rPr>
          <w:color w:val="000000" w:themeColor="text1"/>
          <w:u w:color="000000" w:themeColor="text1"/>
        </w:rPr>
        <w:noBreakHyphen/>
      </w:r>
      <w:r w:rsidR="0082681B" w:rsidRPr="0036352F">
        <w:rPr>
          <w:color w:val="000000" w:themeColor="text1"/>
          <w:u w:color="000000" w:themeColor="text1"/>
        </w:rPr>
        <w:t>Fairfax</w:t>
      </w:r>
      <w:r w:rsidR="006465E6" w:rsidRPr="006465E6">
        <w:rPr>
          <w:color w:val="000000" w:themeColor="text1"/>
          <w:u w:color="000000" w:themeColor="text1"/>
        </w:rPr>
        <w:t>’</w:t>
      </w:r>
      <w:r w:rsidR="0082681B" w:rsidRPr="0036352F">
        <w:rPr>
          <w:color w:val="000000" w:themeColor="text1"/>
          <w:u w:color="000000" w:themeColor="text1"/>
        </w:rPr>
        <w:t xml:space="preserve">s normally productive rushing attack, </w:t>
      </w:r>
      <w:r w:rsidR="0082681B">
        <w:rPr>
          <w:color w:val="000000" w:themeColor="text1"/>
          <w:u w:color="000000" w:themeColor="text1"/>
        </w:rPr>
        <w:t>a state of affairs that signed and sealed the victory for Southside; and</w:t>
      </w:r>
    </w:p>
    <w:p w:rsidR="009A6C86" w:rsidRDefault="009A6C86"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D34E1B">
        <w:t>Sabres</w:t>
      </w:r>
      <w:r>
        <w:t xml:space="preserve"> have brought great pride and recognition to their school and community, and the members of the House of Representatives are pleased to have this opportunity to recognize such an outstanding group of young athletes. Now, therefore,</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936" w:rsidRDefault="00824C05" w:rsidP="00E3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E35936">
        <w:t>recognize and congratulate the Southside Christian School football team and its fine coaches on their impressive win of the 2015 Class A Division I State Championship title.</w:t>
      </w: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C05" w:rsidRDefault="00824C05" w:rsidP="008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17389">
        <w:t xml:space="preserve">Dr. Sam Barfell, superintendent; Dr. Don Kauffman, </w:t>
      </w:r>
      <w:r w:rsidR="00914E9A">
        <w:t xml:space="preserve">Upper School </w:t>
      </w:r>
      <w:r w:rsidR="00117389">
        <w:t>p</w:t>
      </w:r>
      <w:r>
        <w:t>rincipal</w:t>
      </w:r>
      <w:r w:rsidR="00117389">
        <w:t>;</w:t>
      </w:r>
      <w:r>
        <w:t xml:space="preserve"> and Coach </w:t>
      </w:r>
      <w:r w:rsidR="00E35936">
        <w:t>Jason Kaiser</w:t>
      </w:r>
      <w:r>
        <w:rPr>
          <w:rFonts w:eastAsiaTheme="minorHAnsi"/>
          <w:color w:val="000000" w:themeColor="text1"/>
          <w:szCs w:val="22"/>
          <w:u w:color="000000" w:themeColor="text1"/>
        </w:rPr>
        <w:t xml:space="preserve"> </w:t>
      </w:r>
      <w:r>
        <w:t xml:space="preserve">of </w:t>
      </w:r>
      <w:r w:rsidR="00E35936">
        <w:t>Southside Christian School</w:t>
      </w:r>
      <w:r>
        <w:t>.</w:t>
      </w:r>
    </w:p>
    <w:p w:rsidR="00296287" w:rsidRDefault="006465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A67" w:rsidRDefault="00457A67" w:rsidP="00457A67">
      <w:pPr>
        <w:suppressAutoHyphens/>
      </w:pPr>
    </w:p>
    <w:sectPr w:rsidR="00457A67" w:rsidSect="00457A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D7D" w:rsidRDefault="00C03D7D" w:rsidP="009F0C77">
      <w:r>
        <w:separator/>
      </w:r>
    </w:p>
  </w:endnote>
  <w:endnote w:type="continuationSeparator" w:id="0">
    <w:p w:rsidR="00C03D7D" w:rsidRDefault="00C03D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CCCCA3-FDA3-45FD-9C6C-313770740A52}"/>
    <w:embedBold r:id="rId2" w:fontKey="{6570E086-37C2-402D-82C4-CEED39DBB793}"/>
  </w:font>
  <w:font w:name="Calibri">
    <w:panose1 w:val="020F0502020204030204"/>
    <w:charset w:val="00"/>
    <w:family w:val="swiss"/>
    <w:pitch w:val="variable"/>
    <w:sig w:usb0="E00002FF" w:usb1="4000ACFF" w:usb2="00000001" w:usb3="00000000" w:csb0="0000019F" w:csb1="00000000"/>
    <w:embedRegular r:id="rId3" w:fontKey="{D9D76C9B-F48A-4118-97BC-41F644D5F2DC}"/>
  </w:font>
  <w:font w:name="Segoe UI">
    <w:panose1 w:val="020B0502040204020203"/>
    <w:charset w:val="00"/>
    <w:family w:val="swiss"/>
    <w:pitch w:val="variable"/>
    <w:sig w:usb0="E10022FF" w:usb1="C000E47F" w:usb2="00000029" w:usb3="00000000" w:csb0="000001DF" w:csb1="00000000"/>
    <w:embedRegular r:id="rId4" w:fontKey="{189855CB-2CB4-4AC2-9579-BDAA15B6EA2F}"/>
  </w:font>
  <w:font w:name="Cambria">
    <w:panose1 w:val="02040503050406030204"/>
    <w:charset w:val="00"/>
    <w:family w:val="roman"/>
    <w:pitch w:val="variable"/>
    <w:sig w:usb0="E00002FF" w:usb1="400004FF" w:usb2="00000000" w:usb3="00000000" w:csb0="0000019F" w:csb1="00000000"/>
    <w:embedRegular r:id="rId5" w:fontKey="{1671BC6D-F73C-4CFC-AB51-8A3ADF8DB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87" w:rsidRPr="00457A67" w:rsidRDefault="00457A67" w:rsidP="00457A67">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D7D" w:rsidRDefault="00C03D7D" w:rsidP="009F0C77">
      <w:r>
        <w:separator/>
      </w:r>
    </w:p>
  </w:footnote>
  <w:footnote w:type="continuationSeparator" w:id="0">
    <w:p w:rsidR="00C03D7D" w:rsidRDefault="00C03D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3DG16"/>
    <w:docVar w:name="CoverBillType" w:val="r"/>
    <w:docVar w:name="docpath" w:val="L:\Council\bills\RM\1413DG16.DOCX"/>
    <w:docVar w:name="dvBillNumber" w:val="4588"/>
    <w:docVar w:name="dvBillNumberPrefix" w:val="H. "/>
    <w:docVar w:name="dvOriginalBody" w:val="House"/>
    <w:docVar w:name="dvSteno" w:val="RM"/>
    <w:docVar w:name="NameofBody" w:val="h"/>
    <w:docVar w:name="vgroup2" w:val="Council"/>
  </w:docVars>
  <w:rsids>
    <w:rsidRoot w:val="00CD5C3F"/>
    <w:rsid w:val="00011869"/>
    <w:rsid w:val="00015CD6"/>
    <w:rsid w:val="000E1785"/>
    <w:rsid w:val="000F40FA"/>
    <w:rsid w:val="00101248"/>
    <w:rsid w:val="0010776B"/>
    <w:rsid w:val="00117389"/>
    <w:rsid w:val="00130B10"/>
    <w:rsid w:val="00133E66"/>
    <w:rsid w:val="001435A3"/>
    <w:rsid w:val="00146ED3"/>
    <w:rsid w:val="00151044"/>
    <w:rsid w:val="00155235"/>
    <w:rsid w:val="001D08F2"/>
    <w:rsid w:val="001D525B"/>
    <w:rsid w:val="001D7F4F"/>
    <w:rsid w:val="00205238"/>
    <w:rsid w:val="002321B6"/>
    <w:rsid w:val="0024304E"/>
    <w:rsid w:val="00250967"/>
    <w:rsid w:val="002543C8"/>
    <w:rsid w:val="0025541D"/>
    <w:rsid w:val="00284AAE"/>
    <w:rsid w:val="00296287"/>
    <w:rsid w:val="002E5912"/>
    <w:rsid w:val="00301B21"/>
    <w:rsid w:val="00325348"/>
    <w:rsid w:val="0032732C"/>
    <w:rsid w:val="003319A4"/>
    <w:rsid w:val="00336AD0"/>
    <w:rsid w:val="0037079A"/>
    <w:rsid w:val="00380BF2"/>
    <w:rsid w:val="00381F56"/>
    <w:rsid w:val="003C4DAB"/>
    <w:rsid w:val="003D01E8"/>
    <w:rsid w:val="003E5288"/>
    <w:rsid w:val="003F6D79"/>
    <w:rsid w:val="0041760A"/>
    <w:rsid w:val="00417C01"/>
    <w:rsid w:val="004403BD"/>
    <w:rsid w:val="00457A67"/>
    <w:rsid w:val="00461441"/>
    <w:rsid w:val="004809EE"/>
    <w:rsid w:val="004E7D54"/>
    <w:rsid w:val="004F4B96"/>
    <w:rsid w:val="005273C6"/>
    <w:rsid w:val="00530A69"/>
    <w:rsid w:val="00545593"/>
    <w:rsid w:val="00565862"/>
    <w:rsid w:val="00577C6C"/>
    <w:rsid w:val="005A054B"/>
    <w:rsid w:val="005C2FE2"/>
    <w:rsid w:val="005E2BC9"/>
    <w:rsid w:val="00605102"/>
    <w:rsid w:val="006215AA"/>
    <w:rsid w:val="006465E6"/>
    <w:rsid w:val="006913C9"/>
    <w:rsid w:val="0069470D"/>
    <w:rsid w:val="006D4321"/>
    <w:rsid w:val="00734F00"/>
    <w:rsid w:val="007A70AE"/>
    <w:rsid w:val="00815CD4"/>
    <w:rsid w:val="00824C05"/>
    <w:rsid w:val="0082681B"/>
    <w:rsid w:val="008362E8"/>
    <w:rsid w:val="00865DBF"/>
    <w:rsid w:val="008A1768"/>
    <w:rsid w:val="008F0F33"/>
    <w:rsid w:val="008F4429"/>
    <w:rsid w:val="00914E9A"/>
    <w:rsid w:val="0094021A"/>
    <w:rsid w:val="00963045"/>
    <w:rsid w:val="009A6C86"/>
    <w:rsid w:val="009B44AF"/>
    <w:rsid w:val="009C6A0B"/>
    <w:rsid w:val="009F0C77"/>
    <w:rsid w:val="009F4DD1"/>
    <w:rsid w:val="00A37171"/>
    <w:rsid w:val="00A41684"/>
    <w:rsid w:val="00A441A0"/>
    <w:rsid w:val="00A64E80"/>
    <w:rsid w:val="00A72BCD"/>
    <w:rsid w:val="00A741D9"/>
    <w:rsid w:val="00A833AB"/>
    <w:rsid w:val="00A95C28"/>
    <w:rsid w:val="00A9741D"/>
    <w:rsid w:val="00AD4B17"/>
    <w:rsid w:val="00B412D4"/>
    <w:rsid w:val="00BE3C22"/>
    <w:rsid w:val="00C0345E"/>
    <w:rsid w:val="00C03D7D"/>
    <w:rsid w:val="00C3483A"/>
    <w:rsid w:val="00C74E9D"/>
    <w:rsid w:val="00C82FD3"/>
    <w:rsid w:val="00C92819"/>
    <w:rsid w:val="00CC6B7B"/>
    <w:rsid w:val="00CD2089"/>
    <w:rsid w:val="00CD5C3F"/>
    <w:rsid w:val="00D34E1B"/>
    <w:rsid w:val="00D73A67"/>
    <w:rsid w:val="00D754D7"/>
    <w:rsid w:val="00D970A9"/>
    <w:rsid w:val="00DD40B7"/>
    <w:rsid w:val="00DF3845"/>
    <w:rsid w:val="00E35936"/>
    <w:rsid w:val="00E41911"/>
    <w:rsid w:val="00E92EEF"/>
    <w:rsid w:val="00EE438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AA2EC-19E9-4E1D-835B-0BA8F006D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D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F4FC0-9029-402F-826F-043985F5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410</Words>
  <Characters>2219</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4588 Text of Previous Version (Jan. 12, 2016) - South Carolina Legislature Online</dc:title>
  <dc:creator>McDowell</dc:creator>
  <cp:lastModifiedBy>N Cumfer</cp:lastModifiedBy>
  <cp:revision>2</cp:revision>
  <cp:lastPrinted>2016-01-08T14:57:00Z</cp:lastPrinted>
  <dcterms:created xsi:type="dcterms:W3CDTF">2016-01-12T18:35:00Z</dcterms:created>
  <dcterms:modified xsi:type="dcterms:W3CDTF">2016-01-12T18:35:00Z</dcterms:modified>
</cp:coreProperties>
</file>