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64A" w:rsidRDefault="009946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2A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49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94AE5" w:rsidRPr="008C6176">
        <w:rPr>
          <w:color w:val="000000" w:themeColor="text1"/>
          <w:u w:color="000000" w:themeColor="text1"/>
        </w:rPr>
        <w:t>NORTHWESTERN</w:t>
      </w:r>
      <w:r w:rsidR="00894AE5">
        <w:rPr>
          <w:color w:val="000000" w:themeColor="text1"/>
          <w:u w:color="000000" w:themeColor="text1"/>
        </w:rPr>
        <w:t xml:space="preserve"> HIGH SCHOOL VARSITY FOOTBALL</w:t>
      </w:r>
      <w:r w:rsidR="00894AE5" w:rsidRPr="00E542AE">
        <w:rPr>
          <w:color w:val="000000" w:themeColor="text1"/>
          <w:u w:color="000000" w:themeColor="text1"/>
        </w:rPr>
        <w:t xml:space="preserve"> TEAM</w:t>
      </w:r>
      <w:r w:rsidR="00894AE5">
        <w:rPr>
          <w:color w:val="000000" w:themeColor="text1"/>
          <w:u w:color="000000" w:themeColor="text1"/>
        </w:rPr>
        <w:t>, COACHES, AND SCHOOL OFFICIALS</w:t>
      </w:r>
      <w:r w:rsidR="00894AE5" w:rsidRPr="00E542AE">
        <w:rPr>
          <w:color w:val="000000" w:themeColor="text1"/>
          <w:u w:color="000000" w:themeColor="text1"/>
        </w:rPr>
        <w:t xml:space="preserve"> FOR </w:t>
      </w:r>
      <w:r w:rsidR="00894AE5">
        <w:rPr>
          <w:color w:val="000000" w:themeColor="text1"/>
          <w:u w:color="000000" w:themeColor="text1"/>
        </w:rPr>
        <w:t>AN</w:t>
      </w:r>
      <w:r w:rsidR="00894AE5" w:rsidRPr="00E542AE">
        <w:rPr>
          <w:color w:val="000000" w:themeColor="text1"/>
          <w:u w:color="000000" w:themeColor="text1"/>
        </w:rPr>
        <w:t xml:space="preserve"> OUTSTANDING SEASON AND </w:t>
      </w:r>
      <w:r w:rsidR="00894AE5">
        <w:rPr>
          <w:color w:val="000000" w:themeColor="text1"/>
          <w:u w:color="000000" w:themeColor="text1"/>
        </w:rPr>
        <w:t>TO CONGRATULATE THEM FOR WINN</w:t>
      </w:r>
      <w:r w:rsidR="00894AE5" w:rsidRPr="00E542AE">
        <w:rPr>
          <w:color w:val="000000" w:themeColor="text1"/>
          <w:u w:color="000000" w:themeColor="text1"/>
        </w:rPr>
        <w:t xml:space="preserve">ING THE </w:t>
      </w:r>
      <w:r w:rsidR="00894AE5">
        <w:rPr>
          <w:color w:val="000000" w:themeColor="text1"/>
          <w:u w:color="000000" w:themeColor="text1"/>
        </w:rPr>
        <w:t xml:space="preserve">2015 </w:t>
      </w:r>
      <w:r w:rsidR="00894AE5" w:rsidRPr="00E542AE">
        <w:rPr>
          <w:color w:val="000000" w:themeColor="text1"/>
          <w:u w:color="000000" w:themeColor="text1"/>
        </w:rPr>
        <w:t>CLASS</w:t>
      </w:r>
      <w:r w:rsidR="00894AE5">
        <w:rPr>
          <w:color w:val="000000" w:themeColor="text1"/>
          <w:u w:color="000000" w:themeColor="text1"/>
        </w:rPr>
        <w:t xml:space="preserve"> AAA</w:t>
      </w:r>
      <w:r w:rsidR="00894AE5" w:rsidRPr="008C6176">
        <w:rPr>
          <w:color w:val="000000" w:themeColor="text1"/>
          <w:u w:color="000000" w:themeColor="text1"/>
        </w:rPr>
        <w:t>A DIVISION II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4989" w:rsidRDefault="00672A96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4989">
        <w:t xml:space="preserve">the South Carolina House of Representatives is pleased to learn that the members of the </w:t>
      </w:r>
      <w:r w:rsidR="00894AE5" w:rsidRPr="008C6176">
        <w:rPr>
          <w:color w:val="000000" w:themeColor="text1"/>
          <w:u w:color="000000" w:themeColor="text1"/>
        </w:rPr>
        <w:t>Northwestern</w:t>
      </w:r>
      <w:r w:rsidR="00894AE5">
        <w:rPr>
          <w:color w:val="000000" w:themeColor="text1"/>
          <w:u w:color="000000" w:themeColor="text1"/>
        </w:rPr>
        <w:t xml:space="preserve"> High School football</w:t>
      </w:r>
      <w:r w:rsidR="00744989">
        <w:t xml:space="preserve"> team </w:t>
      </w:r>
      <w:r w:rsidR="00744989">
        <w:rPr>
          <w:color w:val="000000" w:themeColor="text1"/>
          <w:u w:color="000000" w:themeColor="text1"/>
        </w:rPr>
        <w:t xml:space="preserve">of </w:t>
      </w:r>
      <w:r w:rsidR="00894AE5">
        <w:rPr>
          <w:color w:val="000000" w:themeColor="text1"/>
          <w:u w:color="000000" w:themeColor="text1"/>
        </w:rPr>
        <w:t>York</w:t>
      </w:r>
      <w:r w:rsidR="00744989">
        <w:rPr>
          <w:color w:val="000000" w:themeColor="text1"/>
          <w:u w:color="000000" w:themeColor="text1"/>
        </w:rPr>
        <w:t xml:space="preserve"> County </w:t>
      </w:r>
      <w:r w:rsidR="00744989">
        <w:t>took top honors at the</w:t>
      </w:r>
      <w:r w:rsidR="001A0216">
        <w:t xml:space="preserve"> state competition held at Williams Brice Stadium</w:t>
      </w:r>
      <w:r w:rsidR="00744989">
        <w:t xml:space="preserve"> on </w:t>
      </w:r>
      <w:r w:rsidR="00FA1F91" w:rsidRPr="008C6176">
        <w:rPr>
          <w:color w:val="000000" w:themeColor="text1"/>
          <w:u w:color="000000" w:themeColor="text1"/>
        </w:rPr>
        <w:t>Saturday</w:t>
      </w:r>
      <w:r w:rsidR="00FA1F91">
        <w:rPr>
          <w:color w:val="000000" w:themeColor="text1"/>
          <w:u w:color="000000" w:themeColor="text1"/>
        </w:rPr>
        <w:t>, December 12, 2015</w:t>
      </w:r>
      <w:r w:rsidR="00744989">
        <w:t>; and</w:t>
      </w: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B1D1F">
        <w:t>before</w:t>
      </w:r>
      <w:r>
        <w:t xml:space="preserve"> </w:t>
      </w:r>
      <w:r w:rsidR="000B1D1F">
        <w:t xml:space="preserve">a jubilant stadium, </w:t>
      </w:r>
      <w:r>
        <w:t xml:space="preserve">the </w:t>
      </w:r>
      <w:r w:rsidR="000B1D1F">
        <w:t xml:space="preserve">Northwestern Trojans </w:t>
      </w:r>
      <w:r>
        <w:t>delight</w:t>
      </w:r>
      <w:r w:rsidR="000B1D1F">
        <w:t>ed</w:t>
      </w:r>
      <w:r>
        <w:t xml:space="preserve"> their fans </w:t>
      </w:r>
      <w:r w:rsidR="000B1D1F">
        <w:t>with a fifty</w:t>
      </w:r>
      <w:r w:rsidR="00467F40">
        <w:noBreakHyphen/>
      </w:r>
      <w:r w:rsidR="000B1D1F">
        <w:t xml:space="preserve">point margin over </w:t>
      </w:r>
      <w:r>
        <w:t xml:space="preserve">the </w:t>
      </w:r>
      <w:r w:rsidR="00894AE5">
        <w:t>Lexington High School Wildcats</w:t>
      </w:r>
      <w:r w:rsidR="000B1D1F">
        <w:t xml:space="preserve">, the largest margin in the Palmetto State for a </w:t>
      </w:r>
      <w:r w:rsidR="00B41630">
        <w:t xml:space="preserve">class </w:t>
      </w:r>
      <w:r w:rsidR="000B1D1F">
        <w:t>AAAA championship football game</w:t>
      </w:r>
      <w:r>
        <w:t>; and</w:t>
      </w:r>
    </w:p>
    <w:p w:rsidR="000B1D1F" w:rsidRDefault="000B1D1F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1D1F" w:rsidRDefault="000B1D1F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Northwestern team had a stupendous 42</w:t>
      </w:r>
      <w:r w:rsidR="00467F40">
        <w:noBreakHyphen/>
      </w:r>
      <w:r>
        <w:t>7 lead w</w:t>
      </w:r>
      <w:r w:rsidR="00B41630">
        <w:t>hen</w:t>
      </w:r>
      <w:r>
        <w:t xml:space="preserve"> the teams </w:t>
      </w:r>
      <w:r w:rsidR="00B41630">
        <w:t>hit</w:t>
      </w:r>
      <w:r w:rsidR="00467F40">
        <w:t xml:space="preserve"> the locker</w:t>
      </w:r>
      <w:r w:rsidR="00101E04">
        <w:t xml:space="preserve"> room </w:t>
      </w:r>
      <w:r w:rsidR="00467F40">
        <w:t>at halftime.</w:t>
      </w:r>
      <w:r>
        <w:t xml:space="preserve">  </w:t>
      </w:r>
      <w:r w:rsidR="00467F40">
        <w:t>Th</w:t>
      </w:r>
      <w:r>
        <w:t>e Trojans continue</w:t>
      </w:r>
      <w:r w:rsidR="0045739D">
        <w:t>d</w:t>
      </w:r>
      <w:r>
        <w:t xml:space="preserve"> to </w:t>
      </w:r>
      <w:r w:rsidR="00101E04">
        <w:t>r</w:t>
      </w:r>
      <w:r>
        <w:t>ush, pass, and pound their way to a 63</w:t>
      </w:r>
      <w:r w:rsidR="00467F40">
        <w:noBreakHyphen/>
      </w:r>
      <w:r>
        <w:t xml:space="preserve">13 victory over Lexington, </w:t>
      </w:r>
      <w:r w:rsidR="0045739D">
        <w:t xml:space="preserve">tying for the highest score in a South Carolina championship </w:t>
      </w:r>
      <w:r w:rsidR="00B41630">
        <w:t xml:space="preserve">football </w:t>
      </w:r>
      <w:r w:rsidR="0045739D">
        <w:t xml:space="preserve">game and </w:t>
      </w:r>
      <w:r>
        <w:t>ending the</w:t>
      </w:r>
      <w:r w:rsidR="00467F40">
        <w:t>ir</w:t>
      </w:r>
      <w:r>
        <w:t xml:space="preserve"> season with an 1</w:t>
      </w:r>
      <w:r w:rsidR="00277FCD">
        <w:t>4</w:t>
      </w:r>
      <w:r w:rsidR="00467F40">
        <w:noBreakHyphen/>
      </w:r>
      <w:r>
        <w:t>1 record; and</w:t>
      </w:r>
    </w:p>
    <w:p w:rsidR="000B1D1F" w:rsidRDefault="000B1D1F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1D1F" w:rsidRDefault="000B1D1F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7FCD">
        <w:t>garnering the team</w:t>
      </w:r>
      <w:r w:rsidR="00467F40" w:rsidRPr="00467F40">
        <w:t>’</w:t>
      </w:r>
      <w:r w:rsidR="00277FCD">
        <w:t xml:space="preserve">s third title since 2010, </w:t>
      </w:r>
      <w:r>
        <w:t>Northwestern held the Lexington Wildcats to under</w:t>
      </w:r>
      <w:r w:rsidR="00101E04">
        <w:t xml:space="preserve"> one </w:t>
      </w:r>
      <w:r>
        <w:t>hundred yards rushing</w:t>
      </w:r>
      <w:r w:rsidR="00277FCD">
        <w:t xml:space="preserve"> while </w:t>
      </w:r>
      <w:r w:rsidR="00B41630">
        <w:t>the Trojans</w:t>
      </w:r>
      <w:r w:rsidR="00467F40" w:rsidRPr="00467F40">
        <w:t>’</w:t>
      </w:r>
      <w:r w:rsidR="00277FCD">
        <w:t xml:space="preserve"> Gage M</w:t>
      </w:r>
      <w:r w:rsidR="00535834">
        <w:t>o</w:t>
      </w:r>
      <w:r w:rsidR="00277FCD">
        <w:t>loney threw for 275 yards that netted five touchdowns; and</w:t>
      </w:r>
    </w:p>
    <w:p w:rsidR="00277FCD" w:rsidRDefault="00277FCD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7FCD" w:rsidRDefault="00277FCD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01E04">
        <w:t>Gage M</w:t>
      </w:r>
      <w:r w:rsidR="00535834">
        <w:t>o</w:t>
      </w:r>
      <w:r w:rsidR="00101E04">
        <w:t xml:space="preserve">loney </w:t>
      </w:r>
      <w:r>
        <w:t xml:space="preserve">carried </w:t>
      </w:r>
      <w:r w:rsidR="00101E04">
        <w:t xml:space="preserve">the ball </w:t>
      </w:r>
      <w:r>
        <w:t>eight times for another 40 yards, which added a sixth touchdown, and teammate Jerry Howard carried eighteen times for 148 yards, just over nine yards per carry</w:t>
      </w:r>
      <w:r w:rsidR="00101E04">
        <w:t xml:space="preserve"> </w:t>
      </w:r>
      <w:r>
        <w:t xml:space="preserve">and </w:t>
      </w:r>
      <w:r w:rsidR="00101E04">
        <w:t xml:space="preserve">resulting in </w:t>
      </w:r>
      <w:r>
        <w:t>two touchdowns</w:t>
      </w:r>
      <w:r w:rsidR="0045739D">
        <w:t xml:space="preserve">.  </w:t>
      </w:r>
      <w:r w:rsidR="0045739D" w:rsidRPr="008C6176">
        <w:rPr>
          <w:color w:val="000000" w:themeColor="text1"/>
          <w:u w:color="000000" w:themeColor="text1"/>
        </w:rPr>
        <w:t>Miles Corpening</w:t>
      </w:r>
      <w:r w:rsidR="0045739D">
        <w:t xml:space="preserve"> added a </w:t>
      </w:r>
      <w:r w:rsidR="0045739D">
        <w:lastRenderedPageBreak/>
        <w:t>first</w:t>
      </w:r>
      <w:r w:rsidR="00467F40">
        <w:noBreakHyphen/>
      </w:r>
      <w:r w:rsidR="0045739D">
        <w:t>quarter touchdown with a 54</w:t>
      </w:r>
      <w:r w:rsidR="00467F40">
        <w:noBreakHyphen/>
      </w:r>
      <w:r w:rsidR="0045739D">
        <w:t>yard return on an interception</w:t>
      </w:r>
      <w:r>
        <w:t>; and</w:t>
      </w: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41630">
        <w:t xml:space="preserve">intensity, proficiency, and </w:t>
      </w:r>
      <w:r w:rsidR="00B41630">
        <w:rPr>
          <w:color w:val="000000" w:themeColor="text1"/>
          <w:u w:color="000000" w:themeColor="text1"/>
        </w:rPr>
        <w:t>grit</w:t>
      </w:r>
      <w:r>
        <w:rPr>
          <w:color w:val="000000" w:themeColor="text1"/>
          <w:u w:color="000000" w:themeColor="text1"/>
        </w:rPr>
        <w:t xml:space="preserve">, Head Coach </w:t>
      </w:r>
      <w:r w:rsidR="00FA1F91">
        <w:rPr>
          <w:color w:val="000000" w:themeColor="text1"/>
          <w:u w:color="000000" w:themeColor="text1"/>
        </w:rPr>
        <w:t>Kyle Richardson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FA1F91">
        <w:rPr>
          <w:color w:val="000000" w:themeColor="text1"/>
          <w:u w:color="000000" w:themeColor="text1"/>
        </w:rPr>
        <w:t>experienced</w:t>
      </w:r>
      <w:r>
        <w:rPr>
          <w:color w:val="000000" w:themeColor="text1"/>
          <w:u w:color="000000" w:themeColor="text1"/>
        </w:rPr>
        <w:t xml:space="preserve"> coaching staff maximized their own athletic abilit</w:t>
      </w:r>
      <w:r w:rsidR="00101E04">
        <w:rPr>
          <w:color w:val="000000" w:themeColor="text1"/>
          <w:u w:color="000000" w:themeColor="text1"/>
        </w:rPr>
        <w:t xml:space="preserve">ies </w:t>
      </w:r>
      <w:r>
        <w:rPr>
          <w:color w:val="000000" w:themeColor="text1"/>
          <w:u w:color="000000" w:themeColor="text1"/>
        </w:rPr>
        <w:t xml:space="preserve">and training to hone a championship team and teach these athletes lessons that will </w:t>
      </w:r>
      <w:r w:rsidR="00FA1F91">
        <w:rPr>
          <w:color w:val="000000" w:themeColor="text1"/>
          <w:u w:color="000000" w:themeColor="text1"/>
        </w:rPr>
        <w:t xml:space="preserve">grow more </w:t>
      </w:r>
      <w:r>
        <w:rPr>
          <w:color w:val="000000" w:themeColor="text1"/>
          <w:u w:color="000000" w:themeColor="text1"/>
        </w:rPr>
        <w:t>valuable through</w:t>
      </w:r>
      <w:r w:rsidR="00FA1F91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744989" w:rsidRDefault="00744989" w:rsidP="00994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A96" w:rsidRDefault="00744989" w:rsidP="00682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FA1F91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A1F91" w:rsidRPr="008C6176">
        <w:rPr>
          <w:color w:val="000000" w:themeColor="text1"/>
          <w:u w:color="000000" w:themeColor="text1"/>
        </w:rPr>
        <w:t>Northwestern</w:t>
      </w:r>
      <w:r w:rsidR="00FA1F91">
        <w:rPr>
          <w:color w:val="000000" w:themeColor="text1"/>
          <w:u w:color="000000" w:themeColor="text1"/>
        </w:rPr>
        <w:t xml:space="preserve">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 w:rsidR="00FA1F91">
        <w:rPr>
          <w:color w:val="000000" w:themeColor="text1"/>
          <w:u w:color="000000" w:themeColor="text1"/>
        </w:rPr>
        <w:t xml:space="preserve"> look to hear of their continued success</w:t>
      </w:r>
      <w:r>
        <w:rPr>
          <w:color w:val="000000" w:themeColor="text1"/>
          <w:u w:color="000000" w:themeColor="text1"/>
        </w:rPr>
        <w:t xml:space="preserve"> in the days ahead</w:t>
      </w:r>
      <w:r w:rsidR="00672A96">
        <w:t>.  Now, therefore,</w:t>
      </w:r>
    </w:p>
    <w:p w:rsidR="00672A96" w:rsidRDefault="00672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A96" w:rsidRDefault="00672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A96" w:rsidRDefault="00672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989" w:rsidRDefault="00672A96" w:rsidP="00744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44989">
        <w:t xml:space="preserve"> the members of the South Carolina House of Representatives, by this resolution, r</w:t>
      </w:r>
      <w:r w:rsidR="00744989">
        <w:rPr>
          <w:color w:val="000000" w:themeColor="text1"/>
          <w:u w:color="000000" w:themeColor="text1"/>
        </w:rPr>
        <w:t xml:space="preserve">ecognize and honor the </w:t>
      </w:r>
      <w:r w:rsidR="00894AE5" w:rsidRPr="008C6176">
        <w:rPr>
          <w:color w:val="000000" w:themeColor="text1"/>
          <w:u w:color="000000" w:themeColor="text1"/>
        </w:rPr>
        <w:t>Northwestern</w:t>
      </w:r>
      <w:r w:rsidR="00894AE5">
        <w:rPr>
          <w:color w:val="000000" w:themeColor="text1"/>
          <w:u w:color="000000" w:themeColor="text1"/>
        </w:rPr>
        <w:t xml:space="preserve"> High School varsity football</w:t>
      </w:r>
      <w:r w:rsidR="00744989">
        <w:rPr>
          <w:color w:val="000000" w:themeColor="text1"/>
          <w:u w:color="000000" w:themeColor="text1"/>
        </w:rPr>
        <w:t xml:space="preserve"> </w:t>
      </w:r>
      <w:r w:rsidR="00744989" w:rsidRPr="00E542AE">
        <w:rPr>
          <w:color w:val="000000" w:themeColor="text1"/>
          <w:u w:color="000000" w:themeColor="text1"/>
        </w:rPr>
        <w:t>team</w:t>
      </w:r>
      <w:r w:rsidR="00744989">
        <w:rPr>
          <w:color w:val="000000" w:themeColor="text1"/>
          <w:u w:color="000000" w:themeColor="text1"/>
        </w:rPr>
        <w:t>, coaches, and school officials</w:t>
      </w:r>
      <w:r w:rsidR="00744989" w:rsidRPr="00E542AE">
        <w:rPr>
          <w:color w:val="000000" w:themeColor="text1"/>
          <w:u w:color="000000" w:themeColor="text1"/>
        </w:rPr>
        <w:t xml:space="preserve"> for </w:t>
      </w:r>
      <w:r w:rsidR="00744989">
        <w:rPr>
          <w:color w:val="000000" w:themeColor="text1"/>
          <w:u w:color="000000" w:themeColor="text1"/>
        </w:rPr>
        <w:t>an</w:t>
      </w:r>
      <w:r w:rsidR="00744989" w:rsidRPr="00E542AE">
        <w:rPr>
          <w:color w:val="000000" w:themeColor="text1"/>
          <w:u w:color="000000" w:themeColor="text1"/>
        </w:rPr>
        <w:t xml:space="preserve"> outstanding season and </w:t>
      </w:r>
      <w:r w:rsidR="00744989">
        <w:rPr>
          <w:color w:val="000000" w:themeColor="text1"/>
          <w:u w:color="000000" w:themeColor="text1"/>
        </w:rPr>
        <w:t>congratulate them for winnin</w:t>
      </w:r>
      <w:r w:rsidR="00744989" w:rsidRPr="00E542AE">
        <w:rPr>
          <w:color w:val="000000" w:themeColor="text1"/>
          <w:u w:color="000000" w:themeColor="text1"/>
        </w:rPr>
        <w:t xml:space="preserve">g the </w:t>
      </w:r>
      <w:r w:rsidR="00744989">
        <w:rPr>
          <w:color w:val="000000" w:themeColor="text1"/>
          <w:u w:color="000000" w:themeColor="text1"/>
        </w:rPr>
        <w:t>20</w:t>
      </w:r>
      <w:r w:rsidR="00894AE5">
        <w:rPr>
          <w:color w:val="000000" w:themeColor="text1"/>
          <w:u w:color="000000" w:themeColor="text1"/>
        </w:rPr>
        <w:t>15</w:t>
      </w:r>
      <w:r w:rsidR="00744989">
        <w:rPr>
          <w:color w:val="000000" w:themeColor="text1"/>
          <w:u w:color="000000" w:themeColor="text1"/>
        </w:rPr>
        <w:t xml:space="preserve"> </w:t>
      </w:r>
      <w:r w:rsidR="00744989" w:rsidRPr="00E542AE">
        <w:rPr>
          <w:color w:val="000000" w:themeColor="text1"/>
          <w:u w:color="000000" w:themeColor="text1"/>
        </w:rPr>
        <w:t>Class</w:t>
      </w:r>
      <w:r w:rsidR="00744989">
        <w:rPr>
          <w:color w:val="000000" w:themeColor="text1"/>
          <w:u w:color="000000" w:themeColor="text1"/>
        </w:rPr>
        <w:t xml:space="preserve"> </w:t>
      </w:r>
      <w:r w:rsidR="00894AE5">
        <w:rPr>
          <w:color w:val="000000" w:themeColor="text1"/>
          <w:u w:color="000000" w:themeColor="text1"/>
        </w:rPr>
        <w:t>AAA</w:t>
      </w:r>
      <w:r w:rsidR="00894AE5" w:rsidRPr="008C6176">
        <w:rPr>
          <w:color w:val="000000" w:themeColor="text1"/>
          <w:u w:color="000000" w:themeColor="text1"/>
        </w:rPr>
        <w:t xml:space="preserve">A Division II </w:t>
      </w:r>
      <w:r w:rsidR="00744989" w:rsidRPr="00E542AE">
        <w:rPr>
          <w:color w:val="000000" w:themeColor="text1"/>
          <w:u w:color="000000" w:themeColor="text1"/>
        </w:rPr>
        <w:t xml:space="preserve">State Championship </w:t>
      </w:r>
      <w:r w:rsidR="00744989">
        <w:rPr>
          <w:color w:val="000000" w:themeColor="text1"/>
          <w:u w:color="000000" w:themeColor="text1"/>
        </w:rPr>
        <w:t>t</w:t>
      </w:r>
      <w:r w:rsidR="00744989" w:rsidRPr="00E542AE">
        <w:rPr>
          <w:color w:val="000000" w:themeColor="text1"/>
          <w:u w:color="000000" w:themeColor="text1"/>
        </w:rPr>
        <w:t>itle.</w:t>
      </w:r>
    </w:p>
    <w:p w:rsidR="00744989" w:rsidRDefault="00744989" w:rsidP="00744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A96" w:rsidRDefault="00744989" w:rsidP="00744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94AE5">
        <w:rPr>
          <w:color w:val="000000" w:themeColor="text1"/>
          <w:u w:color="000000" w:themeColor="text1"/>
        </w:rPr>
        <w:t>James A. Blake</w:t>
      </w:r>
      <w:r w:rsidR="00894AE5" w:rsidRPr="00A711E9">
        <w:rPr>
          <w:color w:val="000000" w:themeColor="text1"/>
          <w:u w:color="000000" w:themeColor="text1"/>
        </w:rPr>
        <w:t xml:space="preserve"> II</w:t>
      </w:r>
      <w:r>
        <w:t xml:space="preserve"> and Coach </w:t>
      </w:r>
      <w:r w:rsidR="00B41630">
        <w:rPr>
          <w:color w:val="000000" w:themeColor="text1"/>
          <w:u w:color="000000" w:themeColor="text1"/>
        </w:rPr>
        <w:t>Kyle Richardson</w:t>
      </w:r>
      <w:r>
        <w:t>.</w:t>
      </w:r>
    </w:p>
    <w:p w:rsidR="009A0AAE" w:rsidRDefault="00467F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464A" w:rsidRDefault="0099464A" w:rsidP="0099464A">
      <w:pPr>
        <w:suppressAutoHyphens/>
      </w:pPr>
    </w:p>
    <w:sectPr w:rsidR="0099464A" w:rsidSect="009946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630" w:rsidRDefault="00B41630" w:rsidP="009F0C77">
      <w:r>
        <w:separator/>
      </w:r>
    </w:p>
  </w:endnote>
  <w:endnote w:type="continuationSeparator" w:id="0">
    <w:p w:rsidR="00B41630" w:rsidRDefault="00B416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03AEE0-B39A-4069-9F15-33B077C5A761}"/>
    <w:embedBold r:id="rId2" w:fontKey="{13C599F3-EBA4-4757-A4FC-25D8A88B41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117A29-CD0F-40FB-B3B7-90046F5EB2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D1A7DB-FB3E-45F3-BEF9-17FC9A6840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CDCAD0-5AEC-4226-A2EE-1AD5C6B8C2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AAE" w:rsidRPr="0099464A" w:rsidRDefault="0099464A" w:rsidP="00994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630" w:rsidRDefault="00B41630" w:rsidP="009F0C77">
      <w:r>
        <w:separator/>
      </w:r>
    </w:p>
  </w:footnote>
  <w:footnote w:type="continuationSeparator" w:id="0">
    <w:p w:rsidR="00B41630" w:rsidRDefault="00B416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3VR16"/>
    <w:docVar w:name="CoverBillType" w:val="r"/>
    <w:docVar w:name="docpath" w:val="L:\Council\bills\GM\24503VR16.DOCX"/>
    <w:docVar w:name="dvBillNumber" w:val="46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2A96"/>
    <w:rsid w:val="00011869"/>
    <w:rsid w:val="00015CD6"/>
    <w:rsid w:val="000B1D1F"/>
    <w:rsid w:val="000E1785"/>
    <w:rsid w:val="000F40FA"/>
    <w:rsid w:val="00101E04"/>
    <w:rsid w:val="0010776B"/>
    <w:rsid w:val="00133E66"/>
    <w:rsid w:val="001435A3"/>
    <w:rsid w:val="00146ED3"/>
    <w:rsid w:val="00151044"/>
    <w:rsid w:val="001A0216"/>
    <w:rsid w:val="001D08F2"/>
    <w:rsid w:val="001D525B"/>
    <w:rsid w:val="001D7F4F"/>
    <w:rsid w:val="00205238"/>
    <w:rsid w:val="002321B6"/>
    <w:rsid w:val="00250967"/>
    <w:rsid w:val="002543C8"/>
    <w:rsid w:val="0025541D"/>
    <w:rsid w:val="00277FC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25D"/>
    <w:rsid w:val="0045739D"/>
    <w:rsid w:val="00461441"/>
    <w:rsid w:val="00467F40"/>
    <w:rsid w:val="004809EE"/>
    <w:rsid w:val="004E7D54"/>
    <w:rsid w:val="005273C6"/>
    <w:rsid w:val="00530A69"/>
    <w:rsid w:val="00535834"/>
    <w:rsid w:val="00545593"/>
    <w:rsid w:val="00577C6C"/>
    <w:rsid w:val="005C2FE2"/>
    <w:rsid w:val="005E2BC9"/>
    <w:rsid w:val="00605102"/>
    <w:rsid w:val="006215AA"/>
    <w:rsid w:val="00672A96"/>
    <w:rsid w:val="00682188"/>
    <w:rsid w:val="006913C9"/>
    <w:rsid w:val="0069470D"/>
    <w:rsid w:val="007031D5"/>
    <w:rsid w:val="00734F00"/>
    <w:rsid w:val="00744989"/>
    <w:rsid w:val="007A70AE"/>
    <w:rsid w:val="008362E8"/>
    <w:rsid w:val="00894AE5"/>
    <w:rsid w:val="008A1768"/>
    <w:rsid w:val="008F0F33"/>
    <w:rsid w:val="008F4429"/>
    <w:rsid w:val="009143BA"/>
    <w:rsid w:val="0094021A"/>
    <w:rsid w:val="0099464A"/>
    <w:rsid w:val="009A0AA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9F3"/>
    <w:rsid w:val="00AD4B17"/>
    <w:rsid w:val="00B412D4"/>
    <w:rsid w:val="00B4163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1F9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7FFBD9-1F45-4A38-80AA-E610719DF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6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6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6729F-039A-465F-B941-224667E6F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418</Words>
  <Characters>2239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4607 Text of Previous Version (Jan. 12, 2016) - South Carolina Legislature Online</dc:title>
  <dc:creator>Gail Pinckney Moore</dc:creator>
  <cp:lastModifiedBy>N Cumfer</cp:lastModifiedBy>
  <cp:revision>2</cp:revision>
  <cp:lastPrinted>2016-01-07T19:46:00Z</cp:lastPrinted>
  <dcterms:created xsi:type="dcterms:W3CDTF">2016-01-12T19:31:00Z</dcterms:created>
  <dcterms:modified xsi:type="dcterms:W3CDTF">2016-01-12T19:31:00Z</dcterms:modified>
</cp:coreProperties>
</file>