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EE7" w:rsidRDefault="00982EE7"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1F" w:rsidRDefault="00577B1F" w:rsidP="00577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0C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B333D">
        <w:t>TO AMEND SECTION 2</w:t>
      </w:r>
      <w:r w:rsidR="004B56B4">
        <w:noBreakHyphen/>
      </w:r>
      <w:r w:rsidRPr="009B333D">
        <w:t>1</w:t>
      </w:r>
      <w:r w:rsidR="004B56B4">
        <w:noBreakHyphen/>
      </w:r>
      <w:r w:rsidRPr="009B333D">
        <w:t>180, CODE OF LAWS OF SOUTH CAROLINA, 1976, RELATING TO THE MANDATORY SINE DIE ADJOURNMENT DATE OF THE GENERAL ASSEMBLY, SO AS TO PROVIDE THAT THE GENERAL ASSEMBLY SHALL ADJOURN SINE DIE ON THE FIRST THURSDAY IN MAY INSTEAD OF THE FIRST THURSDAY IN JUNE, AND TO PROVIDE AND ACCOUNT FOR A BIENNIAL STATE GENERAL APPROPRIATIONS ACT; AND TO AMEND SECTION 2</w:t>
      </w:r>
      <w:r w:rsidR="004B56B4">
        <w:noBreakHyphen/>
      </w:r>
      <w:r w:rsidRPr="009B333D">
        <w:t>7</w:t>
      </w:r>
      <w:r w:rsidR="004B56B4">
        <w:noBreakHyphen/>
      </w:r>
      <w:r w:rsidRPr="009B333D">
        <w:t>60, RELATING TO THE ANNUAL GENERAL APPROPRIATIONS ACT, SO AS TO PROVIDE THAT BEGINNING WITH ITS 2017 SESSION FOR THE ENSUING TWO FISCAL YEARS, THE GENERAL ASSEMBLY SHALL ENACT A BIENNIAL STATE GENERAL APPROPRIATIONS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C3B" w:rsidRDefault="00AC0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C3B" w:rsidRDefault="00AC0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A3" w:rsidRPr="009B333D" w:rsidRDefault="00AC0C3B"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69A3">
        <w:t>S</w:t>
      </w:r>
      <w:r w:rsidR="00A469A3" w:rsidRPr="009B333D">
        <w:t>ection 2</w:t>
      </w:r>
      <w:r w:rsidR="004B56B4">
        <w:noBreakHyphen/>
      </w:r>
      <w:r w:rsidR="00A469A3" w:rsidRPr="009B333D">
        <w:t>1</w:t>
      </w:r>
      <w:r w:rsidR="004B56B4">
        <w:noBreakHyphen/>
      </w:r>
      <w:r w:rsidR="00A469A3" w:rsidRPr="009B333D">
        <w:t>180 of the 1976 Code is amended to read:</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t>“Section 2</w:t>
      </w:r>
      <w:r w:rsidR="004B56B4">
        <w:noBreakHyphen/>
      </w:r>
      <w:r w:rsidRPr="009B333D">
        <w:t>1</w:t>
      </w:r>
      <w:r w:rsidR="004B56B4">
        <w:noBreakHyphen/>
      </w:r>
      <w:r w:rsidRPr="009B333D">
        <w:t>180.</w:t>
      </w:r>
      <w:r w:rsidRPr="009B333D">
        <w:tab/>
        <w:t xml:space="preserve">The regular annual session of the General Assembly shall adjourn sine die each year not later than 5:00 p.m. on the first Thursday in </w:t>
      </w:r>
      <w:r w:rsidRPr="009B333D">
        <w:rPr>
          <w:strike/>
        </w:rPr>
        <w:t>June</w:t>
      </w:r>
      <w:r w:rsidRPr="009B333D">
        <w:t xml:space="preserve"> </w:t>
      </w:r>
      <w:r w:rsidRPr="009B333D">
        <w:rPr>
          <w:u w:val="single"/>
        </w:rPr>
        <w:t>May</w:t>
      </w:r>
      <w:r w:rsidRPr="009B333D">
        <w:t xml:space="preserve">.  </w:t>
      </w:r>
      <w:r w:rsidRPr="003D32B4">
        <w:rPr>
          <w:strike/>
        </w:rPr>
        <w:t>In any year that the House of Representatives fails to give third reading to the annual general appropriation bill by March thirty</w:t>
      </w:r>
      <w:r w:rsidR="004B56B4">
        <w:rPr>
          <w:strike/>
        </w:rPr>
        <w:noBreakHyphen/>
      </w:r>
      <w:r w:rsidRPr="003D32B4">
        <w:rPr>
          <w:strike/>
        </w:rPr>
        <w:t>first, the date of sine die adjournment is extended by one statewide day for each statewide day after March thirty</w:t>
      </w:r>
      <w:r w:rsidR="004B56B4">
        <w:rPr>
          <w:strike/>
        </w:rPr>
        <w:noBreakHyphen/>
      </w:r>
      <w:r w:rsidRPr="003D32B4">
        <w:rPr>
          <w:strike/>
        </w:rPr>
        <w:t>first that the House of Representatives fails to give the bill third reading.</w:t>
      </w:r>
      <w:r w:rsidRPr="003D32B4">
        <w:t xml:space="preserve">  </w:t>
      </w:r>
      <w:r w:rsidRPr="009B333D">
        <w:t xml:space="preserve">The session </w:t>
      </w:r>
      <w:r w:rsidRPr="00D833E9">
        <w:rPr>
          <w:strike/>
        </w:rPr>
        <w:t>may</w:t>
      </w:r>
      <w:r w:rsidRPr="009B333D">
        <w:t xml:space="preserve"> also </w:t>
      </w:r>
      <w:r w:rsidR="00D833E9">
        <w:rPr>
          <w:u w:val="single"/>
        </w:rPr>
        <w:t>may</w:t>
      </w:r>
      <w:r w:rsidR="00D833E9">
        <w:t xml:space="preserve"> </w:t>
      </w:r>
      <w:r w:rsidRPr="009B333D">
        <w:t>be extended by concurrent resolution adopted by a two</w:t>
      </w:r>
      <w:r w:rsidR="004B56B4">
        <w:noBreakHyphen/>
      </w:r>
      <w:r w:rsidRPr="009B333D">
        <w:t xml:space="preserve">thirds vote of both the Senate and House of Representatives.  During the time between 5:00 p.m. on the first Thursday in </w:t>
      </w:r>
      <w:r w:rsidRPr="009B333D">
        <w:rPr>
          <w:strike/>
        </w:rPr>
        <w:t>June</w:t>
      </w:r>
      <w:r w:rsidRPr="009B333D">
        <w:t xml:space="preserve"> </w:t>
      </w:r>
      <w:r w:rsidRPr="009B333D">
        <w:rPr>
          <w:u w:val="single"/>
        </w:rPr>
        <w:t>May</w:t>
      </w:r>
      <w:r w:rsidRPr="009B333D">
        <w:t xml:space="preserve"> and the extended sine die adjournment date, as set forth </w:t>
      </w:r>
      <w:r w:rsidRPr="009B333D">
        <w:rPr>
          <w:strike/>
        </w:rPr>
        <w:t>herein</w:t>
      </w:r>
      <w:r w:rsidRPr="009B333D">
        <w:t xml:space="preserve"> </w:t>
      </w:r>
      <w:r w:rsidRPr="009B333D">
        <w:rPr>
          <w:u w:val="single"/>
        </w:rPr>
        <w:t>in this section</w:t>
      </w:r>
      <w:r w:rsidRPr="009B333D">
        <w:t xml:space="preserve">, no legislation </w:t>
      </w:r>
      <w:r w:rsidRPr="009B333D">
        <w:lastRenderedPageBreak/>
        <w:t xml:space="preserve">or other business may be considered except the </w:t>
      </w:r>
      <w:r w:rsidRPr="009B333D">
        <w:rPr>
          <w:u w:val="single"/>
        </w:rPr>
        <w:t>biennial</w:t>
      </w:r>
      <w:r>
        <w:rPr>
          <w:u w:val="single"/>
        </w:rPr>
        <w:t xml:space="preserve"> state</w:t>
      </w:r>
      <w:r w:rsidRPr="009B333D">
        <w:t xml:space="preserve"> general </w:t>
      </w:r>
      <w:r w:rsidRPr="009B333D">
        <w:rPr>
          <w:strike/>
        </w:rPr>
        <w:t>appropriation</w:t>
      </w:r>
      <w:r w:rsidRPr="009B333D">
        <w:t xml:space="preserve"> </w:t>
      </w:r>
      <w:r w:rsidRPr="009B333D">
        <w:rPr>
          <w:u w:val="single"/>
        </w:rPr>
        <w:t>appropriations</w:t>
      </w:r>
      <w:r w:rsidRPr="009B333D">
        <w:t xml:space="preserve"> bill and any matters approved for consideration by a concurrent resolution adopted by two</w:t>
      </w:r>
      <w:r w:rsidR="004B56B4">
        <w:noBreakHyphen/>
      </w:r>
      <w:r w:rsidRPr="009B333D">
        <w:t>thirds vote in both houses.”</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SECTION</w:t>
      </w:r>
      <w:r w:rsidRPr="009B333D">
        <w:tab/>
        <w:t>2.</w:t>
      </w:r>
      <w:r w:rsidRPr="009B333D">
        <w:tab/>
        <w:t>Section 2</w:t>
      </w:r>
      <w:r w:rsidR="004B56B4">
        <w:noBreakHyphen/>
      </w:r>
      <w:r w:rsidRPr="009B333D">
        <w:t>7</w:t>
      </w:r>
      <w:r w:rsidR="004B56B4">
        <w:noBreakHyphen/>
      </w:r>
      <w:r w:rsidRPr="009B333D">
        <w:t>60 of the 1976 Code is amended to read:</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t>“Section 2</w:t>
      </w:r>
      <w:r w:rsidR="004B56B4">
        <w:noBreakHyphen/>
      </w:r>
      <w:r w:rsidRPr="009B333D">
        <w:t>7</w:t>
      </w:r>
      <w:r w:rsidR="004B56B4">
        <w:noBreakHyphen/>
      </w:r>
      <w:r w:rsidRPr="009B333D">
        <w:t>60.</w:t>
      </w:r>
      <w:r w:rsidRPr="009B333D">
        <w:tab/>
      </w:r>
      <w:r w:rsidRPr="009B333D">
        <w:rPr>
          <w:u w:val="single"/>
        </w:rPr>
        <w:t>(A)</w:t>
      </w:r>
      <w:r w:rsidRPr="009B333D">
        <w:tab/>
        <w:t xml:space="preserve">The General Assembly </w:t>
      </w:r>
      <w:r w:rsidRPr="009B333D">
        <w:rPr>
          <w:strike/>
        </w:rPr>
        <w:t>shall</w:t>
      </w:r>
      <w:r w:rsidRPr="009B333D">
        <w:t xml:space="preserve"> annually </w:t>
      </w:r>
      <w:r w:rsidRPr="009B333D">
        <w:rPr>
          <w:u w:val="single"/>
        </w:rPr>
        <w:t>shall</w:t>
      </w:r>
      <w:r w:rsidRPr="009B333D">
        <w:t xml:space="preserve"> provide for all expenditures in the general appropriations act and the appropriations made for </w:t>
      </w:r>
      <w:r w:rsidRPr="009B333D">
        <w:rPr>
          <w:strike/>
        </w:rPr>
        <w:t>any</w:t>
      </w:r>
      <w:r w:rsidRPr="009B333D">
        <w:t xml:space="preserve"> </w:t>
      </w:r>
      <w:r w:rsidRPr="009B333D">
        <w:rPr>
          <w:u w:val="single"/>
        </w:rPr>
        <w:t>a</w:t>
      </w:r>
      <w:r w:rsidRPr="009B333D">
        <w:t xml:space="preserve"> department, institution, board</w:t>
      </w:r>
      <w:r w:rsidRPr="009B333D">
        <w:rPr>
          <w:u w:val="single"/>
        </w:rPr>
        <w:t>,</w:t>
      </w:r>
      <w:r w:rsidRPr="009B333D">
        <w:t xml:space="preserve"> or commission </w:t>
      </w:r>
      <w:r w:rsidRPr="009B333D">
        <w:rPr>
          <w:strike/>
        </w:rPr>
        <w:t>shall</w:t>
      </w:r>
      <w:r w:rsidRPr="009B333D">
        <w:t xml:space="preserve"> </w:t>
      </w:r>
      <w:r w:rsidRPr="009B333D">
        <w:rPr>
          <w:u w:val="single"/>
        </w:rPr>
        <w:t>must</w:t>
      </w:r>
      <w:r w:rsidRPr="009B333D">
        <w:t xml:space="preserve"> be in a definite sum for each purpose or activity with </w:t>
      </w:r>
      <w:r w:rsidRPr="009B333D">
        <w:rPr>
          <w:strike/>
        </w:rPr>
        <w:t>such</w:t>
      </w:r>
      <w:r w:rsidRPr="009B333D">
        <w:t xml:space="preserve"> </w:t>
      </w:r>
      <w:r w:rsidRPr="009B333D">
        <w:rPr>
          <w:u w:val="single"/>
        </w:rPr>
        <w:t>that</w:t>
      </w:r>
      <w:r w:rsidRPr="009B333D">
        <w:t xml:space="preserve"> itemization under the activity as may be </w:t>
      </w:r>
      <w:r w:rsidRPr="009B333D">
        <w:rPr>
          <w:strike/>
        </w:rPr>
        <w:t>deemed</w:t>
      </w:r>
      <w:r w:rsidRPr="009B333D">
        <w:t xml:space="preserve"> </w:t>
      </w:r>
      <w:r w:rsidRPr="009B333D">
        <w:rPr>
          <w:u w:val="single"/>
        </w:rPr>
        <w:t>considered</w:t>
      </w:r>
      <w:r w:rsidRPr="009B333D">
        <w:t xml:space="preserve"> necessary by the General Assembly.</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333D">
        <w:tab/>
      </w:r>
      <w:r w:rsidRPr="009B333D">
        <w:rPr>
          <w:u w:val="single"/>
        </w:rPr>
        <w:t>(B)</w:t>
      </w:r>
      <w:r w:rsidRPr="009B333D">
        <w:tab/>
      </w:r>
      <w:r w:rsidRPr="009B333D">
        <w:rPr>
          <w:u w:val="single"/>
        </w:rPr>
        <w:t xml:space="preserve">Beginning with its 2017 session for the ensuing two fiscal years and in each session every two years after 2017 for the two fiscal years next ensuing, the General Assembly shall enact a biennial state general appropriations act in a form and under conditions as it considers appropriate.  On July 1, 2017, and thereafter, the term </w:t>
      </w:r>
      <w:r w:rsidR="004B56B4" w:rsidRPr="004B56B4">
        <w:rPr>
          <w:u w:val="single"/>
        </w:rPr>
        <w:t>‘</w:t>
      </w:r>
      <w:r w:rsidRPr="009B333D">
        <w:rPr>
          <w:u w:val="single"/>
        </w:rPr>
        <w:t>annual state general appropriations act</w:t>
      </w:r>
      <w:r w:rsidR="004B56B4" w:rsidRPr="004B56B4">
        <w:rPr>
          <w:u w:val="single"/>
        </w:rPr>
        <w:t>’</w:t>
      </w:r>
      <w:r w:rsidRPr="009B333D">
        <w:rPr>
          <w:u w:val="single"/>
        </w:rPr>
        <w:t xml:space="preserve"> or any similar variations of this term as contained in a provision of law must be construed to mean the biennial state general appropriations act.</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33D">
        <w:tab/>
      </w:r>
      <w:r w:rsidRPr="009B333D">
        <w:rPr>
          <w:u w:val="single"/>
        </w:rPr>
        <w:t>(C)</w:t>
      </w:r>
      <w:r w:rsidRPr="009B333D">
        <w:tab/>
      </w:r>
      <w:r w:rsidRPr="009B333D">
        <w:rPr>
          <w:u w:val="single"/>
        </w:rPr>
        <w:t>Nothing in this section prevents the General Assembly from enacting a supplemental appropriations bill or a capital reserve fund appropriations bill in the manner authorized by law in even</w:t>
      </w:r>
      <w:r w:rsidR="004B56B4">
        <w:rPr>
          <w:u w:val="single"/>
        </w:rPr>
        <w:noBreakHyphen/>
      </w:r>
      <w:r w:rsidRPr="009B333D">
        <w:rPr>
          <w:u w:val="single"/>
        </w:rPr>
        <w:t xml:space="preserve">numbered </w:t>
      </w:r>
      <w:r>
        <w:rPr>
          <w:u w:val="single"/>
        </w:rPr>
        <w:t>or odd</w:t>
      </w:r>
      <w:r w:rsidR="004B56B4">
        <w:rPr>
          <w:u w:val="single"/>
        </w:rPr>
        <w:noBreakHyphen/>
      </w:r>
      <w:r>
        <w:rPr>
          <w:u w:val="single"/>
        </w:rPr>
        <w:t xml:space="preserve">numbered </w:t>
      </w:r>
      <w:r w:rsidRPr="009B333D">
        <w:rPr>
          <w:u w:val="single"/>
        </w:rPr>
        <w:t>years.</w:t>
      </w:r>
      <w:r w:rsidRPr="009B333D">
        <w:t xml:space="preserve">” </w:t>
      </w:r>
    </w:p>
    <w:p w:rsidR="00A469A3" w:rsidRPr="009B333D"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C3B" w:rsidRDefault="00A469A3" w:rsidP="00A4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333D">
        <w:t>SECTION</w:t>
      </w:r>
      <w:r w:rsidRPr="009B333D">
        <w:tab/>
        <w:t>3.</w:t>
      </w:r>
      <w:r w:rsidRPr="009B333D">
        <w:tab/>
        <w:t>This act takes effect July 1, 2016</w:t>
      </w:r>
      <w:r>
        <w:t>,</w:t>
      </w:r>
      <w:r w:rsidRPr="009B333D">
        <w:t xml:space="preserve"> and first applies to the 2017 session of the General Assembly</w:t>
      </w:r>
      <w:r>
        <w:t xml:space="preserve"> and the 2017 biennial state general appropriations act, including the Governor</w:t>
      </w:r>
      <w:r w:rsidR="004B56B4" w:rsidRPr="004B56B4">
        <w:t>’</w:t>
      </w:r>
      <w:r>
        <w:t>s executive budget</w:t>
      </w:r>
      <w:r w:rsidRPr="009B333D">
        <w:t>.</w:t>
      </w:r>
    </w:p>
    <w:p w:rsidR="009321C2" w:rsidRDefault="004B5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EE7" w:rsidRDefault="00982EE7" w:rsidP="00982EE7">
      <w:pPr>
        <w:suppressAutoHyphens/>
      </w:pPr>
    </w:p>
    <w:sectPr w:rsidR="00982EE7" w:rsidSect="00982E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C3B" w:rsidRDefault="00AC0C3B" w:rsidP="009F0C77">
      <w:r>
        <w:separator/>
      </w:r>
    </w:p>
  </w:endnote>
  <w:endnote w:type="continuationSeparator" w:id="0">
    <w:p w:rsidR="00AC0C3B" w:rsidRDefault="00AC0C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DE3920-03E2-4750-A052-0F2071A65AF1}"/>
    <w:embedBold r:id="rId2" w:fontKey="{2A5DEA7F-7B17-4013-920C-97B2F036614C}"/>
  </w:font>
  <w:font w:name="Calibri">
    <w:panose1 w:val="020F0502020204030204"/>
    <w:charset w:val="00"/>
    <w:family w:val="swiss"/>
    <w:pitch w:val="variable"/>
    <w:sig w:usb0="E00002FF" w:usb1="4000ACFF" w:usb2="00000001" w:usb3="00000000" w:csb0="0000019F" w:csb1="00000000"/>
    <w:embedRegular r:id="rId3" w:fontKey="{559F61C7-57C2-4162-B378-AD7731BAA576}"/>
  </w:font>
  <w:font w:name="Cambria">
    <w:panose1 w:val="02040503050406030204"/>
    <w:charset w:val="00"/>
    <w:family w:val="roman"/>
    <w:pitch w:val="variable"/>
    <w:sig w:usb0="E00002FF" w:usb1="400004FF" w:usb2="00000000" w:usb3="00000000" w:csb0="0000019F" w:csb1="00000000"/>
    <w:embedRegular r:id="rId4" w:fontKey="{B9DFC6C6-4ACC-4B88-9D8D-8404F6DBB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1C2" w:rsidRPr="00982EE7" w:rsidRDefault="00982EE7" w:rsidP="00982EE7">
    <w:pPr>
      <w:pStyle w:val="Footer"/>
      <w:tabs>
        <w:tab w:val="clear" w:pos="4680"/>
        <w:tab w:val="clear" w:pos="9360"/>
        <w:tab w:val="center" w:pos="2995"/>
      </w:tabs>
      <w:spacing w:before="120"/>
    </w:pPr>
    <w:r>
      <w:t>[4636]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C3B" w:rsidRDefault="00AC0C3B" w:rsidP="009F0C77">
      <w:r>
        <w:separator/>
      </w:r>
    </w:p>
  </w:footnote>
  <w:footnote w:type="continuationSeparator" w:id="0">
    <w:p w:rsidR="00AC0C3B" w:rsidRDefault="00AC0C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8DG16"/>
    <w:docVar w:name="CoverBillType" w:val="b"/>
    <w:docVar w:name="docpath" w:val="L:\Council\bills\AGM\18788DG16.DOCX"/>
    <w:docVar w:name="dvBillNumber" w:val="4636"/>
    <w:docVar w:name="dvBillNumberPrefix" w:val="H. "/>
    <w:docVar w:name="dvOriginalBody" w:val="House"/>
    <w:docVar w:name="dvSteno" w:val="AGM"/>
    <w:docVar w:name="NameofBody" w:val="h"/>
    <w:docVar w:name="vgroup2" w:val="Council"/>
  </w:docVars>
  <w:rsids>
    <w:rsidRoot w:val="00AC0C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F61"/>
    <w:rsid w:val="003C4DAB"/>
    <w:rsid w:val="003D01E8"/>
    <w:rsid w:val="003E5288"/>
    <w:rsid w:val="003F6D79"/>
    <w:rsid w:val="0041760A"/>
    <w:rsid w:val="00417C01"/>
    <w:rsid w:val="004403BD"/>
    <w:rsid w:val="00461441"/>
    <w:rsid w:val="004809EE"/>
    <w:rsid w:val="004B56B4"/>
    <w:rsid w:val="004E7D54"/>
    <w:rsid w:val="005273C6"/>
    <w:rsid w:val="00530A69"/>
    <w:rsid w:val="00545593"/>
    <w:rsid w:val="005605FD"/>
    <w:rsid w:val="00577B1F"/>
    <w:rsid w:val="00577C6C"/>
    <w:rsid w:val="005C2FE2"/>
    <w:rsid w:val="005E2BC9"/>
    <w:rsid w:val="00605102"/>
    <w:rsid w:val="006215AA"/>
    <w:rsid w:val="00637EF1"/>
    <w:rsid w:val="006913C9"/>
    <w:rsid w:val="0069470D"/>
    <w:rsid w:val="00734F00"/>
    <w:rsid w:val="007A70AE"/>
    <w:rsid w:val="008362E8"/>
    <w:rsid w:val="008A1768"/>
    <w:rsid w:val="008F0F33"/>
    <w:rsid w:val="008F4429"/>
    <w:rsid w:val="009321C2"/>
    <w:rsid w:val="0094021A"/>
    <w:rsid w:val="00982EE7"/>
    <w:rsid w:val="009B44AF"/>
    <w:rsid w:val="009C6A0B"/>
    <w:rsid w:val="009F0C77"/>
    <w:rsid w:val="009F4DD1"/>
    <w:rsid w:val="00A41684"/>
    <w:rsid w:val="00A469A3"/>
    <w:rsid w:val="00A64E80"/>
    <w:rsid w:val="00A72BCD"/>
    <w:rsid w:val="00A741D9"/>
    <w:rsid w:val="00A833AB"/>
    <w:rsid w:val="00A9741D"/>
    <w:rsid w:val="00AC0C3B"/>
    <w:rsid w:val="00AD4B17"/>
    <w:rsid w:val="00B412D4"/>
    <w:rsid w:val="00BE3C22"/>
    <w:rsid w:val="00C0345E"/>
    <w:rsid w:val="00C30F50"/>
    <w:rsid w:val="00C3483A"/>
    <w:rsid w:val="00C74E9D"/>
    <w:rsid w:val="00C82FD3"/>
    <w:rsid w:val="00C92819"/>
    <w:rsid w:val="00CC6B7B"/>
    <w:rsid w:val="00CD2089"/>
    <w:rsid w:val="00D73A67"/>
    <w:rsid w:val="00D833E9"/>
    <w:rsid w:val="00D970A9"/>
    <w:rsid w:val="00DA575A"/>
    <w:rsid w:val="00DF3845"/>
    <w:rsid w:val="00E41911"/>
    <w:rsid w:val="00E81FB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CF966-FACA-4547-83DD-F306143B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C68C-39B8-43E9-9743-A81C007B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516</Words>
  <Characters>2642</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4636 Text of Previous Version (Jan. 12, 2016) - South Carolina Legislature Online</dc:title>
  <dc:creator>angiemorgan</dc:creator>
  <cp:lastModifiedBy>N Cumfer</cp:lastModifiedBy>
  <cp:revision>2</cp:revision>
  <cp:lastPrinted>2016-01-08T17:53:00Z</cp:lastPrinted>
  <dcterms:created xsi:type="dcterms:W3CDTF">2016-01-12T19:42:00Z</dcterms:created>
  <dcterms:modified xsi:type="dcterms:W3CDTF">2016-01-12T19:42:00Z</dcterms:modified>
</cp:coreProperties>
</file>