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A29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2016</w:t>
      </w: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1E0" w:rsidRPr="00CA11E0" w:rsidRDefault="00CA11E0" w:rsidP="00CA11E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4661</w:t>
      </w: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1E0" w:rsidRDefault="00CA11E0" w:rsidP="00283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Forrester, Sandifer, Clemmons, Loftis, Stringer, Norman, Ballentine, Rivers and Hicks</w:t>
      </w: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4/27/16--H.</w:t>
      </w: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13, 2016.</w:t>
      </w:r>
    </w:p>
    <w:p w:rsidR="00CA11E0" w:rsidRPr="00CA11E0" w:rsidRDefault="00CA11E0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1E0" w:rsidRDefault="00CA11E0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A11E0" w:rsidSect="00527A2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53F9" w:rsidRDefault="00AD53F9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84" w:rsidRDefault="00760C84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84" w:rsidRDefault="00760C84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84" w:rsidRDefault="00760C84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84" w:rsidRDefault="00760C84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84" w:rsidRDefault="00760C84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84" w:rsidRDefault="00760C84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5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76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7D" w:rsidRPr="00C97670" w:rsidRDefault="0082067D" w:rsidP="00820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7670">
        <w:t xml:space="preserve">TO AMEND </w:t>
      </w:r>
      <w:r>
        <w:t xml:space="preserve">THE CODE OF LAWS OF SOUTH CAROLINA, 1976, </w:t>
      </w:r>
      <w:r w:rsidRPr="00C97670">
        <w:t>BY ADDING SUBARTICLE 7 TO ARTICLE 9, CHAPTER 35, TITLE 11 SO AS TO PROVIDE REQUIREMENTS CONCERNING ACCEPTABLE PIPING MATERIAL</w:t>
      </w:r>
      <w:r>
        <w:t xml:space="preserve"> IN THE STATE PROCUREMENT CODE</w:t>
      </w:r>
      <w:r w:rsidRPr="00C97670">
        <w:t>, AND TO DEFINE NECESSARY TERMS.</w:t>
      </w:r>
      <w:bookmarkEnd w:id="1"/>
    </w:p>
    <w:p w:rsidR="0010776B" w:rsidRDefault="00CA1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A11E0" w:rsidRDefault="00CA1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2E" w:rsidRDefault="003A76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A762E" w:rsidRDefault="003A76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1E0" w:rsidRPr="00BE6CA3" w:rsidRDefault="00CA11E0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>SECTION</w:t>
      </w:r>
      <w:r w:rsidRPr="00BE6CA3">
        <w:tab/>
        <w:t>1.</w:t>
      </w:r>
      <w:r w:rsidRPr="00BE6CA3">
        <w:tab/>
        <w:t>Article 1, Chapter 35, Title 11 of the 1976 Code is amended by adding:</w:t>
      </w:r>
    </w:p>
    <w:p w:rsidR="00CA11E0" w:rsidRPr="00BE6CA3" w:rsidRDefault="00CA11E0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ab/>
        <w:t>“Section 11</w:t>
      </w:r>
      <w:r w:rsidRPr="00BE6CA3">
        <w:noBreakHyphen/>
        <w:t>35</w:t>
      </w:r>
      <w:r w:rsidRPr="00BE6CA3">
        <w:noBreakHyphen/>
        <w:t>45.</w:t>
      </w:r>
      <w:r w:rsidRPr="00BE6CA3">
        <w:tab/>
        <w:t>(A)</w:t>
      </w:r>
      <w:r w:rsidRPr="00BE6CA3">
        <w:tab/>
        <w:t>For the purposes of this section, ‘governmental agency’ means a county government, municipality, school district, public district, county board of education, joint powers authority, water or sewer district, special purpose district, or any other public or municipal corporation.</w:t>
      </w:r>
    </w:p>
    <w:p w:rsidR="00CA11E0" w:rsidRPr="00BE6CA3" w:rsidRDefault="00CA11E0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ab/>
        <w:t>(B)</w:t>
      </w:r>
      <w:r w:rsidRPr="00BE6CA3">
        <w:tab/>
        <w:t>An official or an engineer of a governmental agency of this state shall consider all piping material in determining project requirements when state funds are used for a water supply, wastewater, stormwater, or storm drainage project.</w:t>
      </w:r>
    </w:p>
    <w:p w:rsidR="00CA11E0" w:rsidRDefault="00CA11E0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ab/>
        <w:t>(C)</w:t>
      </w:r>
      <w:r w:rsidRPr="00BE6CA3">
        <w:tab/>
        <w:t>Nothing in this section prohibits an official or an engineer of the governmental agency from choosing a piping material in its discretion for a project referred to in subsection (B).”</w:t>
      </w:r>
    </w:p>
    <w:p w:rsidR="00CA11E0" w:rsidRPr="00BE6CA3" w:rsidRDefault="00CA11E0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762E" w:rsidRDefault="00CA11E0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E6CA3">
        <w:t>SECTION</w:t>
      </w:r>
      <w:r w:rsidRPr="00BE6CA3">
        <w:tab/>
        <w:t>2.</w:t>
      </w:r>
      <w:r w:rsidRPr="00BE6CA3">
        <w:tab/>
        <w:t>This act takes effect upon approval by the Governor.</w:t>
      </w:r>
    </w:p>
    <w:p w:rsidR="005D12E4" w:rsidRDefault="008806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8C2" w:rsidRDefault="006318C2" w:rsidP="006318C2">
      <w:pPr>
        <w:suppressAutoHyphens/>
      </w:pPr>
    </w:p>
    <w:sectPr w:rsidR="006318C2" w:rsidSect="00527A2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62E" w:rsidRDefault="003A762E" w:rsidP="009F0C77">
      <w:r>
        <w:separator/>
      </w:r>
    </w:p>
  </w:endnote>
  <w:endnote w:type="continuationSeparator" w:id="0">
    <w:p w:rsidR="003A762E" w:rsidRDefault="003A76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DE7CCA-C21F-41BA-A424-75F836324920}"/>
    <w:embedBold r:id="rId2" w:fontKey="{6D709667-96DD-4E5C-A7E4-8DF62530AC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D3DBB3-E5FF-4FB9-ABB4-A1DD82211F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6811E5-F615-4931-A27A-31706B1658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E720E4-0B45-4413-908E-50567FFC70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2E4" w:rsidRPr="00AD53F9" w:rsidRDefault="00AD53F9" w:rsidP="00AD5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[4661</w:t>
    </w:r>
    <w:r w:rsidR="00527A29">
      <w:t>-</w:t>
    </w:r>
    <w:r w:rsidR="00527A29">
      <w:fldChar w:fldCharType="begin"/>
    </w:r>
    <w:r w:rsidR="00527A29">
      <w:instrText xml:space="preserve"> PAGE  \* MERGEFORMAT </w:instrText>
    </w:r>
    <w:r w:rsidR="00527A29">
      <w:fldChar w:fldCharType="separate"/>
    </w:r>
    <w:r w:rsidR="00A05F27">
      <w:rPr>
        <w:noProof/>
      </w:rPr>
      <w:t>1</w:t>
    </w:r>
    <w:r w:rsidR="00527A29">
      <w:fldChar w:fldCharType="end"/>
    </w:r>
    <w:r w:rsidR="00527A2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A29" w:rsidRPr="00AD53F9" w:rsidRDefault="00527A29" w:rsidP="00AD5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18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62E" w:rsidRDefault="003A762E" w:rsidP="009F0C77">
      <w:r>
        <w:separator/>
      </w:r>
    </w:p>
  </w:footnote>
  <w:footnote w:type="continuationSeparator" w:id="0">
    <w:p w:rsidR="003A762E" w:rsidRDefault="003A76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33AB16"/>
    <w:docVar w:name="CoverBillType" w:val="b"/>
    <w:docVar w:name="docpath" w:val="L:\Council\bills\AGM\18833AB16.DOCX"/>
    <w:docVar w:name="dvBillNumber" w:val="46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A762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E0A"/>
    <w:rsid w:val="001D08F2"/>
    <w:rsid w:val="001D525B"/>
    <w:rsid w:val="001D7F4F"/>
    <w:rsid w:val="00205238"/>
    <w:rsid w:val="002321B6"/>
    <w:rsid w:val="00250967"/>
    <w:rsid w:val="002543C8"/>
    <w:rsid w:val="0025541D"/>
    <w:rsid w:val="00283C86"/>
    <w:rsid w:val="00284AAE"/>
    <w:rsid w:val="002B3C01"/>
    <w:rsid w:val="002E5912"/>
    <w:rsid w:val="002F1241"/>
    <w:rsid w:val="00301B21"/>
    <w:rsid w:val="00325348"/>
    <w:rsid w:val="0032732C"/>
    <w:rsid w:val="00336AD0"/>
    <w:rsid w:val="0037079A"/>
    <w:rsid w:val="003A762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B16"/>
    <w:rsid w:val="00504E4E"/>
    <w:rsid w:val="005273C6"/>
    <w:rsid w:val="00527A29"/>
    <w:rsid w:val="00530A69"/>
    <w:rsid w:val="00545593"/>
    <w:rsid w:val="00577C6C"/>
    <w:rsid w:val="005C2FE2"/>
    <w:rsid w:val="005D12E4"/>
    <w:rsid w:val="005E2BC9"/>
    <w:rsid w:val="00605102"/>
    <w:rsid w:val="006215AA"/>
    <w:rsid w:val="006318C2"/>
    <w:rsid w:val="006913C9"/>
    <w:rsid w:val="0069470D"/>
    <w:rsid w:val="00734F00"/>
    <w:rsid w:val="00760C84"/>
    <w:rsid w:val="007A70AE"/>
    <w:rsid w:val="0082067D"/>
    <w:rsid w:val="008362E8"/>
    <w:rsid w:val="0088066A"/>
    <w:rsid w:val="008A1768"/>
    <w:rsid w:val="008F0F33"/>
    <w:rsid w:val="008F4429"/>
    <w:rsid w:val="0094021A"/>
    <w:rsid w:val="00944ED9"/>
    <w:rsid w:val="009B44AF"/>
    <w:rsid w:val="009C6A0B"/>
    <w:rsid w:val="009F0C77"/>
    <w:rsid w:val="009F4DD1"/>
    <w:rsid w:val="00A05F27"/>
    <w:rsid w:val="00A41684"/>
    <w:rsid w:val="00A64E80"/>
    <w:rsid w:val="00A72BCD"/>
    <w:rsid w:val="00A741D9"/>
    <w:rsid w:val="00A833AB"/>
    <w:rsid w:val="00A9741D"/>
    <w:rsid w:val="00AD4B17"/>
    <w:rsid w:val="00AD53F9"/>
    <w:rsid w:val="00B412D4"/>
    <w:rsid w:val="00BE3C22"/>
    <w:rsid w:val="00C0345E"/>
    <w:rsid w:val="00C3483A"/>
    <w:rsid w:val="00C74E9D"/>
    <w:rsid w:val="00C82FD3"/>
    <w:rsid w:val="00C92819"/>
    <w:rsid w:val="00CA11E0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3D9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6EFCE-3BA3-44FC-857F-F7B62185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C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4221C-BB39-4537-BCFB-14BEA9B35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EEB28719.dotm</Template>
  <TotalTime>0</TotalTime>
  <Pages>2</Pages>
  <Words>227</Words>
  <Characters>1197</Characters>
  <Application>Microsoft Office Word</Application>
  <DocSecurity>0</DocSecurity>
  <Lines>51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4661: Subject not yet available - South Carolina Legislature Online</vt:lpstr>
    </vt:vector>
  </TitlesOfParts>
  <Company>LPITS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4661 Text of Previous Version (Apr. 27, 2016) - South Carolina Legislature Online</dc:title>
  <dc:creator>angiemorgan</dc:creator>
  <cp:lastModifiedBy>Miriam Cook</cp:lastModifiedBy>
  <cp:revision>2</cp:revision>
  <cp:lastPrinted>2016-04-27T22:26:00Z</cp:lastPrinted>
  <dcterms:created xsi:type="dcterms:W3CDTF">2016-04-27T22:31:00Z</dcterms:created>
  <dcterms:modified xsi:type="dcterms:W3CDTF">2016-04-27T22:31:00Z</dcterms:modified>
</cp:coreProperties>
</file>