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872" w:rsidRDefault="00204872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DE" w:rsidRDefault="006971DE" w:rsidP="0069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4EE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2A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B1763A">
        <w:noBreakHyphen/>
      </w:r>
      <w:r>
        <w:t>31</w:t>
      </w:r>
      <w:r w:rsidR="00B1763A">
        <w:noBreakHyphen/>
      </w:r>
      <w:r>
        <w:t>220, CODE OF LAWS OF SOUTH CAROLINA, 1976, RELATING TO A PREMISE</w:t>
      </w:r>
      <w:r w:rsidR="00AD3D36">
        <w:t>S</w:t>
      </w:r>
      <w:r>
        <w:t xml:space="preserve"> OWNER</w:t>
      </w:r>
      <w:r w:rsidR="00B1763A" w:rsidRPr="00B1763A">
        <w:t>’</w:t>
      </w:r>
      <w:r>
        <w:t>S RIGHT TO PERMIT A CONCEALED WEAPON PERMIT HOLDER TO CARRY A WEAPON ON HIS PREMISE</w:t>
      </w:r>
      <w:r w:rsidR="00AD3D36">
        <w:t>S</w:t>
      </w:r>
      <w:r>
        <w:t>, SO AS TO PROVIDE THAT A PREMISE</w:t>
      </w:r>
      <w:r w:rsidR="00AD3D36">
        <w:t>S</w:t>
      </w:r>
      <w:r>
        <w:t xml:space="preserve"> OWNER OR A PERSON IN LEGAL POSSESSION OF A PREMISE</w:t>
      </w:r>
      <w:r w:rsidR="00AD3D36">
        <w:t>S</w:t>
      </w:r>
      <w:r>
        <w:t xml:space="preserve"> IS LIABLE FOR ANY INJURY SUSTAINED BY A CONCEALED WEAPON PERMIT HOLDER FROM THE PERPETRATOR OF A CRIME WHILE ON A </w:t>
      </w:r>
      <w:r w:rsidR="00AD3D36">
        <w:t>POSTED PREMISES</w:t>
      </w:r>
      <w:r>
        <w:t xml:space="preserve"> UPON WHICH A PERSON MAY NOT CARRY A CONCEALABLE WEAPON, AND TO PROVIDE </w:t>
      </w:r>
      <w:r w:rsidR="00921C2D">
        <w:t xml:space="preserve">CIVIL </w:t>
      </w:r>
      <w:r w:rsidR="00AD3D36">
        <w:t>LIABILITIES</w:t>
      </w:r>
      <w:r>
        <w:t xml:space="preserve"> ASSOCIATED WITH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C2D" w:rsidRDefault="00C04EE9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992AA6">
        <w:tab/>
        <w:t>Section 23</w:t>
      </w:r>
      <w:r w:rsidR="00B1763A">
        <w:noBreakHyphen/>
      </w:r>
      <w:r w:rsidR="00992AA6">
        <w:t>31</w:t>
      </w:r>
      <w:r w:rsidR="00B1763A">
        <w:noBreakHyphen/>
      </w:r>
      <w:r w:rsidR="00992AA6">
        <w:t>220 of the 1976 Code is amended to read:</w:t>
      </w:r>
      <w:r w:rsidR="00992AA6">
        <w:tab/>
      </w:r>
    </w:p>
    <w:p w:rsidR="00921C2D" w:rsidRDefault="00921C2D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2AA6" w:rsidRDefault="00921C2D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EB1F8D">
        <w:t>“</w:t>
      </w:r>
      <w:r w:rsidR="00992AA6" w:rsidRPr="00921C2D">
        <w:rPr>
          <w:u w:val="single"/>
        </w:rPr>
        <w:t>(A)</w:t>
      </w:r>
      <w:r w:rsidR="00992AA6">
        <w:tab/>
      </w:r>
      <w:r w:rsidR="00992AA6" w:rsidRPr="009D33F3">
        <w:t>Nothing contained in this article shall in any way be construed to limit, diminish, or otherwise infringe upon:</w:t>
      </w:r>
    </w:p>
    <w:p w:rsidR="00992AA6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Pr="009D33F3">
        <w:tab/>
        <w:t>(1) the right of a public or private employer to prohibit a person who is licensed under this article from carrying a concealable weapon upon the premises of the business or work place or while using any machinery, vehicle, or equipment owned or operated by the business;</w:t>
      </w:r>
    </w:p>
    <w:p w:rsidR="00992AA6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Pr="009D33F3">
        <w:tab/>
        <w:t>(2) the right of a private property owner or person in legal possession or control to allow or prohibit the carrying of a concealable weapon upon his premises.</w:t>
      </w:r>
    </w:p>
    <w:p w:rsidR="00992AA6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The posting by the employer, owner, or person in legal possessio</w:t>
      </w:r>
      <w:r w:rsidR="00EB1F8D">
        <w:t>n or control of a sign stating ‘</w:t>
      </w:r>
      <w:r w:rsidRPr="009D33F3">
        <w:t>No Concealable We</w:t>
      </w:r>
      <w:r w:rsidR="00EB1F8D">
        <w:t>apons Allowed’</w:t>
      </w:r>
      <w:r w:rsidRPr="009D33F3">
        <w:t xml:space="preserve"> shall constitute notice to a person holding a permit issued pursuant </w:t>
      </w:r>
      <w:r w:rsidRPr="009D33F3">
        <w:lastRenderedPageBreak/>
        <w:t>to this article that the employer, owner, or person in legal possession or control requests that concealable weapons not be brought upon the premises or into the work place. A person who brings a concealable weapon onto the premises or work place in violation of the provisions of this paragraph may be charged with a violation of Section 16</w:t>
      </w:r>
      <w:r w:rsidR="00B1763A">
        <w:noBreakHyphen/>
      </w:r>
      <w:r w:rsidRPr="009D33F3">
        <w:t>11</w:t>
      </w:r>
      <w:r w:rsidR="00B1763A">
        <w:noBreakHyphen/>
      </w:r>
      <w:r w:rsidRPr="009D33F3">
        <w:t>620. In addition to the penalties provided in Section 16</w:t>
      </w:r>
      <w:r w:rsidR="00B1763A">
        <w:noBreakHyphen/>
      </w:r>
      <w:r w:rsidRPr="009D33F3">
        <w:t>11</w:t>
      </w:r>
      <w:r w:rsidR="00B1763A">
        <w:noBreakHyphen/>
      </w:r>
      <w:r w:rsidRPr="009D33F3">
        <w:t>620, a person convicted of a second or subsequent violation of the provisions of this paragraph must have his permit revoked for a period of one year. The prohibition contained in this section does not apply to persons specified in Section 16</w:t>
      </w:r>
      <w:r w:rsidR="00B1763A">
        <w:noBreakHyphen/>
      </w:r>
      <w:r w:rsidRPr="009D33F3">
        <w:t>23</w:t>
      </w:r>
      <w:r w:rsidR="00B1763A">
        <w:noBreakHyphen/>
      </w:r>
      <w:r w:rsidRPr="009D33F3">
        <w:t>20, item (1).</w:t>
      </w:r>
    </w:p>
    <w:p w:rsidR="00992AA6" w:rsidRPr="00EB1F8D" w:rsidRDefault="00992AA6" w:rsidP="00992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86B">
        <w:rPr>
          <w:u w:val="single"/>
        </w:rPr>
        <w:t>(B)</w:t>
      </w:r>
      <w:r w:rsidR="00B1763A" w:rsidRPr="004C586B">
        <w:rPr>
          <w:u w:val="single"/>
        </w:rPr>
        <w:tab/>
        <w:t>Notwithstanding the provisions contained in Subsection (A), a premise</w:t>
      </w:r>
      <w:r w:rsidR="003E4451">
        <w:rPr>
          <w:u w:val="single"/>
        </w:rPr>
        <w:t>s</w:t>
      </w:r>
      <w:r w:rsidR="00B1763A" w:rsidRPr="004C586B">
        <w:rPr>
          <w:u w:val="single"/>
        </w:rPr>
        <w:t xml:space="preserve"> owner or a person in legal possession of a premise</w:t>
      </w:r>
      <w:r w:rsidR="003E4451">
        <w:rPr>
          <w:u w:val="single"/>
        </w:rPr>
        <w:t>s</w:t>
      </w:r>
      <w:r w:rsidR="00E948CA">
        <w:rPr>
          <w:u w:val="single"/>
        </w:rPr>
        <w:t>,</w:t>
      </w:r>
      <w:r w:rsidR="00B1763A" w:rsidRPr="004C586B">
        <w:rPr>
          <w:u w:val="single"/>
        </w:rPr>
        <w:t xml:space="preserve"> who posts a sign</w:t>
      </w:r>
      <w:r w:rsidR="00EB1F8D">
        <w:rPr>
          <w:u w:val="single"/>
        </w:rPr>
        <w:t>,</w:t>
      </w:r>
      <w:r w:rsidR="00B1763A" w:rsidRPr="004C586B">
        <w:rPr>
          <w:u w:val="single"/>
        </w:rPr>
        <w:t xml:space="preserve"> </w:t>
      </w:r>
      <w:r w:rsidR="00207723">
        <w:rPr>
          <w:u w:val="single"/>
        </w:rPr>
        <w:t>in compliance with this c</w:t>
      </w:r>
      <w:r w:rsidR="003E4451">
        <w:rPr>
          <w:u w:val="single"/>
        </w:rPr>
        <w:t>hapter</w:t>
      </w:r>
      <w:r w:rsidR="007C73AB">
        <w:rPr>
          <w:u w:val="single"/>
        </w:rPr>
        <w:t>,</w:t>
      </w:r>
      <w:r w:rsidR="003E4451">
        <w:rPr>
          <w:u w:val="single"/>
        </w:rPr>
        <w:t xml:space="preserve"> </w:t>
      </w:r>
      <w:r w:rsidR="00B1763A" w:rsidRPr="004C586B">
        <w:rPr>
          <w:u w:val="single"/>
        </w:rPr>
        <w:t>that prohibits the carrying of a concealable weapon on the premise</w:t>
      </w:r>
      <w:r w:rsidR="003E4451">
        <w:rPr>
          <w:u w:val="single"/>
        </w:rPr>
        <w:t>s</w:t>
      </w:r>
      <w:r w:rsidR="00E948CA">
        <w:rPr>
          <w:u w:val="single"/>
        </w:rPr>
        <w:t>,</w:t>
      </w:r>
      <w:r w:rsidR="00B1763A" w:rsidRPr="004C586B">
        <w:rPr>
          <w:u w:val="single"/>
        </w:rPr>
        <w:t xml:space="preserve"> is strictly liable for any injury sustained by a concealed weapon permit holder from the perpetrator of a crime while on a posted </w:t>
      </w:r>
      <w:r w:rsidR="003E4451">
        <w:rPr>
          <w:u w:val="single"/>
        </w:rPr>
        <w:t>premises</w:t>
      </w:r>
      <w:r w:rsidR="00B1763A" w:rsidRPr="004C586B">
        <w:rPr>
          <w:u w:val="single"/>
        </w:rPr>
        <w:t>. A premise</w:t>
      </w:r>
      <w:r w:rsidR="003E4451">
        <w:rPr>
          <w:u w:val="single"/>
        </w:rPr>
        <w:t>s</w:t>
      </w:r>
      <w:r w:rsidR="00B1763A" w:rsidRPr="004C586B">
        <w:rPr>
          <w:u w:val="single"/>
        </w:rPr>
        <w:t xml:space="preserve"> owner</w:t>
      </w:r>
      <w:r w:rsidR="00711647">
        <w:rPr>
          <w:u w:val="single"/>
        </w:rPr>
        <w:t>,</w:t>
      </w:r>
      <w:r w:rsidR="00B1763A" w:rsidRPr="004C586B">
        <w:rPr>
          <w:u w:val="single"/>
        </w:rPr>
        <w:t xml:space="preserve"> who is subject to this provision</w:t>
      </w:r>
      <w:r w:rsidR="00711647">
        <w:rPr>
          <w:u w:val="single"/>
        </w:rPr>
        <w:t>,</w:t>
      </w:r>
      <w:r w:rsidR="00B1763A" w:rsidRPr="004C586B">
        <w:rPr>
          <w:u w:val="single"/>
        </w:rPr>
        <w:t xml:space="preserve"> is civilly liable to compensate the permit holder treble damages for injuries that </w:t>
      </w:r>
      <w:r w:rsidR="003E4451">
        <w:rPr>
          <w:u w:val="single"/>
        </w:rPr>
        <w:t>are sustained</w:t>
      </w:r>
      <w:r w:rsidR="00B1763A" w:rsidRPr="004C586B">
        <w:rPr>
          <w:u w:val="single"/>
        </w:rPr>
        <w:t xml:space="preserve"> and all attorney fees and cost</w:t>
      </w:r>
      <w:r w:rsidR="003E4451">
        <w:rPr>
          <w:u w:val="single"/>
        </w:rPr>
        <w:t>s</w:t>
      </w:r>
      <w:r w:rsidR="00B1763A" w:rsidRPr="004C586B">
        <w:rPr>
          <w:u w:val="single"/>
        </w:rPr>
        <w:t xml:space="preserve"> incurred in any action the permit holder files against the owner or person </w:t>
      </w:r>
      <w:r w:rsidR="003E4451">
        <w:rPr>
          <w:u w:val="single"/>
        </w:rPr>
        <w:t>in</w:t>
      </w:r>
      <w:r w:rsidR="00B1763A" w:rsidRPr="004C586B">
        <w:rPr>
          <w:u w:val="single"/>
        </w:rPr>
        <w:t xml:space="preserve"> possession of the posted premise</w:t>
      </w:r>
      <w:r w:rsidR="003E4451">
        <w:rPr>
          <w:u w:val="single"/>
        </w:rPr>
        <w:t>s</w:t>
      </w:r>
      <w:r w:rsidR="00B1763A" w:rsidRPr="004C586B">
        <w:rPr>
          <w:u w:val="single"/>
        </w:rPr>
        <w:t>.</w:t>
      </w:r>
      <w:r w:rsidR="00EB1F8D">
        <w:t>”</w:t>
      </w:r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EE9" w:rsidRDefault="00C04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763A">
        <w:t>2</w:t>
      </w:r>
      <w:r>
        <w:t>.</w:t>
      </w:r>
      <w:r>
        <w:tab/>
        <w:t>This act takes effect upon approval by the Governor.</w:t>
      </w:r>
    </w:p>
    <w:p w:rsidR="00F35E17" w:rsidRDefault="00B176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872" w:rsidRDefault="00204872" w:rsidP="00204872">
      <w:pPr>
        <w:suppressAutoHyphens/>
      </w:pPr>
    </w:p>
    <w:sectPr w:rsidR="00204872" w:rsidSect="002048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AA6" w:rsidRDefault="00992AA6" w:rsidP="009F0C77">
      <w:r>
        <w:separator/>
      </w:r>
    </w:p>
  </w:endnote>
  <w:endnote w:type="continuationSeparator" w:id="0">
    <w:p w:rsidR="00992AA6" w:rsidRDefault="00992A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2E4B91-6EC0-4F4F-81F9-9141A3E780B7}"/>
    <w:embedBold r:id="rId2" w:fontKey="{2AF37F36-4824-47CA-9E8F-74C30B57F1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1A46B1-ACF4-4121-8E11-18E9666131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D52F1E-6379-473F-9EDF-13CE989E64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4CCD37-0FAD-4B7B-B87E-7D31417CFE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17D" w:rsidRPr="00204872" w:rsidRDefault="00204872" w:rsidP="002048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AA6" w:rsidRDefault="00992AA6" w:rsidP="009F0C77">
      <w:r>
        <w:separator/>
      </w:r>
    </w:p>
  </w:footnote>
  <w:footnote w:type="continuationSeparator" w:id="0">
    <w:p w:rsidR="00992AA6" w:rsidRDefault="00992A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29CM16"/>
    <w:docVar w:name="CoverBillType" w:val="b"/>
    <w:docVar w:name="docpath" w:val="L:\Council\bills\GT\5029CM16.DOCX"/>
    <w:docVar w:name="dvBillNumber" w:val="466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04EE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4872"/>
    <w:rsid w:val="00205238"/>
    <w:rsid w:val="00207723"/>
    <w:rsid w:val="002321B6"/>
    <w:rsid w:val="00250967"/>
    <w:rsid w:val="002543C8"/>
    <w:rsid w:val="0025541D"/>
    <w:rsid w:val="00284AAE"/>
    <w:rsid w:val="002C323E"/>
    <w:rsid w:val="002E5912"/>
    <w:rsid w:val="00301B21"/>
    <w:rsid w:val="00325348"/>
    <w:rsid w:val="0032732C"/>
    <w:rsid w:val="00336AD0"/>
    <w:rsid w:val="0037079A"/>
    <w:rsid w:val="003C4DAB"/>
    <w:rsid w:val="003D01E8"/>
    <w:rsid w:val="003E4451"/>
    <w:rsid w:val="003E5288"/>
    <w:rsid w:val="003F6D79"/>
    <w:rsid w:val="0041760A"/>
    <w:rsid w:val="00417C01"/>
    <w:rsid w:val="004219DC"/>
    <w:rsid w:val="004403BD"/>
    <w:rsid w:val="00445950"/>
    <w:rsid w:val="00461441"/>
    <w:rsid w:val="004809EE"/>
    <w:rsid w:val="004C586B"/>
    <w:rsid w:val="004E7D54"/>
    <w:rsid w:val="005256B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1DE"/>
    <w:rsid w:val="006F1919"/>
    <w:rsid w:val="00711647"/>
    <w:rsid w:val="00734F00"/>
    <w:rsid w:val="007A70AE"/>
    <w:rsid w:val="007C73AB"/>
    <w:rsid w:val="007E113A"/>
    <w:rsid w:val="007E5FA5"/>
    <w:rsid w:val="008362E8"/>
    <w:rsid w:val="00855A92"/>
    <w:rsid w:val="008A1768"/>
    <w:rsid w:val="008F0F33"/>
    <w:rsid w:val="008F4429"/>
    <w:rsid w:val="00921C2D"/>
    <w:rsid w:val="0094021A"/>
    <w:rsid w:val="00992AA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D36"/>
    <w:rsid w:val="00AD4B17"/>
    <w:rsid w:val="00B1763A"/>
    <w:rsid w:val="00B412D4"/>
    <w:rsid w:val="00BE3C22"/>
    <w:rsid w:val="00C0345E"/>
    <w:rsid w:val="00C04EE9"/>
    <w:rsid w:val="00C3483A"/>
    <w:rsid w:val="00C74E9D"/>
    <w:rsid w:val="00C82FD3"/>
    <w:rsid w:val="00C92819"/>
    <w:rsid w:val="00CC6B7B"/>
    <w:rsid w:val="00CD2089"/>
    <w:rsid w:val="00D1117D"/>
    <w:rsid w:val="00D73A67"/>
    <w:rsid w:val="00D970A9"/>
    <w:rsid w:val="00DF3845"/>
    <w:rsid w:val="00E41911"/>
    <w:rsid w:val="00E92EEF"/>
    <w:rsid w:val="00E948CA"/>
    <w:rsid w:val="00EB1F8D"/>
    <w:rsid w:val="00EF2368"/>
    <w:rsid w:val="00F24442"/>
    <w:rsid w:val="00F35E1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56CBCE-AD0F-4628-902C-B5DD9DE0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8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9AFA9-7752-4432-97E7-39403D34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480</Words>
  <Characters>2350</Characters>
  <Application>Microsoft Office Word</Application>
  <DocSecurity>0</DocSecurity>
  <Lines>66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4664 Text of Previous Version (Jan. 13, 2016) - South Carolina Legislature Online</dc:title>
  <dc:creator>Gwen Thurmond</dc:creator>
  <cp:lastModifiedBy>N Cumfer</cp:lastModifiedBy>
  <cp:revision>2</cp:revision>
  <cp:lastPrinted>2016-01-12T18:21:00Z</cp:lastPrinted>
  <dcterms:created xsi:type="dcterms:W3CDTF">2016-01-13T21:31:00Z</dcterms:created>
  <dcterms:modified xsi:type="dcterms:W3CDTF">2016-01-13T21:31:00Z</dcterms:modified>
</cp:coreProperties>
</file>