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460" w:rsidRDefault="00B774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7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571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1A71" w:rsidRDefault="00981A71" w:rsidP="00981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PROVIDE THAT THE STAFF SERVING THE MEMBERS OF THE HOUSE OF REPRESENTATIVES IS NOT REQUIRED TO WORK ON GOOD FRIDAY, MARCH 25, 2016.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5713" w:rsidRDefault="004057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05713" w:rsidRDefault="004057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713" w:rsidRDefault="00981A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staff serving the members of the House of Representatives is not required to work on Good Friday, March 25, 2016.</w:t>
      </w:r>
    </w:p>
    <w:p w:rsidR="00A32B2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77460" w:rsidRDefault="00B77460" w:rsidP="00B77460">
      <w:pPr>
        <w:suppressAutoHyphens/>
      </w:pPr>
    </w:p>
    <w:sectPr w:rsidR="00B77460" w:rsidSect="00B7746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5713" w:rsidRDefault="00405713" w:rsidP="009F0C77">
      <w:r>
        <w:separator/>
      </w:r>
    </w:p>
  </w:endnote>
  <w:endnote w:type="continuationSeparator" w:id="0">
    <w:p w:rsidR="00405713" w:rsidRDefault="004057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FF2A15-8544-41F8-B5B6-39CBF40584DF}"/>
    <w:embedBold r:id="rId2" w:fontKey="{8A98D57F-2F35-498F-8932-8B5F26E4EA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7AD0C9B-D6C1-44F8-B595-6187F60707C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0AC4D10-4941-49DF-A56B-4C9CC9DC4E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D5D9D5-08A9-4952-ADC5-19AC326492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B27" w:rsidRPr="00B77460" w:rsidRDefault="00B77460" w:rsidP="00B774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5713" w:rsidRDefault="00405713" w:rsidP="009F0C77">
      <w:r>
        <w:separator/>
      </w:r>
    </w:p>
  </w:footnote>
  <w:footnote w:type="continuationSeparator" w:id="0">
    <w:p w:rsidR="00405713" w:rsidRDefault="004057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62SA16"/>
    <w:docVar w:name="CoverBillType" w:val="r"/>
    <w:docVar w:name="docpath" w:val="L:\Council\bills\DKA\3162SA16.DOCX"/>
    <w:docVar w:name="dvBillNumber" w:val="4770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405713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7542"/>
    <w:rsid w:val="00205238"/>
    <w:rsid w:val="002321B6"/>
    <w:rsid w:val="00250967"/>
    <w:rsid w:val="002543C8"/>
    <w:rsid w:val="0025541D"/>
    <w:rsid w:val="00284AAE"/>
    <w:rsid w:val="002E5912"/>
    <w:rsid w:val="00301B21"/>
    <w:rsid w:val="00324831"/>
    <w:rsid w:val="00325348"/>
    <w:rsid w:val="0032732C"/>
    <w:rsid w:val="00336AD0"/>
    <w:rsid w:val="0037079A"/>
    <w:rsid w:val="003C4DAB"/>
    <w:rsid w:val="003D01E8"/>
    <w:rsid w:val="003E5288"/>
    <w:rsid w:val="003F6D79"/>
    <w:rsid w:val="00405713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E0B65"/>
    <w:rsid w:val="008F0F33"/>
    <w:rsid w:val="008F4429"/>
    <w:rsid w:val="0094021A"/>
    <w:rsid w:val="00981A71"/>
    <w:rsid w:val="009B44AF"/>
    <w:rsid w:val="009C6A0B"/>
    <w:rsid w:val="009F0C77"/>
    <w:rsid w:val="009F4DD1"/>
    <w:rsid w:val="00A32B27"/>
    <w:rsid w:val="00A41684"/>
    <w:rsid w:val="00A64E80"/>
    <w:rsid w:val="00A72BCD"/>
    <w:rsid w:val="00A741D9"/>
    <w:rsid w:val="00A833AB"/>
    <w:rsid w:val="00A9741D"/>
    <w:rsid w:val="00AD4B17"/>
    <w:rsid w:val="00B412D4"/>
    <w:rsid w:val="00B77460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50A7F0-0C7F-4127-8E7F-CF4930AED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75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54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56300-20ED-4787-A4E3-64A622C00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2C751295.dotm</Template>
  <TotalTime>0</TotalTime>
  <Pages>1</Pages>
  <Words>59</Words>
  <Characters>277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4770 Text of Previous Version (Jan. 28, 2016) - South Carolina Legislature Online</dc:title>
  <dc:creator>sharonpair</dc:creator>
  <cp:lastModifiedBy>N Cumfer</cp:lastModifiedBy>
  <cp:revision>2</cp:revision>
  <cp:lastPrinted>2016-01-28T15:04:00Z</cp:lastPrinted>
  <dcterms:created xsi:type="dcterms:W3CDTF">2016-01-28T16:00:00Z</dcterms:created>
  <dcterms:modified xsi:type="dcterms:W3CDTF">2016-01-28T16:00:00Z</dcterms:modified>
</cp:coreProperties>
</file>