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1D" w:rsidRDefault="00561C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1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79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48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F6F30">
        <w:rPr>
          <w:color w:val="000000" w:themeColor="text1"/>
          <w:u w:color="000000" w:themeColor="text1"/>
        </w:rPr>
        <w:t xml:space="preserve">TO DECLARE WEDNESDAY, </w:t>
      </w:r>
      <w:r>
        <w:rPr>
          <w:color w:val="000000" w:themeColor="text1"/>
          <w:u w:color="000000" w:themeColor="text1"/>
        </w:rPr>
        <w:t>MARCH 9</w:t>
      </w:r>
      <w:r w:rsidRPr="009F6F30">
        <w:rPr>
          <w:color w:val="000000" w:themeColor="text1"/>
          <w:u w:color="000000" w:themeColor="text1"/>
        </w:rPr>
        <w:t>, 2016, AS “UNCLAIMED PROPERTY DAY” AND, IN DOING SO, URGE ALL CITIZENS TO UTILIZE THE OFFICE OF STATE TREASURER</w:t>
      </w:r>
      <w:r w:rsidRPr="004848AC">
        <w:rPr>
          <w:color w:val="000000" w:themeColor="text1"/>
          <w:u w:color="000000" w:themeColor="text1"/>
        </w:rPr>
        <w:t>’</w:t>
      </w:r>
      <w:r w:rsidRPr="009F6F30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48AC" w:rsidRPr="009F6F30" w:rsidRDefault="0039797F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48AC" w:rsidRPr="009F6F30">
        <w:rPr>
          <w:color w:val="000000" w:themeColor="text1"/>
          <w:u w:color="000000" w:themeColor="text1"/>
        </w:rPr>
        <w:t xml:space="preserve">the principle of the holding of unclaimed property by a government for its citizens is based in English Common Law; and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8AC" w:rsidRPr="009F6F30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F30">
        <w:rPr>
          <w:color w:val="000000" w:themeColor="text1"/>
          <w:u w:color="000000" w:themeColor="text1"/>
        </w:rPr>
        <w:t xml:space="preserve">Whereas, the South Carolina Office of State Treasurer serves as the custodian for currently more than $503 million in unclaimed funds belonging to citizens and businesses across South Carolina; and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8AC" w:rsidRPr="009F6F30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F30">
        <w:rPr>
          <w:color w:val="000000" w:themeColor="text1"/>
          <w:u w:color="000000" w:themeColor="text1"/>
        </w:rPr>
        <w:t>Whereas, the State Treasurer</w:t>
      </w:r>
      <w:r w:rsidRPr="004848AC">
        <w:rPr>
          <w:color w:val="000000" w:themeColor="text1"/>
          <w:u w:color="000000" w:themeColor="text1"/>
        </w:rPr>
        <w:t>’</w:t>
      </w:r>
      <w:r w:rsidRPr="009F6F30">
        <w:rPr>
          <w:color w:val="000000" w:themeColor="text1"/>
          <w:u w:color="000000" w:themeColor="text1"/>
        </w:rPr>
        <w:t xml:space="preserve">s Office Unclaimed Property Program safeguards unclaimed wages, checks, credit balances, bank accounts, utility deposits, insurance proceeds, money orders, travelers checks, and stocks and dividends; and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8AC" w:rsidRPr="009F6F30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F30">
        <w:rPr>
          <w:color w:val="000000" w:themeColor="text1"/>
          <w:u w:color="000000" w:themeColor="text1"/>
        </w:rPr>
        <w:t>Whereas, rightful owners of unclaimed property, or their heirs, always have the right to claim property that is held in custody by the State Treasurer</w:t>
      </w:r>
      <w:r w:rsidRPr="004848AC">
        <w:rPr>
          <w:color w:val="000000" w:themeColor="text1"/>
          <w:u w:color="000000" w:themeColor="text1"/>
        </w:rPr>
        <w:t>’</w:t>
      </w:r>
      <w:r w:rsidRPr="009F6F30">
        <w:rPr>
          <w:color w:val="000000" w:themeColor="text1"/>
          <w:u w:color="000000" w:themeColor="text1"/>
        </w:rPr>
        <w:t xml:space="preserve">s Office; and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797F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6F30">
        <w:rPr>
          <w:color w:val="000000" w:themeColor="text1"/>
          <w:u w:color="000000" w:themeColor="text1"/>
        </w:rPr>
        <w:t>Whereas, holding unclaimed property for and returning it to the citizens and businesses of South Carolina is an important function of state government</w:t>
      </w:r>
      <w:r w:rsidR="0039797F">
        <w:t>.  Now, therefore,</w:t>
      </w:r>
    </w:p>
    <w:p w:rsidR="0039797F" w:rsidRDefault="003979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97F" w:rsidRDefault="003979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797F" w:rsidRDefault="003979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8AC" w:rsidRPr="009F6F30" w:rsidRDefault="0039797F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848AC">
        <w:t xml:space="preserve"> </w:t>
      </w:r>
      <w:r w:rsidR="004848AC" w:rsidRPr="009F6F30">
        <w:rPr>
          <w:color w:val="000000" w:themeColor="text1"/>
          <w:u w:color="000000" w:themeColor="text1"/>
        </w:rPr>
        <w:t xml:space="preserve">the members of the South Carolina House of Representatives, by this resolution, declare Wednesday, </w:t>
      </w:r>
      <w:r w:rsidR="004848AC">
        <w:rPr>
          <w:color w:val="000000" w:themeColor="text1"/>
          <w:u w:color="000000" w:themeColor="text1"/>
        </w:rPr>
        <w:t>March 9</w:t>
      </w:r>
      <w:r w:rsidR="004848AC" w:rsidRPr="009F6F30">
        <w:rPr>
          <w:color w:val="000000" w:themeColor="text1"/>
          <w:u w:color="000000" w:themeColor="text1"/>
        </w:rPr>
        <w:t xml:space="preserve">, 2016, as “Unclaimed Property Day” and, in so doing, urge all citizens to </w:t>
      </w:r>
      <w:r w:rsidR="004848AC" w:rsidRPr="009F6F30">
        <w:rPr>
          <w:color w:val="000000" w:themeColor="text1"/>
          <w:u w:color="000000" w:themeColor="text1"/>
        </w:rPr>
        <w:lastRenderedPageBreak/>
        <w:t>utilize the Office of State Treasurer</w:t>
      </w:r>
      <w:r w:rsidR="004848AC" w:rsidRPr="004848AC">
        <w:rPr>
          <w:color w:val="000000" w:themeColor="text1"/>
          <w:u w:color="000000" w:themeColor="text1"/>
        </w:rPr>
        <w:t>’</w:t>
      </w:r>
      <w:r w:rsidR="004848AC" w:rsidRPr="009F6F30">
        <w:rPr>
          <w:color w:val="000000" w:themeColor="text1"/>
          <w:u w:color="000000" w:themeColor="text1"/>
        </w:rPr>
        <w:t xml:space="preserve">s database to search for unclaimed property for themselves, their friends and family, and their businesses.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797F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6F30">
        <w:rPr>
          <w:color w:val="000000" w:themeColor="text1"/>
          <w:u w:color="000000" w:themeColor="text1"/>
        </w:rPr>
        <w:t>Be it further resolved that a copy of this resolution be forwarded to Curtis M. Loftis, Jr., Treasurer of South Carolina.</w:t>
      </w:r>
    </w:p>
    <w:p w:rsidR="00F54228" w:rsidRDefault="004848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1C1D" w:rsidRDefault="00561C1D" w:rsidP="00561C1D">
      <w:pPr>
        <w:suppressAutoHyphens/>
      </w:pPr>
    </w:p>
    <w:sectPr w:rsidR="00561C1D" w:rsidSect="00561C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97F" w:rsidRDefault="0039797F" w:rsidP="009F0C77">
      <w:r>
        <w:separator/>
      </w:r>
    </w:p>
  </w:endnote>
  <w:endnote w:type="continuationSeparator" w:id="0">
    <w:p w:rsidR="0039797F" w:rsidRDefault="003979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C98B52-4809-4357-87A8-4F96611A9AB5}"/>
    <w:embedBold r:id="rId2" w:fontKey="{99CC3C7E-CEAC-45D8-805D-225C22093F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BEFB37-D724-4DB5-A0F3-4CDEBFBD44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65CE4E-F7B8-4417-8398-47B3E52F47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F885ED-01D1-4D5E-958E-C7B8C53D5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228" w:rsidRPr="00561C1D" w:rsidRDefault="00561C1D" w:rsidP="00561C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97F" w:rsidRDefault="0039797F" w:rsidP="009F0C77">
      <w:r>
        <w:separator/>
      </w:r>
    </w:p>
  </w:footnote>
  <w:footnote w:type="continuationSeparator" w:id="0">
    <w:p w:rsidR="0039797F" w:rsidRDefault="003979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4SD16"/>
    <w:docVar w:name="CoverBillType" w:val="r"/>
    <w:docVar w:name="docpath" w:val="L:\Council\bills\GM\24604SD16.DOCX"/>
    <w:docVar w:name="dvBillNumber" w:val="48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797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36DE"/>
    <w:rsid w:val="002E5912"/>
    <w:rsid w:val="00301B21"/>
    <w:rsid w:val="00325348"/>
    <w:rsid w:val="0032732C"/>
    <w:rsid w:val="00336AD0"/>
    <w:rsid w:val="0037079A"/>
    <w:rsid w:val="0039797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8AC"/>
    <w:rsid w:val="004E7D54"/>
    <w:rsid w:val="005273C6"/>
    <w:rsid w:val="00530A69"/>
    <w:rsid w:val="00545593"/>
    <w:rsid w:val="00561C1D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5F3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5422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EE2029-8C65-4F20-9384-217CBD854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8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8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C57FA-C718-4209-BE57-8D1AC7855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2</Pages>
  <Words>257</Words>
  <Characters>1419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4860 Text of Previous Version (Feb. 9, 2016) - South Carolina Legislature Online</dc:title>
  <dc:creator>Gail Pinckney Moore</dc:creator>
  <cp:lastModifiedBy>N Cumfer</cp:lastModifiedBy>
  <cp:revision>2</cp:revision>
  <cp:lastPrinted>2016-02-08T16:45:00Z</cp:lastPrinted>
  <dcterms:created xsi:type="dcterms:W3CDTF">2016-02-09T19:06:00Z</dcterms:created>
  <dcterms:modified xsi:type="dcterms:W3CDTF">2016-02-09T19:06:00Z</dcterms:modified>
</cp:coreProperties>
</file>