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FB2" w:rsidRDefault="00D61FB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61F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D483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26C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JACOB ALLAN MCLELAN</w:t>
      </w:r>
      <w:r w:rsidR="001C40FB">
        <w:t>D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HARTSVILLE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26CD2" w:rsidRPr="00551626" w:rsidRDefault="00ED483A" w:rsidP="00426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26CD2" w:rsidRPr="00551626">
        <w:rPr>
          <w:color w:val="000000" w:themeColor="text1"/>
          <w:u w:color="000000" w:themeColor="text1"/>
        </w:rPr>
        <w:t>the members of the House of Representatives</w:t>
      </w:r>
      <w:r w:rsidR="00426CD2">
        <w:rPr>
          <w:color w:val="000000" w:themeColor="text1"/>
          <w:u w:color="000000" w:themeColor="text1"/>
        </w:rPr>
        <w:t xml:space="preserve"> of the State of </w:t>
      </w:r>
      <w:r w:rsidR="00426CD2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426CD2">
        <w:t>Jacob Allan McLe</w:t>
      </w:r>
      <w:r w:rsidR="001C40FB">
        <w:t>land</w:t>
      </w:r>
      <w:r w:rsidR="00426CD2" w:rsidRPr="00551626">
        <w:rPr>
          <w:color w:val="000000" w:themeColor="text1"/>
          <w:u w:color="000000" w:themeColor="text1"/>
        </w:rPr>
        <w:t xml:space="preserve"> of Troop </w:t>
      </w:r>
      <w:r w:rsidR="00426CD2">
        <w:rPr>
          <w:color w:val="000000" w:themeColor="text1"/>
          <w:u w:color="000000" w:themeColor="text1"/>
        </w:rPr>
        <w:t>523</w:t>
      </w:r>
      <w:r w:rsidR="00426CD2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426CD2">
        <w:rPr>
          <w:color w:val="000000" w:themeColor="text1"/>
          <w:u w:color="000000" w:themeColor="text1"/>
        </w:rPr>
        <w:t>prerequisite</w:t>
      </w:r>
      <w:r w:rsidR="00426CD2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426CD2" w:rsidRDefault="00426CD2" w:rsidP="00426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6CD2" w:rsidRDefault="00426CD2" w:rsidP="00426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426CD2" w:rsidRPr="00551626" w:rsidRDefault="00426CD2" w:rsidP="00426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6CD2" w:rsidRPr="00551626" w:rsidRDefault="00426CD2" w:rsidP="00426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426CD2" w:rsidRDefault="00426CD2" w:rsidP="00426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6CD2" w:rsidRPr="00551626" w:rsidRDefault="00426CD2" w:rsidP="00426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426CD2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426CD2" w:rsidRDefault="00426CD2" w:rsidP="00426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6CD2" w:rsidRPr="00551626" w:rsidRDefault="00426CD2" w:rsidP="00426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426CD2" w:rsidRDefault="00426CD2" w:rsidP="00426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483A" w:rsidRDefault="00426CD2" w:rsidP="00426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 xml:space="preserve">Jacob Allan </w:t>
      </w:r>
      <w:r w:rsidR="001C40FB">
        <w:t>McLeland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ED483A">
        <w:t>.  Now, therefore,</w:t>
      </w:r>
    </w:p>
    <w:p w:rsidR="00ED483A" w:rsidRDefault="00ED48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483A" w:rsidRDefault="00ED48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D483A" w:rsidRDefault="00ED48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6CD2" w:rsidRDefault="00ED483A" w:rsidP="00426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26CD2">
        <w:t xml:space="preserve"> </w:t>
      </w:r>
      <w:r w:rsidR="00426CD2" w:rsidRPr="00551626">
        <w:rPr>
          <w:color w:val="000000" w:themeColor="text1"/>
          <w:u w:color="000000" w:themeColor="text1"/>
        </w:rPr>
        <w:t>the members of the House of Representatives</w:t>
      </w:r>
      <w:r w:rsidR="00426CD2">
        <w:rPr>
          <w:color w:val="000000" w:themeColor="text1"/>
          <w:u w:color="000000" w:themeColor="text1"/>
        </w:rPr>
        <w:t xml:space="preserve"> of the State of </w:t>
      </w:r>
      <w:r w:rsidR="00426CD2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426CD2">
        <w:rPr>
          <w:color w:val="000000" w:themeColor="text1"/>
          <w:u w:color="000000" w:themeColor="text1"/>
        </w:rPr>
        <w:t>congratulate</w:t>
      </w:r>
      <w:r w:rsidR="00426CD2" w:rsidRPr="00551626">
        <w:rPr>
          <w:color w:val="000000" w:themeColor="text1"/>
          <w:u w:color="000000" w:themeColor="text1"/>
        </w:rPr>
        <w:t xml:space="preserve"> </w:t>
      </w:r>
      <w:r w:rsidR="00426CD2">
        <w:t xml:space="preserve">Jacob Allan </w:t>
      </w:r>
      <w:r w:rsidR="001C40FB">
        <w:t>McLeland</w:t>
      </w:r>
      <w:r w:rsidR="00426CD2" w:rsidRPr="00551626">
        <w:rPr>
          <w:color w:val="000000" w:themeColor="text1"/>
          <w:u w:color="000000" w:themeColor="text1"/>
        </w:rPr>
        <w:t xml:space="preserve"> </w:t>
      </w:r>
      <w:r w:rsidR="00426CD2">
        <w:rPr>
          <w:color w:val="000000" w:themeColor="text1"/>
          <w:u w:color="000000" w:themeColor="text1"/>
        </w:rPr>
        <w:t xml:space="preserve">of Hartsville </w:t>
      </w:r>
      <w:r w:rsidR="00426CD2" w:rsidRPr="00551626">
        <w:rPr>
          <w:color w:val="000000" w:themeColor="text1"/>
          <w:u w:color="000000" w:themeColor="text1"/>
        </w:rPr>
        <w:t xml:space="preserve">for his </w:t>
      </w:r>
      <w:r w:rsidR="00426CD2">
        <w:rPr>
          <w:color w:val="000000" w:themeColor="text1"/>
          <w:u w:color="000000" w:themeColor="text1"/>
        </w:rPr>
        <w:t>remarkable accomplishment</w:t>
      </w:r>
      <w:r w:rsidR="00426CD2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426CD2">
        <w:rPr>
          <w:color w:val="000000" w:themeColor="text1"/>
          <w:u w:color="000000" w:themeColor="text1"/>
        </w:rPr>
        <w:t>salu</w:t>
      </w:r>
      <w:r w:rsidR="00426CD2" w:rsidRPr="00551626">
        <w:rPr>
          <w:color w:val="000000" w:themeColor="text1"/>
          <w:u w:color="000000" w:themeColor="text1"/>
        </w:rPr>
        <w:t xml:space="preserve">te him upon achieving the </w:t>
      </w:r>
      <w:r w:rsidR="00426CD2">
        <w:rPr>
          <w:color w:val="000000" w:themeColor="text1"/>
          <w:u w:color="000000" w:themeColor="text1"/>
        </w:rPr>
        <w:t>celebrated</w:t>
      </w:r>
      <w:r w:rsidR="00426CD2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426CD2" w:rsidRDefault="00426CD2" w:rsidP="00426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483A" w:rsidRDefault="00426CD2" w:rsidP="00426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 xml:space="preserve">Jacob Allan </w:t>
      </w:r>
      <w:r w:rsidR="001C40FB">
        <w:t>McLeland</w:t>
      </w:r>
      <w:r w:rsidRPr="00551626">
        <w:rPr>
          <w:color w:val="000000" w:themeColor="text1"/>
          <w:u w:color="000000" w:themeColor="text1"/>
        </w:rPr>
        <w:t>.</w:t>
      </w:r>
    </w:p>
    <w:p w:rsidR="00D63001" w:rsidRDefault="00426CD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61FB2" w:rsidRDefault="00D61FB2" w:rsidP="00D61FB2">
      <w:pPr>
        <w:suppressAutoHyphens/>
      </w:pPr>
    </w:p>
    <w:sectPr w:rsidR="00D61FB2" w:rsidSect="00D61FB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483A" w:rsidRDefault="00ED483A" w:rsidP="009F0C77">
      <w:r>
        <w:separator/>
      </w:r>
    </w:p>
  </w:endnote>
  <w:endnote w:type="continuationSeparator" w:id="0">
    <w:p w:rsidR="00ED483A" w:rsidRDefault="00ED483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56635E-D55D-4C17-A02E-5A90BA6AEE9A}"/>
    <w:embedBold r:id="rId2" w:fontKey="{4CCC2E9F-9120-4ADD-8AAF-BD55CC5ACA0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80BE448-EB27-46C6-9E0C-D948910844E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C18667D-DEE3-4C84-B93B-3711E66B50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9A0330A-F057-4913-9E9F-896650219E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001" w:rsidRPr="00D61FB2" w:rsidRDefault="00D61FB2" w:rsidP="00D61F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483A" w:rsidRDefault="00ED483A" w:rsidP="009F0C77">
      <w:r>
        <w:separator/>
      </w:r>
    </w:p>
  </w:footnote>
  <w:footnote w:type="continuationSeparator" w:id="0">
    <w:p w:rsidR="00ED483A" w:rsidRDefault="00ED483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90AHB16"/>
    <w:docVar w:name="CoverBillType" w:val="r"/>
    <w:docVar w:name="docpath" w:val="L:\Council\bills\GM\24590AHB16.DOCX"/>
    <w:docVar w:name="dvBillNumber" w:val="487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D483A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C40FB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2729"/>
    <w:rsid w:val="003C4DAB"/>
    <w:rsid w:val="003D01E8"/>
    <w:rsid w:val="003E5288"/>
    <w:rsid w:val="003F6D79"/>
    <w:rsid w:val="0041760A"/>
    <w:rsid w:val="00417C01"/>
    <w:rsid w:val="00426CD2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B2386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61FB2"/>
    <w:rsid w:val="00D63001"/>
    <w:rsid w:val="00D73A67"/>
    <w:rsid w:val="00D970A9"/>
    <w:rsid w:val="00DF3845"/>
    <w:rsid w:val="00E41911"/>
    <w:rsid w:val="00E92EEF"/>
    <w:rsid w:val="00ED483A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D8AA1A-5673-41FF-878D-2022B080C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6C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CD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B1D47F-F426-4438-B77F-457BFC54A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2DBD0225.dotm</Template>
  <TotalTime>0</TotalTime>
  <Pages>1</Pages>
  <Words>435</Words>
  <Characters>2189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4879 Text of Previous Version (Feb. 12, 2016) - South Carolina Legislature Online</dc:title>
  <dc:creator>Gail Pinckney Moore</dc:creator>
  <cp:lastModifiedBy>N Cumfer</cp:lastModifiedBy>
  <cp:revision>2</cp:revision>
  <cp:lastPrinted>2016-02-02T18:30:00Z</cp:lastPrinted>
  <dcterms:created xsi:type="dcterms:W3CDTF">2016-02-11T15:13:00Z</dcterms:created>
  <dcterms:modified xsi:type="dcterms:W3CDTF">2016-02-11T15:13:00Z</dcterms:modified>
</cp:coreProperties>
</file>