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CAB" w:rsidRDefault="009C4CAB" w:rsidP="00836E55">
      <w:pPr>
        <w:tabs>
          <w:tab w:val="right" w:pos="5933"/>
        </w:tabs>
      </w:pPr>
      <w:r>
        <w:t>COMMITTEE AMENDMENT ADOPTED AND AMENDED</w:t>
      </w:r>
    </w:p>
    <w:p w:rsidR="009C4CAB" w:rsidRDefault="009C4CAB" w:rsidP="00836E55">
      <w:pPr>
        <w:tabs>
          <w:tab w:val="right" w:pos="5933"/>
        </w:tabs>
      </w:pPr>
      <w:r>
        <w:t>May 3, 2016</w:t>
      </w:r>
    </w:p>
    <w:p w:rsidR="009C4CAB" w:rsidRDefault="009C4CAB" w:rsidP="00836E55">
      <w:pPr>
        <w:tabs>
          <w:tab w:val="right" w:pos="5933"/>
        </w:tabs>
      </w:pPr>
    </w:p>
    <w:p w:rsidR="00836E55" w:rsidRPr="00836E55" w:rsidRDefault="00836E55" w:rsidP="00836E55">
      <w:pPr>
        <w:tabs>
          <w:tab w:val="right" w:pos="5933"/>
        </w:tabs>
      </w:pPr>
      <w:r>
        <w:tab/>
      </w:r>
      <w:r>
        <w:rPr>
          <w:b/>
          <w:sz w:val="36"/>
        </w:rPr>
        <w:t>H. 5002</w:t>
      </w:r>
    </w:p>
    <w:p w:rsidR="00836E55" w:rsidRDefault="00836E55" w:rsidP="00836E55"/>
    <w:p w:rsidR="00836E55" w:rsidRDefault="00836E55" w:rsidP="00836E55">
      <w:pPr>
        <w:jc w:val="center"/>
      </w:pPr>
      <w:r>
        <w:t xml:space="preserve">Introduced by </w:t>
      </w:r>
      <w:r w:rsidRPr="00A22C5D">
        <w:t>Ways and Means Committee</w:t>
      </w:r>
    </w:p>
    <w:p w:rsidR="00836E55" w:rsidRDefault="00836E55" w:rsidP="00836E55"/>
    <w:p w:rsidR="00836E55" w:rsidRDefault="00836E55" w:rsidP="00836E55">
      <w:r>
        <w:t xml:space="preserve">S. Printed </w:t>
      </w:r>
      <w:r w:rsidR="009C4CAB">
        <w:t>5/3</w:t>
      </w:r>
      <w:r>
        <w:t>/16--S.</w:t>
      </w:r>
    </w:p>
    <w:p w:rsidR="00836E55" w:rsidRDefault="00836E55" w:rsidP="00836E55">
      <w:r>
        <w:t>Read the first time March 23, 2016.</w:t>
      </w:r>
    </w:p>
    <w:p w:rsidR="00D0284C" w:rsidRDefault="00836E55" w:rsidP="009C4CAB">
      <w:pPr>
        <w:jc w:val="center"/>
      </w:pPr>
      <w:r>
        <w:rPr>
          <w:u w:val="single"/>
        </w:rPr>
        <w:t>            </w:t>
      </w:r>
    </w:p>
    <w:p w:rsidR="00D0284C" w:rsidRPr="00B318DA" w:rsidRDefault="00D0284C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D0284C" w:rsidRPr="00B318DA" w:rsidSect="003028A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732F5" w:rsidRDefault="009732F5" w:rsidP="00836E55">
      <w:pPr>
        <w:pStyle w:val="BillDot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32F5" w:rsidRDefault="009732F5" w:rsidP="00836E55">
      <w:pPr>
        <w:pStyle w:val="Numbersforbills"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32F5" w:rsidRDefault="009732F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F5" w:rsidRDefault="009732F5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87E" w:rsidRPr="00325348" w:rsidRDefault="00EC187E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EC187E" w:rsidRDefault="00EC187E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Default="00B318DA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APPROPRIATE MONIES FROM THE CAPITAL RESERVE FUND FOR FISCAL YEAR 2015</w:t>
      </w:r>
      <w:r>
        <w:noBreakHyphen/>
        <w:t>2016, AND TO ALLOW UNEXPENDED FUNDS APPROPRIATED TO BE CARRIED FORWARD TO SUCCEEDING FISCAL YEARS AND EXPENDED FOR THE SAME PURPOSES.</w:t>
      </w:r>
      <w:bookmarkEnd w:id="1"/>
    </w:p>
    <w:p w:rsidR="00D0284C" w:rsidRDefault="002709E1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2709E1" w:rsidRDefault="002709E1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8DA" w:rsidRDefault="00B318DA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318DA" w:rsidRDefault="00B318DA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CAB" w:rsidRPr="00AA32A5" w:rsidRDefault="009C4CAB" w:rsidP="009C4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A32A5">
        <w:t>SECTION</w:t>
      </w:r>
      <w:r w:rsidRPr="00AA32A5">
        <w:tab/>
        <w:t>1.</w:t>
      </w:r>
      <w:r w:rsidRPr="00AA32A5">
        <w:tab/>
        <w:t>In accordance with the provisions of Section 36(B)(2) and (3), Article III, Constitution of South Carolina, 1895, and Section 11</w:t>
      </w:r>
      <w:r w:rsidRPr="00AA32A5">
        <w:noBreakHyphen/>
        <w:t>11</w:t>
      </w:r>
      <w:r w:rsidRPr="00AA32A5">
        <w:noBreakHyphen/>
        <w:t>320(C) and (D) of the 1976 Code, there is appropriated from the monies available in the Capital Reserve Fund for Fiscal Year 2015</w:t>
      </w:r>
      <w:r w:rsidRPr="00AA32A5">
        <w:noBreakHyphen/>
        <w:t>2016 the following amounts:</w:t>
      </w:r>
    </w:p>
    <w:p w:rsidR="009C4CAB" w:rsidRPr="00AA32A5" w:rsidRDefault="009C4CAB" w:rsidP="009C4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(1)</w:t>
      </w:r>
      <w:r w:rsidRPr="00AA32A5">
        <w:rPr>
          <w:snapToGrid w:val="0"/>
          <w:szCs w:val="40"/>
        </w:rPr>
        <w:tab/>
        <w:t xml:space="preserve">H630 </w:t>
      </w:r>
      <w:r w:rsidRPr="00AA32A5">
        <w:rPr>
          <w:snapToGrid w:val="0"/>
          <w:szCs w:val="40"/>
        </w:rPr>
        <w:noBreakHyphen/>
        <w:t xml:space="preserve"> Department of Education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Governor’s School for the Arts and the Humanities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Fire Protection System Upgrade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50,000</w:t>
      </w:r>
    </w:p>
    <w:p w:rsidR="009C4CAB" w:rsidRPr="007B32E8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(2)</w:t>
      </w:r>
      <w:r w:rsidRPr="00AA32A5">
        <w:rPr>
          <w:snapToGrid w:val="0"/>
          <w:szCs w:val="40"/>
        </w:rPr>
        <w:tab/>
        <w:t xml:space="preserve">H630 </w:t>
      </w:r>
      <w:r w:rsidRPr="00AA32A5">
        <w:rPr>
          <w:snapToGrid w:val="0"/>
          <w:szCs w:val="40"/>
        </w:rPr>
        <w:noBreakHyphen/>
        <w:t xml:space="preserve"> Department of Education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School Bus Lease or Purchase</w:t>
      </w:r>
      <w:r w:rsidR="00B85A79">
        <w:rPr>
          <w:snapToGrid w:val="0"/>
          <w:szCs w:val="40"/>
        </w:rPr>
        <w:tab/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3,951,785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(3)</w:t>
      </w:r>
      <w:r w:rsidRPr="00AA32A5">
        <w:rPr>
          <w:snapToGrid w:val="0"/>
          <w:szCs w:val="40"/>
        </w:rPr>
        <w:tab/>
        <w:t xml:space="preserve">H630 </w:t>
      </w:r>
      <w:r w:rsidRPr="00AA32A5">
        <w:rPr>
          <w:snapToGrid w:val="0"/>
          <w:szCs w:val="40"/>
        </w:rPr>
        <w:noBreakHyphen/>
        <w:t xml:space="preserve"> Department of Education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Statewide Facilities Assessment</w:t>
      </w:r>
      <w:r w:rsidR="00B85A79">
        <w:rPr>
          <w:snapToGrid w:val="0"/>
          <w:szCs w:val="40"/>
        </w:rPr>
        <w:tab/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1,500,000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(4)</w:t>
      </w:r>
      <w:r w:rsidRPr="00AA32A5">
        <w:rPr>
          <w:snapToGrid w:val="0"/>
          <w:szCs w:val="40"/>
        </w:rPr>
        <w:tab/>
        <w:t xml:space="preserve">H630 </w:t>
      </w:r>
      <w:r w:rsidRPr="00AA32A5">
        <w:rPr>
          <w:snapToGrid w:val="0"/>
          <w:szCs w:val="40"/>
        </w:rPr>
        <w:noBreakHyphen/>
        <w:t xml:space="preserve"> Department of Education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Governor’s School for the Arts and the Humanities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Music Building Addition</w:t>
      </w:r>
      <w:r w:rsidR="00B85A79">
        <w:rPr>
          <w:snapToGrid w:val="0"/>
          <w:szCs w:val="40"/>
        </w:rPr>
        <w:tab/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4,310,000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(5)</w:t>
      </w:r>
      <w:r w:rsidRPr="00AA32A5">
        <w:rPr>
          <w:snapToGrid w:val="0"/>
          <w:szCs w:val="40"/>
        </w:rPr>
        <w:tab/>
        <w:t xml:space="preserve">H630 </w:t>
      </w:r>
      <w:r w:rsidRPr="00AA32A5">
        <w:rPr>
          <w:snapToGrid w:val="0"/>
          <w:szCs w:val="40"/>
        </w:rPr>
        <w:noBreakHyphen/>
        <w:t xml:space="preserve"> Department of Education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Governor’s School for the Arts and the Humanities</w:t>
      </w:r>
    </w:p>
    <w:p w:rsidR="009C4CAB" w:rsidRPr="00AA32A5" w:rsidRDefault="0002729D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lastRenderedPageBreak/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Mobile Computing Device</w:t>
      </w:r>
      <w:r w:rsidR="00B85A79"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$</w:t>
      </w:r>
      <w:r w:rsidR="009C4CAB" w:rsidRPr="00AA32A5">
        <w:rPr>
          <w:snapToGrid w:val="0"/>
          <w:szCs w:val="40"/>
        </w:rPr>
        <w:tab/>
        <w:t>85,000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(6)</w:t>
      </w:r>
      <w:r w:rsidRPr="00AA32A5">
        <w:rPr>
          <w:snapToGrid w:val="0"/>
          <w:szCs w:val="40"/>
        </w:rPr>
        <w:tab/>
        <w:t xml:space="preserve">H630 </w:t>
      </w:r>
      <w:r w:rsidRPr="00AA32A5">
        <w:rPr>
          <w:snapToGrid w:val="0"/>
          <w:szCs w:val="40"/>
        </w:rPr>
        <w:noBreakHyphen/>
        <w:t xml:space="preserve"> Department of Education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Governor’s School for Science and Mathematics</w:t>
      </w:r>
    </w:p>
    <w:p w:rsidR="009C4CAB" w:rsidRPr="00AA32A5" w:rsidRDefault="0002729D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  <w:t>Campus Addition</w:t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$</w:t>
      </w:r>
      <w:r w:rsidR="009C4CAB" w:rsidRPr="00AA32A5">
        <w:rPr>
          <w:snapToGrid w:val="0"/>
          <w:szCs w:val="40"/>
        </w:rPr>
        <w:tab/>
        <w:t>471,900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(7)</w:t>
      </w:r>
      <w:r w:rsidRPr="00AA32A5">
        <w:rPr>
          <w:snapToGrid w:val="0"/>
          <w:szCs w:val="40"/>
        </w:rPr>
        <w:tab/>
        <w:t xml:space="preserve">H630 </w:t>
      </w:r>
      <w:r w:rsidRPr="00AA32A5">
        <w:rPr>
          <w:snapToGrid w:val="0"/>
          <w:szCs w:val="40"/>
        </w:rPr>
        <w:noBreakHyphen/>
        <w:t xml:space="preserve"> Department of Education 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Technology Technical Assistance</w:t>
      </w:r>
      <w:r w:rsidRPr="00AA32A5">
        <w:rPr>
          <w:snapToGrid w:val="0"/>
          <w:szCs w:val="40"/>
        </w:rPr>
        <w:tab/>
      </w:r>
      <w:r w:rsidR="00B85A79">
        <w:rPr>
          <w:snapToGrid w:val="0"/>
          <w:szCs w:val="40"/>
        </w:rPr>
        <w:t xml:space="preserve"> </w:t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2,822,791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(8)</w:t>
      </w:r>
      <w:r w:rsidRPr="00AA32A5">
        <w:rPr>
          <w:snapToGrid w:val="0"/>
          <w:szCs w:val="40"/>
        </w:rPr>
        <w:tab/>
        <w:t xml:space="preserve">H710 </w:t>
      </w:r>
      <w:r w:rsidRPr="00AA32A5">
        <w:rPr>
          <w:snapToGrid w:val="0"/>
          <w:szCs w:val="40"/>
        </w:rPr>
        <w:noBreakHyphen/>
        <w:t xml:space="preserve"> Wil Lou Gray Opportunity School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Cafeteria and Shower Renovations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500,000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(9)</w:t>
      </w:r>
      <w:r w:rsidRPr="00AA32A5">
        <w:rPr>
          <w:snapToGrid w:val="0"/>
          <w:szCs w:val="40"/>
        </w:rPr>
        <w:tab/>
        <w:t>H180 - Francis Marion University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Honors College</w:t>
      </w:r>
      <w:r w:rsidR="00B85A79">
        <w:rPr>
          <w:snapToGrid w:val="0"/>
          <w:szCs w:val="40"/>
        </w:rPr>
        <w:tab/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500,000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(10)</w:t>
      </w:r>
      <w:r w:rsidRPr="00AA32A5">
        <w:rPr>
          <w:snapToGrid w:val="0"/>
          <w:szCs w:val="40"/>
        </w:rPr>
        <w:tab/>
        <w:t xml:space="preserve">H240 </w:t>
      </w:r>
      <w:r w:rsidRPr="00AA32A5">
        <w:rPr>
          <w:snapToGrid w:val="0"/>
          <w:szCs w:val="40"/>
        </w:rPr>
        <w:noBreakHyphen/>
        <w:t xml:space="preserve"> South Carolina State University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Truth Hall</w:t>
      </w:r>
      <w:r w:rsidRPr="00AA32A5">
        <w:rPr>
          <w:snapToGrid w:val="0"/>
          <w:szCs w:val="40"/>
        </w:rPr>
        <w:tab/>
      </w:r>
      <w:r w:rsidR="00B85A79">
        <w:rPr>
          <w:snapToGrid w:val="0"/>
          <w:szCs w:val="40"/>
        </w:rPr>
        <w:tab/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4,450,000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(11)</w:t>
      </w:r>
      <w:r w:rsidRPr="00AA32A5">
        <w:rPr>
          <w:snapToGrid w:val="0"/>
          <w:szCs w:val="40"/>
        </w:rPr>
        <w:tab/>
        <w:t xml:space="preserve">H270 </w:t>
      </w:r>
      <w:r w:rsidRPr="00AA32A5">
        <w:rPr>
          <w:snapToGrid w:val="0"/>
          <w:szCs w:val="40"/>
        </w:rPr>
        <w:noBreakHyphen/>
        <w:t xml:space="preserve"> University of South Carolina Columbia Campus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Honors College Facility</w:t>
      </w:r>
      <w:r w:rsidR="00B85A79">
        <w:rPr>
          <w:snapToGrid w:val="0"/>
          <w:szCs w:val="40"/>
        </w:rPr>
        <w:tab/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5,000,000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(12)</w:t>
      </w:r>
      <w:r w:rsidRPr="00AA32A5">
        <w:rPr>
          <w:snapToGrid w:val="0"/>
          <w:szCs w:val="40"/>
        </w:rPr>
        <w:tab/>
        <w:t>H370 - University of South Carolina Lancaster Campus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Health and Wellness Center Renovations</w:t>
      </w:r>
      <w:r w:rsidRPr="00AA32A5">
        <w:rPr>
          <w:snapToGrid w:val="0"/>
          <w:szCs w:val="40"/>
        </w:rPr>
        <w:tab/>
      </w:r>
      <w:r w:rsidR="0002729D">
        <w:rPr>
          <w:snapToGrid w:val="0"/>
          <w:szCs w:val="40"/>
        </w:rPr>
        <w:t xml:space="preserve">     </w:t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640,000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(13)</w:t>
      </w:r>
      <w:r w:rsidRPr="00AA32A5">
        <w:rPr>
          <w:snapToGrid w:val="0"/>
          <w:szCs w:val="40"/>
        </w:rPr>
        <w:tab/>
        <w:t>H370 - University of South Carolina Lancaster Campus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Bradley Arts and Sciences Building Repairs</w:t>
      </w:r>
      <w:r w:rsidR="0002729D">
        <w:rPr>
          <w:snapToGrid w:val="0"/>
          <w:szCs w:val="40"/>
        </w:rPr>
        <w:t xml:space="preserve">   </w:t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60,000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(14)</w:t>
      </w:r>
      <w:r w:rsidRPr="00AA32A5">
        <w:rPr>
          <w:snapToGrid w:val="0"/>
          <w:szCs w:val="40"/>
        </w:rPr>
        <w:tab/>
        <w:t>H380 - University of South Carolina Salkehatchie Campus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Nursing and Campus Facility Roof Repairs</w:t>
      </w:r>
      <w:r w:rsidR="0002729D">
        <w:rPr>
          <w:snapToGrid w:val="0"/>
          <w:szCs w:val="40"/>
        </w:rPr>
        <w:t xml:space="preserve">    </w:t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346,000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(15)</w:t>
      </w:r>
      <w:r w:rsidRPr="00AA32A5">
        <w:rPr>
          <w:snapToGrid w:val="0"/>
          <w:szCs w:val="40"/>
        </w:rPr>
        <w:tab/>
        <w:t>H380 - University of South Carolina Salkehatchie Campus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HVAC and Physical Plant Repairs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54,000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(16)</w:t>
      </w:r>
      <w:r w:rsidRPr="00AA32A5">
        <w:rPr>
          <w:snapToGrid w:val="0"/>
          <w:szCs w:val="40"/>
        </w:rPr>
        <w:tab/>
        <w:t xml:space="preserve">H390 </w:t>
      </w:r>
      <w:r w:rsidRPr="00AA32A5">
        <w:rPr>
          <w:snapToGrid w:val="0"/>
          <w:szCs w:val="40"/>
        </w:rPr>
        <w:noBreakHyphen/>
        <w:t xml:space="preserve"> University of South Carolina Sumter Campus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Science Building</w:t>
      </w:r>
      <w:r w:rsidR="00B85A79">
        <w:rPr>
          <w:snapToGrid w:val="0"/>
          <w:szCs w:val="40"/>
        </w:rPr>
        <w:tab/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1,500,000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(17)</w:t>
      </w:r>
      <w:r w:rsidRPr="00AA32A5">
        <w:rPr>
          <w:snapToGrid w:val="0"/>
          <w:szCs w:val="40"/>
        </w:rPr>
        <w:tab/>
        <w:t>H400 - University of South Carolina Union Campus</w:t>
      </w:r>
    </w:p>
    <w:p w:rsidR="00B85A79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Energy Efficiency Retrofits and Physical Plant Repairs</w:t>
      </w:r>
    </w:p>
    <w:p w:rsidR="009C4CAB" w:rsidRPr="00AA32A5" w:rsidRDefault="00B85A79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$</w:t>
      </w:r>
      <w:r w:rsidR="009C4CAB" w:rsidRPr="00AA32A5">
        <w:rPr>
          <w:snapToGrid w:val="0"/>
          <w:szCs w:val="40"/>
        </w:rPr>
        <w:tab/>
        <w:t>300,000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(18)</w:t>
      </w:r>
      <w:r w:rsidRPr="00AA32A5">
        <w:rPr>
          <w:snapToGrid w:val="0"/>
          <w:szCs w:val="40"/>
        </w:rPr>
        <w:tab/>
        <w:t xml:space="preserve">H470 </w:t>
      </w:r>
      <w:r w:rsidRPr="00AA32A5">
        <w:rPr>
          <w:snapToGrid w:val="0"/>
          <w:szCs w:val="40"/>
        </w:rPr>
        <w:noBreakHyphen/>
        <w:t xml:space="preserve"> Winthrop University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Music Conservatory/Byrnes Auditorium</w:t>
      </w:r>
      <w:r w:rsidRPr="00AA32A5">
        <w:rPr>
          <w:snapToGrid w:val="0"/>
          <w:szCs w:val="40"/>
        </w:rPr>
        <w:tab/>
      </w:r>
      <w:r w:rsidR="0002729D">
        <w:rPr>
          <w:snapToGrid w:val="0"/>
          <w:szCs w:val="40"/>
        </w:rPr>
        <w:t xml:space="preserve"> </w:t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4,500,000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lastRenderedPageBreak/>
        <w:t>(19)</w:t>
      </w:r>
      <w:r w:rsidRPr="00AA32A5">
        <w:rPr>
          <w:snapToGrid w:val="0"/>
          <w:szCs w:val="40"/>
        </w:rPr>
        <w:tab/>
        <w:t xml:space="preserve">H510 </w:t>
      </w:r>
      <w:r w:rsidRPr="00AA32A5">
        <w:rPr>
          <w:snapToGrid w:val="0"/>
          <w:szCs w:val="40"/>
        </w:rPr>
        <w:noBreakHyphen/>
        <w:t xml:space="preserve"> Medical University of South Carolina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MUSC Shawn Jenkins Children’s Hospital Helipad (1:1 Match)</w:t>
      </w:r>
      <w:r w:rsidRPr="00AA32A5">
        <w:rPr>
          <w:snapToGrid w:val="0"/>
          <w:szCs w:val="40"/>
        </w:rPr>
        <w:tab/>
      </w:r>
      <w:r w:rsidR="00B85A79">
        <w:rPr>
          <w:snapToGrid w:val="0"/>
          <w:szCs w:val="40"/>
        </w:rPr>
        <w:tab/>
      </w:r>
      <w:r w:rsidR="00B85A79">
        <w:rPr>
          <w:snapToGrid w:val="0"/>
          <w:szCs w:val="40"/>
        </w:rPr>
        <w:tab/>
      </w:r>
      <w:r w:rsidR="00B85A79">
        <w:rPr>
          <w:snapToGrid w:val="0"/>
          <w:szCs w:val="40"/>
        </w:rPr>
        <w:tab/>
      </w:r>
      <w:r w:rsidR="00B85A79">
        <w:rPr>
          <w:snapToGrid w:val="0"/>
          <w:szCs w:val="40"/>
        </w:rPr>
        <w:tab/>
      </w:r>
      <w:r w:rsidR="00B85A79">
        <w:rPr>
          <w:snapToGrid w:val="0"/>
          <w:szCs w:val="40"/>
        </w:rPr>
        <w:tab/>
      </w:r>
      <w:r w:rsidR="00B85A79">
        <w:rPr>
          <w:snapToGrid w:val="0"/>
          <w:szCs w:val="40"/>
        </w:rPr>
        <w:tab/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750,000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(20)</w:t>
      </w:r>
      <w:r w:rsidRPr="00AA32A5">
        <w:rPr>
          <w:snapToGrid w:val="0"/>
          <w:szCs w:val="40"/>
        </w:rPr>
        <w:tab/>
        <w:t xml:space="preserve">H510 </w:t>
      </w:r>
      <w:r w:rsidRPr="00AA32A5">
        <w:rPr>
          <w:snapToGrid w:val="0"/>
          <w:szCs w:val="40"/>
        </w:rPr>
        <w:noBreakHyphen/>
        <w:t xml:space="preserve"> Medical University of South Carolina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MUSC Shawn Jenkins Children’s Hospital</w:t>
      </w:r>
      <w:r w:rsidR="0002729D">
        <w:rPr>
          <w:snapToGrid w:val="0"/>
          <w:szCs w:val="40"/>
        </w:rPr>
        <w:t xml:space="preserve">    </w:t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750,000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(21)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Comprehensive Education</w:t>
      </w:r>
    </w:p>
    <w:p w:rsidR="00B85A79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Aiken Technical College Life Science Building</w:t>
      </w:r>
      <w:r w:rsidRPr="00AA32A5">
        <w:rPr>
          <w:snapToGrid w:val="0"/>
          <w:szCs w:val="40"/>
        </w:rPr>
        <w:tab/>
      </w:r>
    </w:p>
    <w:p w:rsidR="009C4CAB" w:rsidRPr="00AA32A5" w:rsidRDefault="00B85A79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02729D"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$</w:t>
      </w:r>
      <w:r w:rsidR="009C4CAB" w:rsidRPr="00AA32A5">
        <w:rPr>
          <w:snapToGrid w:val="0"/>
          <w:szCs w:val="40"/>
        </w:rPr>
        <w:tab/>
        <w:t>4,000,000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(22)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Comprehensive Education</w:t>
      </w:r>
    </w:p>
    <w:p w:rsidR="00B85A79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Central Carolina Technical College Workforce Center</w:t>
      </w:r>
      <w:r w:rsidRPr="00AA32A5">
        <w:rPr>
          <w:snapToGrid w:val="0"/>
          <w:szCs w:val="40"/>
        </w:rPr>
        <w:tab/>
      </w:r>
    </w:p>
    <w:p w:rsidR="009C4CAB" w:rsidRPr="00AA32A5" w:rsidRDefault="00B85A79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02729D"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$</w:t>
      </w:r>
      <w:r w:rsidR="009C4CAB" w:rsidRPr="00AA32A5">
        <w:rPr>
          <w:snapToGrid w:val="0"/>
          <w:szCs w:val="40"/>
        </w:rPr>
        <w:tab/>
        <w:t>10,000,000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(23)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Comprehensive Education</w:t>
      </w:r>
    </w:p>
    <w:p w:rsidR="00B85A79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Denmark Technical College Barnwell Workforce Center</w:t>
      </w:r>
    </w:p>
    <w:p w:rsidR="009C4CAB" w:rsidRPr="00AA32A5" w:rsidRDefault="00B85A79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ab/>
        <w:t>$</w:t>
      </w:r>
      <w:r w:rsidR="009C4CAB" w:rsidRPr="00AA32A5">
        <w:rPr>
          <w:snapToGrid w:val="0"/>
          <w:szCs w:val="40"/>
        </w:rPr>
        <w:tab/>
        <w:t>550,000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(24)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Comprehensive Education</w:t>
      </w:r>
    </w:p>
    <w:p w:rsidR="00B85A79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Florence Darlington Technical College Academic Building</w:t>
      </w:r>
      <w:r w:rsidRPr="00AA32A5">
        <w:rPr>
          <w:snapToGrid w:val="0"/>
          <w:szCs w:val="40"/>
        </w:rPr>
        <w:tab/>
      </w:r>
      <w:r w:rsidR="00B85A79">
        <w:rPr>
          <w:snapToGrid w:val="0"/>
          <w:szCs w:val="40"/>
        </w:rPr>
        <w:tab/>
      </w:r>
      <w:r w:rsidR="00B85A79">
        <w:rPr>
          <w:snapToGrid w:val="0"/>
          <w:szCs w:val="40"/>
        </w:rPr>
        <w:tab/>
      </w:r>
      <w:r w:rsidR="00B85A79">
        <w:rPr>
          <w:snapToGrid w:val="0"/>
          <w:szCs w:val="40"/>
        </w:rPr>
        <w:tab/>
      </w:r>
      <w:r w:rsidR="00B85A79">
        <w:rPr>
          <w:snapToGrid w:val="0"/>
          <w:szCs w:val="40"/>
        </w:rPr>
        <w:tab/>
      </w:r>
    </w:p>
    <w:p w:rsidR="009C4CAB" w:rsidRPr="00AA32A5" w:rsidRDefault="00B85A79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$</w:t>
      </w:r>
      <w:r w:rsidR="009C4CAB" w:rsidRPr="00AA32A5">
        <w:rPr>
          <w:snapToGrid w:val="0"/>
          <w:szCs w:val="40"/>
        </w:rPr>
        <w:tab/>
        <w:t>3,700,000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(25)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Comprehensive Education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Horry</w:t>
      </w:r>
      <w:r w:rsidRPr="00AA32A5">
        <w:rPr>
          <w:snapToGrid w:val="0"/>
          <w:szCs w:val="40"/>
        </w:rPr>
        <w:noBreakHyphen/>
        <w:t xml:space="preserve">Georgetown Technical College Advanced 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Manufacturing Center</w:t>
      </w:r>
      <w:r w:rsidR="00B85A79">
        <w:rPr>
          <w:snapToGrid w:val="0"/>
          <w:szCs w:val="40"/>
        </w:rPr>
        <w:tab/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3,500,000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(26)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Comprehensive Education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Midlands Technical College Welding Center</w:t>
      </w:r>
      <w:r w:rsidR="0002729D">
        <w:rPr>
          <w:snapToGrid w:val="0"/>
          <w:szCs w:val="40"/>
        </w:rPr>
        <w:t xml:space="preserve">  </w:t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</w:r>
      <w:r w:rsidR="0002729D">
        <w:rPr>
          <w:snapToGrid w:val="0"/>
          <w:szCs w:val="40"/>
        </w:rPr>
        <w:t xml:space="preserve">   </w:t>
      </w:r>
      <w:r w:rsidRPr="00AA32A5">
        <w:rPr>
          <w:snapToGrid w:val="0"/>
          <w:szCs w:val="40"/>
        </w:rPr>
        <w:t>3,500,000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(27)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Comprehensive Education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Midlands Technical College Quick Jobs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1,000,000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(28)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Comprehensive Education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Orangeburg</w:t>
      </w:r>
      <w:r w:rsidRPr="00AA32A5">
        <w:rPr>
          <w:snapToGrid w:val="0"/>
          <w:szCs w:val="40"/>
        </w:rPr>
        <w:noBreakHyphen/>
        <w:t>Calhoun Technical College Health Sciences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lastRenderedPageBreak/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Nursing Building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5,000,000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(29)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Comprehensive Education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Spartanburg Community College Academic Building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1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(30)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Comprehensive Education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Spartanburg Community College Critical Training Equipment</w:t>
      </w:r>
      <w:r w:rsidRPr="00AA32A5">
        <w:rPr>
          <w:snapToGrid w:val="0"/>
          <w:szCs w:val="40"/>
        </w:rPr>
        <w:tab/>
      </w:r>
      <w:r w:rsidR="00B85A79">
        <w:rPr>
          <w:snapToGrid w:val="0"/>
          <w:szCs w:val="40"/>
        </w:rPr>
        <w:tab/>
      </w:r>
      <w:r w:rsidR="00B85A79">
        <w:rPr>
          <w:snapToGrid w:val="0"/>
          <w:szCs w:val="40"/>
        </w:rPr>
        <w:tab/>
      </w:r>
      <w:r w:rsidR="00B85A79">
        <w:rPr>
          <w:snapToGrid w:val="0"/>
          <w:szCs w:val="40"/>
        </w:rPr>
        <w:tab/>
      </w:r>
      <w:r w:rsidR="00B85A79">
        <w:rPr>
          <w:snapToGrid w:val="0"/>
          <w:szCs w:val="40"/>
        </w:rPr>
        <w:tab/>
      </w:r>
      <w:r w:rsidR="00B85A79">
        <w:rPr>
          <w:snapToGrid w:val="0"/>
          <w:szCs w:val="40"/>
        </w:rPr>
        <w:tab/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3,500,000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(31)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Comprehensive Education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Technical College of the Lowcountry New River Workforce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Development Center</w:t>
      </w:r>
      <w:r w:rsidR="0002729D">
        <w:rPr>
          <w:snapToGrid w:val="0"/>
          <w:szCs w:val="40"/>
        </w:rPr>
        <w:t xml:space="preserve"> </w:t>
      </w:r>
      <w:r w:rsidR="0002729D">
        <w:rPr>
          <w:snapToGrid w:val="0"/>
          <w:szCs w:val="40"/>
        </w:rPr>
        <w:tab/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3,500,000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(32)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Comprehensive Education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Tri</w:t>
      </w:r>
      <w:r w:rsidRPr="00AA32A5">
        <w:rPr>
          <w:snapToGrid w:val="0"/>
          <w:szCs w:val="40"/>
        </w:rPr>
        <w:noBreakHyphen/>
        <w:t>County Technical College Industrial Technology Center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Phase V</w:t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500,000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(33)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Comprehensive Education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Tri</w:t>
      </w:r>
      <w:r w:rsidRPr="00AA32A5">
        <w:rPr>
          <w:snapToGrid w:val="0"/>
          <w:szCs w:val="40"/>
        </w:rPr>
        <w:noBreakHyphen/>
        <w:t xml:space="preserve">County Technical College Oconee Workforce 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Development Center</w:t>
      </w:r>
      <w:r w:rsidR="00B85A79">
        <w:rPr>
          <w:snapToGrid w:val="0"/>
          <w:szCs w:val="40"/>
        </w:rPr>
        <w:tab/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4,000,000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(34)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Comprehensive Education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Tri</w:t>
      </w:r>
      <w:r w:rsidRPr="00AA32A5">
        <w:rPr>
          <w:snapToGrid w:val="0"/>
          <w:szCs w:val="40"/>
        </w:rPr>
        <w:noBreakHyphen/>
        <w:t>County Technical College Central Plant</w:t>
      </w:r>
      <w:r w:rsidR="00C01858">
        <w:rPr>
          <w:snapToGrid w:val="0"/>
          <w:szCs w:val="40"/>
        </w:rPr>
        <w:t xml:space="preserve">  </w:t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500,000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(35)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Comprehensive Education</w:t>
      </w:r>
    </w:p>
    <w:p w:rsidR="00C01858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Trident Technical College Aeronautical Training Center</w:t>
      </w:r>
      <w:r w:rsidRPr="00AA32A5">
        <w:rPr>
          <w:snapToGrid w:val="0"/>
          <w:szCs w:val="40"/>
        </w:rPr>
        <w:tab/>
      </w:r>
    </w:p>
    <w:p w:rsidR="009C4CAB" w:rsidRPr="00AA32A5" w:rsidRDefault="00C01858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$</w:t>
      </w:r>
      <w:r w:rsidR="009C4CAB" w:rsidRPr="00AA32A5">
        <w:rPr>
          <w:snapToGrid w:val="0"/>
          <w:szCs w:val="40"/>
        </w:rPr>
        <w:tab/>
        <w:t>12,300,000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(36)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Comprehensive Education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 xml:space="preserve">Williamsburg Technical College Science and 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Technology Building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3,500,000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lastRenderedPageBreak/>
        <w:t>(37)</w:t>
      </w:r>
      <w:r w:rsidRPr="00AA32A5">
        <w:rPr>
          <w:snapToGrid w:val="0"/>
          <w:szCs w:val="40"/>
        </w:rPr>
        <w:tab/>
        <w:t xml:space="preserve">H590 </w:t>
      </w:r>
      <w:r w:rsidRPr="00AA32A5">
        <w:rPr>
          <w:snapToGrid w:val="0"/>
          <w:szCs w:val="40"/>
        </w:rPr>
        <w:noBreakHyphen/>
        <w:t xml:space="preserve"> State Board for Technical and Comprehensive Education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York Technical College Health and Human Services Building</w:t>
      </w:r>
      <w:r w:rsidRPr="00AA32A5">
        <w:rPr>
          <w:snapToGrid w:val="0"/>
          <w:szCs w:val="40"/>
        </w:rPr>
        <w:tab/>
      </w:r>
      <w:r w:rsidR="00C01858">
        <w:rPr>
          <w:snapToGrid w:val="0"/>
          <w:szCs w:val="40"/>
        </w:rPr>
        <w:tab/>
      </w:r>
      <w:r w:rsidR="00C01858">
        <w:rPr>
          <w:snapToGrid w:val="0"/>
          <w:szCs w:val="40"/>
        </w:rPr>
        <w:tab/>
      </w:r>
      <w:r w:rsidR="00C01858">
        <w:rPr>
          <w:snapToGrid w:val="0"/>
          <w:szCs w:val="40"/>
        </w:rPr>
        <w:tab/>
      </w:r>
      <w:r w:rsidR="00C01858">
        <w:rPr>
          <w:snapToGrid w:val="0"/>
          <w:szCs w:val="40"/>
        </w:rPr>
        <w:tab/>
      </w:r>
      <w:r w:rsidR="00C01858">
        <w:rPr>
          <w:snapToGrid w:val="0"/>
          <w:szCs w:val="40"/>
        </w:rPr>
        <w:tab/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5,600,000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(38)</w:t>
      </w:r>
      <w:r w:rsidRPr="00AA32A5">
        <w:rPr>
          <w:snapToGrid w:val="0"/>
          <w:szCs w:val="40"/>
        </w:rPr>
        <w:tab/>
        <w:t xml:space="preserve">N200 </w:t>
      </w:r>
      <w:r w:rsidRPr="00AA32A5">
        <w:rPr>
          <w:snapToGrid w:val="0"/>
          <w:szCs w:val="40"/>
        </w:rPr>
        <w:noBreakHyphen/>
        <w:t xml:space="preserve"> Law Enforcement Training Council</w:t>
      </w:r>
    </w:p>
    <w:p w:rsidR="00C01858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Criminal Justice Academy Transport Vehicles</w:t>
      </w:r>
      <w:r w:rsidRPr="00AA32A5">
        <w:rPr>
          <w:snapToGrid w:val="0"/>
          <w:szCs w:val="40"/>
        </w:rPr>
        <w:tab/>
      </w:r>
    </w:p>
    <w:p w:rsidR="009C4CAB" w:rsidRPr="00AA32A5" w:rsidRDefault="00C01858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$</w:t>
      </w:r>
      <w:r w:rsidR="009C4CAB" w:rsidRPr="00AA32A5">
        <w:rPr>
          <w:snapToGrid w:val="0"/>
          <w:szCs w:val="40"/>
        </w:rPr>
        <w:tab/>
        <w:t>237,870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(39)</w:t>
      </w:r>
      <w:r w:rsidRPr="00AA32A5">
        <w:rPr>
          <w:snapToGrid w:val="0"/>
          <w:szCs w:val="40"/>
        </w:rPr>
        <w:tab/>
        <w:t xml:space="preserve">R440 </w:t>
      </w:r>
      <w:r w:rsidRPr="00AA32A5">
        <w:rPr>
          <w:snapToGrid w:val="0"/>
          <w:szCs w:val="40"/>
        </w:rPr>
        <w:noBreakHyphen/>
        <w:t xml:space="preserve"> Department of Revenue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Tax Processing System (COTS)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1,854,798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(40)</w:t>
      </w:r>
      <w:r w:rsidRPr="00AA32A5">
        <w:rPr>
          <w:snapToGrid w:val="0"/>
          <w:szCs w:val="40"/>
        </w:rPr>
        <w:tab/>
        <w:t xml:space="preserve">E240 </w:t>
      </w:r>
      <w:r w:rsidRPr="00AA32A5">
        <w:rPr>
          <w:snapToGrid w:val="0"/>
          <w:szCs w:val="40"/>
        </w:rPr>
        <w:noBreakHyphen/>
        <w:t xml:space="preserve"> Office of Adjutant General</w:t>
      </w:r>
      <w:r w:rsidRPr="00AA32A5">
        <w:rPr>
          <w:snapToGrid w:val="0"/>
          <w:szCs w:val="40"/>
        </w:rPr>
        <w:tab/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Armory Revitalization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5,000,000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(41)</w:t>
      </w:r>
      <w:r w:rsidRPr="00AA32A5">
        <w:rPr>
          <w:snapToGrid w:val="0"/>
          <w:szCs w:val="40"/>
        </w:rPr>
        <w:tab/>
        <w:t xml:space="preserve">H730 </w:t>
      </w:r>
      <w:r w:rsidRPr="00AA32A5">
        <w:rPr>
          <w:snapToGrid w:val="0"/>
          <w:szCs w:val="40"/>
        </w:rPr>
        <w:noBreakHyphen/>
        <w:t xml:space="preserve"> Vocational Rehabilitation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Richland VR Center Phase I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200,000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(42)</w:t>
      </w:r>
      <w:r w:rsidRPr="00AA32A5">
        <w:rPr>
          <w:snapToGrid w:val="0"/>
          <w:szCs w:val="40"/>
        </w:rPr>
        <w:tab/>
        <w:t xml:space="preserve">H730 </w:t>
      </w:r>
      <w:r w:rsidRPr="00AA32A5">
        <w:rPr>
          <w:snapToGrid w:val="0"/>
          <w:szCs w:val="40"/>
        </w:rPr>
        <w:noBreakHyphen/>
        <w:t xml:space="preserve"> Vocational Rehabilitation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Anderson VR Center Roofing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112,000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(43)</w:t>
      </w:r>
      <w:r w:rsidRPr="00AA32A5">
        <w:rPr>
          <w:snapToGrid w:val="0"/>
          <w:szCs w:val="40"/>
        </w:rPr>
        <w:tab/>
        <w:t xml:space="preserve">H730 </w:t>
      </w:r>
      <w:r w:rsidRPr="00AA32A5">
        <w:rPr>
          <w:snapToGrid w:val="0"/>
          <w:szCs w:val="40"/>
        </w:rPr>
        <w:noBreakHyphen/>
        <w:t xml:space="preserve"> Vocational Rehabilitation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Beaufort VR Center Roofing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103,000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(44)</w:t>
      </w:r>
      <w:r w:rsidRPr="00AA32A5">
        <w:rPr>
          <w:snapToGrid w:val="0"/>
          <w:szCs w:val="40"/>
        </w:rPr>
        <w:tab/>
        <w:t xml:space="preserve">H730 </w:t>
      </w:r>
      <w:r w:rsidRPr="00AA32A5">
        <w:rPr>
          <w:snapToGrid w:val="0"/>
          <w:szCs w:val="40"/>
        </w:rPr>
        <w:noBreakHyphen/>
        <w:t xml:space="preserve"> Vocational Rehabilitation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Greenwood VR Center Roofing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108,000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(45)</w:t>
      </w:r>
      <w:r w:rsidRPr="00AA32A5">
        <w:rPr>
          <w:snapToGrid w:val="0"/>
          <w:szCs w:val="40"/>
        </w:rPr>
        <w:tab/>
        <w:t xml:space="preserve">H730 </w:t>
      </w:r>
      <w:r w:rsidRPr="00AA32A5">
        <w:rPr>
          <w:snapToGrid w:val="0"/>
          <w:szCs w:val="40"/>
        </w:rPr>
        <w:noBreakHyphen/>
        <w:t xml:space="preserve"> Vocational Rehabilitation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Anderson VR Center Parking Lot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130,000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(46)</w:t>
      </w:r>
      <w:r w:rsidRPr="00AA32A5">
        <w:rPr>
          <w:snapToGrid w:val="0"/>
          <w:szCs w:val="40"/>
        </w:rPr>
        <w:tab/>
        <w:t xml:space="preserve">H730 </w:t>
      </w:r>
      <w:r w:rsidRPr="00AA32A5">
        <w:rPr>
          <w:snapToGrid w:val="0"/>
          <w:szCs w:val="40"/>
        </w:rPr>
        <w:noBreakHyphen/>
        <w:t xml:space="preserve"> Vocational Rehabilitation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Sumter VR Center Roof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96,000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(47)</w:t>
      </w:r>
      <w:r w:rsidRPr="00AA32A5">
        <w:rPr>
          <w:snapToGrid w:val="0"/>
          <w:szCs w:val="40"/>
        </w:rPr>
        <w:tab/>
        <w:t xml:space="preserve">H730 </w:t>
      </w:r>
      <w:r w:rsidRPr="00AA32A5">
        <w:rPr>
          <w:snapToGrid w:val="0"/>
          <w:szCs w:val="40"/>
        </w:rPr>
        <w:noBreakHyphen/>
        <w:t xml:space="preserve"> Vocational Rehabilitation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Oconee/Pickens Expansion/Roof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950,000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(48)</w:t>
      </w:r>
      <w:r w:rsidRPr="00AA32A5">
        <w:rPr>
          <w:snapToGrid w:val="0"/>
          <w:szCs w:val="40"/>
        </w:rPr>
        <w:tab/>
        <w:t xml:space="preserve">J200 </w:t>
      </w:r>
      <w:r w:rsidRPr="00AA32A5">
        <w:rPr>
          <w:snapToGrid w:val="0"/>
          <w:szCs w:val="40"/>
        </w:rPr>
        <w:noBreakHyphen/>
        <w:t xml:space="preserve"> Department of Alcohol and Other Drug Abuse Services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Infrastructure Improvements/Substance Abuse Provider System</w:t>
      </w:r>
      <w:r w:rsidR="007B32E8">
        <w:rPr>
          <w:snapToGrid w:val="0"/>
          <w:szCs w:val="40"/>
        </w:rPr>
        <w:tab/>
      </w:r>
      <w:r w:rsidR="007B32E8">
        <w:rPr>
          <w:snapToGrid w:val="0"/>
          <w:szCs w:val="40"/>
        </w:rPr>
        <w:tab/>
      </w:r>
      <w:r w:rsidR="007B32E8">
        <w:rPr>
          <w:snapToGrid w:val="0"/>
          <w:szCs w:val="40"/>
        </w:rPr>
        <w:tab/>
      </w:r>
      <w:r w:rsidR="007B32E8">
        <w:rPr>
          <w:snapToGrid w:val="0"/>
          <w:szCs w:val="40"/>
        </w:rPr>
        <w:tab/>
      </w:r>
      <w:r w:rsidR="007B32E8">
        <w:rPr>
          <w:snapToGrid w:val="0"/>
          <w:szCs w:val="40"/>
        </w:rPr>
        <w:tab/>
      </w:r>
      <w:r w:rsidR="007B32E8">
        <w:rPr>
          <w:snapToGrid w:val="0"/>
          <w:szCs w:val="40"/>
        </w:rPr>
        <w:tab/>
      </w:r>
      <w:r w:rsidR="007B32E8">
        <w:rPr>
          <w:snapToGrid w:val="0"/>
          <w:szCs w:val="40"/>
        </w:rPr>
        <w:tab/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3,000,000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(49)</w:t>
      </w:r>
      <w:r w:rsidRPr="00AA32A5">
        <w:rPr>
          <w:snapToGrid w:val="0"/>
          <w:szCs w:val="40"/>
        </w:rPr>
        <w:tab/>
        <w:t xml:space="preserve">E040 </w:t>
      </w:r>
      <w:r w:rsidRPr="00AA32A5">
        <w:rPr>
          <w:snapToGrid w:val="0"/>
          <w:szCs w:val="40"/>
        </w:rPr>
        <w:noBreakHyphen/>
        <w:t xml:space="preserve"> Office of Lieutenant Governor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Software and Technology System Upgrades for Office on Aging</w:t>
      </w:r>
      <w:r w:rsidRPr="00AA32A5">
        <w:rPr>
          <w:snapToGrid w:val="0"/>
          <w:szCs w:val="40"/>
        </w:rPr>
        <w:tab/>
      </w:r>
      <w:r w:rsidR="007B32E8">
        <w:rPr>
          <w:snapToGrid w:val="0"/>
          <w:szCs w:val="40"/>
        </w:rPr>
        <w:tab/>
      </w:r>
      <w:r w:rsidR="007B32E8">
        <w:rPr>
          <w:snapToGrid w:val="0"/>
          <w:szCs w:val="40"/>
        </w:rPr>
        <w:tab/>
      </w:r>
      <w:r w:rsidR="007B32E8">
        <w:rPr>
          <w:snapToGrid w:val="0"/>
          <w:szCs w:val="40"/>
        </w:rPr>
        <w:tab/>
      </w:r>
      <w:r w:rsidR="007B32E8">
        <w:rPr>
          <w:snapToGrid w:val="0"/>
          <w:szCs w:val="40"/>
        </w:rPr>
        <w:tab/>
      </w:r>
      <w:r w:rsidR="007B32E8">
        <w:rPr>
          <w:snapToGrid w:val="0"/>
          <w:szCs w:val="40"/>
        </w:rPr>
        <w:tab/>
      </w:r>
      <w:r w:rsidR="007B32E8">
        <w:rPr>
          <w:snapToGrid w:val="0"/>
          <w:szCs w:val="40"/>
        </w:rPr>
        <w:tab/>
      </w:r>
      <w:r w:rsidRPr="00AA32A5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824,650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(50)</w:t>
      </w:r>
      <w:r w:rsidRPr="00AA32A5">
        <w:rPr>
          <w:snapToGrid w:val="0"/>
          <w:szCs w:val="40"/>
        </w:rPr>
        <w:tab/>
        <w:t xml:space="preserve">P120 </w:t>
      </w:r>
      <w:r w:rsidRPr="00AA32A5">
        <w:rPr>
          <w:snapToGrid w:val="0"/>
          <w:szCs w:val="40"/>
        </w:rPr>
        <w:noBreakHyphen/>
        <w:t xml:space="preserve"> Forestry Commission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Firefighting Equipment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1,000,000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(51)</w:t>
      </w:r>
      <w:r w:rsidRPr="00AA32A5">
        <w:rPr>
          <w:snapToGrid w:val="0"/>
          <w:szCs w:val="40"/>
        </w:rPr>
        <w:tab/>
        <w:t xml:space="preserve">P160 </w:t>
      </w:r>
      <w:r w:rsidRPr="00AA32A5">
        <w:rPr>
          <w:snapToGrid w:val="0"/>
          <w:szCs w:val="40"/>
        </w:rPr>
        <w:noBreakHyphen/>
        <w:t xml:space="preserve"> Department of Agriculture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Consumer Protection Equipment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1,820,000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(52)</w:t>
      </w:r>
      <w:r w:rsidRPr="00AA32A5">
        <w:rPr>
          <w:snapToGrid w:val="0"/>
          <w:szCs w:val="40"/>
        </w:rPr>
        <w:tab/>
        <w:t xml:space="preserve">P200 </w:t>
      </w:r>
      <w:r w:rsidRPr="00AA32A5">
        <w:rPr>
          <w:snapToGrid w:val="0"/>
          <w:szCs w:val="40"/>
        </w:rPr>
        <w:noBreakHyphen/>
        <w:t xml:space="preserve"> Clemson University</w:t>
      </w:r>
      <w:r w:rsidRPr="00AA32A5">
        <w:rPr>
          <w:snapToGrid w:val="0"/>
          <w:szCs w:val="40"/>
        </w:rPr>
        <w:noBreakHyphen/>
        <w:t>PSA</w:t>
      </w:r>
    </w:p>
    <w:p w:rsidR="00C01858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T. Ed Garrison Arena Education/Conference Center</w:t>
      </w:r>
      <w:r w:rsidRPr="00AA32A5">
        <w:rPr>
          <w:snapToGrid w:val="0"/>
          <w:szCs w:val="40"/>
        </w:rPr>
        <w:tab/>
      </w:r>
    </w:p>
    <w:p w:rsidR="009C4CAB" w:rsidRPr="00AA32A5" w:rsidRDefault="00C01858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$</w:t>
      </w:r>
      <w:r w:rsidR="009C4CAB" w:rsidRPr="00AA32A5">
        <w:rPr>
          <w:snapToGrid w:val="0"/>
          <w:szCs w:val="40"/>
        </w:rPr>
        <w:tab/>
        <w:t>1,000,000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(53)</w:t>
      </w:r>
      <w:r w:rsidRPr="00AA32A5">
        <w:rPr>
          <w:snapToGrid w:val="0"/>
          <w:szCs w:val="40"/>
        </w:rPr>
        <w:tab/>
        <w:t xml:space="preserve">D500 </w:t>
      </w:r>
      <w:r w:rsidRPr="00AA32A5">
        <w:rPr>
          <w:snapToGrid w:val="0"/>
          <w:szCs w:val="40"/>
        </w:rPr>
        <w:noBreakHyphen/>
        <w:t xml:space="preserve"> Department of Administration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IT Disaster Recovery Plan</w:t>
      </w:r>
      <w:r w:rsidR="00B85A79">
        <w:rPr>
          <w:snapToGrid w:val="0"/>
          <w:szCs w:val="40"/>
        </w:rPr>
        <w:tab/>
      </w:r>
      <w:r w:rsidR="00C01858">
        <w:rPr>
          <w:snapToGrid w:val="0"/>
          <w:szCs w:val="40"/>
        </w:rPr>
        <w:t>$</w:t>
      </w:r>
      <w:r w:rsidRPr="00AA32A5">
        <w:rPr>
          <w:snapToGrid w:val="0"/>
          <w:szCs w:val="40"/>
        </w:rPr>
        <w:tab/>
        <w:t>5,595,000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(54)</w:t>
      </w:r>
      <w:r w:rsidRPr="00AA32A5">
        <w:rPr>
          <w:snapToGrid w:val="0"/>
          <w:szCs w:val="40"/>
        </w:rPr>
        <w:tab/>
        <w:t xml:space="preserve">P280 </w:t>
      </w:r>
      <w:r w:rsidRPr="00AA32A5">
        <w:rPr>
          <w:snapToGrid w:val="0"/>
          <w:szCs w:val="40"/>
        </w:rPr>
        <w:noBreakHyphen/>
        <w:t xml:space="preserve"> Department of Parks, Recreation and Tourism</w:t>
      </w:r>
    </w:p>
    <w:p w:rsidR="00C01858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Parks, Recreational, and Tourism Revitalizations</w:t>
      </w:r>
      <w:r w:rsidRPr="00AA32A5">
        <w:rPr>
          <w:snapToGrid w:val="0"/>
          <w:szCs w:val="40"/>
        </w:rPr>
        <w:tab/>
      </w:r>
    </w:p>
    <w:p w:rsidR="009C4CAB" w:rsidRPr="00AA32A5" w:rsidRDefault="00C01858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>
        <w:rPr>
          <w:snapToGrid w:val="0"/>
          <w:szCs w:val="40"/>
        </w:rPr>
        <w:tab/>
      </w:r>
      <w:r w:rsidR="009C4CAB" w:rsidRPr="00AA32A5">
        <w:rPr>
          <w:snapToGrid w:val="0"/>
          <w:szCs w:val="40"/>
        </w:rPr>
        <w:t>$</w:t>
      </w:r>
      <w:r w:rsidR="009C4CAB" w:rsidRPr="00AA32A5">
        <w:rPr>
          <w:snapToGrid w:val="0"/>
          <w:szCs w:val="40"/>
        </w:rPr>
        <w:tab/>
        <w:t>6,375,000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(55)</w:t>
      </w:r>
      <w:r w:rsidRPr="00AA32A5">
        <w:rPr>
          <w:snapToGrid w:val="0"/>
          <w:szCs w:val="40"/>
        </w:rPr>
        <w:tab/>
        <w:t xml:space="preserve">P280 </w:t>
      </w:r>
      <w:r w:rsidRPr="00AA32A5">
        <w:rPr>
          <w:snapToGrid w:val="0"/>
          <w:szCs w:val="40"/>
        </w:rPr>
        <w:noBreakHyphen/>
        <w:t xml:space="preserve"> Department of Parks, Recreation and Tourism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Welcome Center Rebuild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4,000,000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(56)</w:t>
      </w:r>
      <w:r w:rsidRPr="00AA32A5">
        <w:rPr>
          <w:snapToGrid w:val="0"/>
          <w:szCs w:val="40"/>
        </w:rPr>
        <w:tab/>
        <w:t>R360 - Department of Labor, Licensing, and Regulation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V-SAFE Program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500,000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(57)</w:t>
      </w:r>
      <w:r w:rsidRPr="00AA32A5">
        <w:rPr>
          <w:snapToGrid w:val="0"/>
          <w:szCs w:val="40"/>
        </w:rPr>
        <w:tab/>
        <w:t xml:space="preserve">D500 </w:t>
      </w:r>
      <w:r w:rsidRPr="00AA32A5">
        <w:rPr>
          <w:snapToGrid w:val="0"/>
          <w:szCs w:val="40"/>
        </w:rPr>
        <w:noBreakHyphen/>
        <w:t xml:space="preserve"> Department of Administration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Capital Complex Security Upgrades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900,000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(58)</w:t>
      </w:r>
      <w:r w:rsidRPr="00AA32A5">
        <w:rPr>
          <w:snapToGrid w:val="0"/>
          <w:szCs w:val="40"/>
        </w:rPr>
        <w:tab/>
        <w:t xml:space="preserve">P280 </w:t>
      </w:r>
      <w:r w:rsidRPr="00AA32A5">
        <w:rPr>
          <w:snapToGrid w:val="0"/>
          <w:szCs w:val="40"/>
        </w:rPr>
        <w:noBreakHyphen/>
        <w:t xml:space="preserve"> Department of Parks, Recreation and Tourism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Fairplay and Dillon Welcome Centers Rebuild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1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(59)</w:t>
      </w:r>
      <w:r w:rsidRPr="00AA32A5">
        <w:rPr>
          <w:snapToGrid w:val="0"/>
          <w:szCs w:val="40"/>
        </w:rPr>
        <w:tab/>
        <w:t xml:space="preserve">P280 </w:t>
      </w:r>
      <w:r w:rsidRPr="00AA32A5">
        <w:rPr>
          <w:snapToGrid w:val="0"/>
          <w:szCs w:val="40"/>
        </w:rPr>
        <w:noBreakHyphen/>
        <w:t xml:space="preserve"> Department of Parks, Recreation and Tourism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State Aquarium</w:t>
      </w:r>
      <w:r w:rsidRPr="00AA32A5">
        <w:rPr>
          <w:snapToGrid w:val="0"/>
          <w:szCs w:val="40"/>
        </w:rPr>
        <w:tab/>
        <w:t>$</w:t>
      </w:r>
      <w:r w:rsidRPr="00AA32A5">
        <w:rPr>
          <w:snapToGrid w:val="0"/>
          <w:szCs w:val="40"/>
        </w:rPr>
        <w:tab/>
        <w:t>1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>(60)</w:t>
      </w:r>
      <w:r w:rsidRPr="00AA32A5">
        <w:rPr>
          <w:snapToGrid w:val="0"/>
          <w:szCs w:val="40"/>
        </w:rPr>
        <w:tab/>
        <w:t xml:space="preserve">P360 </w:t>
      </w:r>
      <w:r w:rsidRPr="00AA32A5">
        <w:rPr>
          <w:snapToGrid w:val="0"/>
          <w:szCs w:val="40"/>
        </w:rPr>
        <w:noBreakHyphen/>
        <w:t xml:space="preserve"> Patriot’s Point Development Authority</w:t>
      </w:r>
    </w:p>
    <w:p w:rsidR="009C4CAB" w:rsidRPr="007B32E8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USS Laffey</w:t>
      </w:r>
      <w:r w:rsidRPr="00AA32A5">
        <w:rPr>
          <w:snapToGrid w:val="0"/>
          <w:szCs w:val="40"/>
        </w:rPr>
        <w:tab/>
      </w:r>
      <w:r w:rsidRPr="007B32E8">
        <w:rPr>
          <w:snapToGrid w:val="0"/>
          <w:szCs w:val="40"/>
          <w:u w:val="single"/>
        </w:rPr>
        <w:t>$</w:t>
      </w:r>
      <w:r w:rsidRPr="007B32E8">
        <w:rPr>
          <w:snapToGrid w:val="0"/>
          <w:szCs w:val="40"/>
          <w:u w:val="single"/>
        </w:rPr>
        <w:tab/>
        <w:t>50,000</w:t>
      </w: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</w:p>
    <w:p w:rsidR="009C4CAB" w:rsidRPr="00AA32A5" w:rsidRDefault="009C4CAB" w:rsidP="007B32E8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4410"/>
          <w:tab w:val="right" w:pos="5670"/>
        </w:tabs>
        <w:rPr>
          <w:snapToGrid w:val="0"/>
          <w:szCs w:val="40"/>
        </w:rPr>
      </w:pP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</w:r>
      <w:r w:rsidRPr="00AA32A5">
        <w:rPr>
          <w:snapToGrid w:val="0"/>
          <w:szCs w:val="40"/>
        </w:rPr>
        <w:tab/>
        <w:t>$131,047,797</w:t>
      </w:r>
    </w:p>
    <w:p w:rsidR="009C4CAB" w:rsidRPr="00AA32A5" w:rsidRDefault="009C4CAB" w:rsidP="009C4CAB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7380"/>
          <w:tab w:val="right" w:pos="8640"/>
        </w:tabs>
        <w:rPr>
          <w:snapToGrid w:val="0"/>
          <w:szCs w:val="40"/>
        </w:rPr>
      </w:pPr>
    </w:p>
    <w:p w:rsidR="002709E1" w:rsidRDefault="002709E1" w:rsidP="00270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napToGrid w:val="0"/>
          <w:szCs w:val="40"/>
        </w:rPr>
      </w:pPr>
      <w:r>
        <w:rPr>
          <w:snapToGrid w:val="0"/>
        </w:rPr>
        <w:t>SECTION</w:t>
      </w:r>
      <w:r>
        <w:rPr>
          <w:snapToGrid w:val="0"/>
        </w:rPr>
        <w:tab/>
        <w:t>2.</w:t>
      </w:r>
      <w:r>
        <w:rPr>
          <w:snapToGrid w:val="0"/>
        </w:rPr>
        <w:tab/>
      </w:r>
      <w:r w:rsidRPr="00730773">
        <w:rPr>
          <w:color w:val="000000" w:themeColor="text1"/>
          <w:u w:color="000000" w:themeColor="text1"/>
        </w:rPr>
        <w:t>Of the funds appropriated above in item (21)</w:t>
      </w:r>
      <w:r>
        <w:rPr>
          <w:color w:val="000000" w:themeColor="text1"/>
          <w:u w:color="000000" w:themeColor="text1"/>
        </w:rPr>
        <w:t>, Section 1,</w:t>
      </w:r>
      <w:r w:rsidRPr="00730773">
        <w:rPr>
          <w:color w:val="000000" w:themeColor="text1"/>
          <w:u w:color="000000" w:themeColor="text1"/>
        </w:rPr>
        <w:t xml:space="preserve"> to the State Board for Technical and Comprehensive Education for the Aiken Technical College Life Science Building, up to one million dollars may be used for college road and entrance/exit </w:t>
      </w:r>
      <w:r w:rsidRPr="00730773">
        <w:rPr>
          <w:color w:val="000000" w:themeColor="text1"/>
          <w:u w:color="000000" w:themeColor="text1"/>
        </w:rPr>
        <w:lastRenderedPageBreak/>
        <w:t xml:space="preserve">improvements which must be completed </w:t>
      </w:r>
      <w:r>
        <w:rPr>
          <w:color w:val="000000" w:themeColor="text1"/>
          <w:u w:color="000000" w:themeColor="text1"/>
        </w:rPr>
        <w:t>before</w:t>
      </w:r>
      <w:r w:rsidRPr="00730773">
        <w:rPr>
          <w:color w:val="000000" w:themeColor="text1"/>
          <w:u w:color="000000" w:themeColor="text1"/>
        </w:rPr>
        <w:t xml:space="preserve"> the construction of the building.</w:t>
      </w:r>
    </w:p>
    <w:p w:rsidR="002709E1" w:rsidRDefault="002709E1" w:rsidP="009C4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C4CAB" w:rsidRPr="00AA32A5" w:rsidRDefault="002709E1" w:rsidP="009C4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3</w:t>
      </w:r>
      <w:r w:rsidR="009C4CAB" w:rsidRPr="00AA32A5">
        <w:t>.</w:t>
      </w:r>
      <w:r w:rsidR="009C4CAB" w:rsidRPr="00AA32A5">
        <w:tab/>
        <w:t>Funds appropriated in the amount of one dollar by this act shall not be disbursed.  The Comptroller General shall adjust the affected agency‘s chart of accounts accordingly, if necessary.</w:t>
      </w:r>
    </w:p>
    <w:p w:rsidR="009C4CAB" w:rsidRPr="00AA32A5" w:rsidRDefault="009C4CAB" w:rsidP="009C4CAB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7380"/>
          <w:tab w:val="right" w:pos="8640"/>
        </w:tabs>
        <w:rPr>
          <w:snapToGrid w:val="0"/>
          <w:szCs w:val="40"/>
        </w:rPr>
      </w:pPr>
    </w:p>
    <w:p w:rsidR="009C4CAB" w:rsidRPr="00AA32A5" w:rsidRDefault="002709E1" w:rsidP="009C4CAB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7380"/>
          <w:tab w:val="right" w:pos="8640"/>
        </w:tabs>
        <w:rPr>
          <w:snapToGrid w:val="0"/>
          <w:szCs w:val="40"/>
        </w:rPr>
      </w:pPr>
      <w:r>
        <w:rPr>
          <w:snapToGrid w:val="0"/>
          <w:szCs w:val="40"/>
        </w:rPr>
        <w:t>SECTION</w:t>
      </w:r>
      <w:r>
        <w:rPr>
          <w:snapToGrid w:val="0"/>
          <w:szCs w:val="40"/>
        </w:rPr>
        <w:tab/>
        <w:t>4</w:t>
      </w:r>
      <w:r w:rsidR="009C4CAB" w:rsidRPr="00AA32A5">
        <w:rPr>
          <w:snapToGrid w:val="0"/>
          <w:szCs w:val="40"/>
        </w:rPr>
        <w:t>.</w:t>
      </w:r>
      <w:r w:rsidR="009C4CAB" w:rsidRPr="00AA32A5">
        <w:rPr>
          <w:snapToGrid w:val="0"/>
          <w:szCs w:val="40"/>
        </w:rPr>
        <w:tab/>
        <w:t>The Comptroller General shall post the appropriations contained in this joint resolution as provided in Section 11</w:t>
      </w:r>
      <w:r w:rsidR="009C4CAB" w:rsidRPr="00AA32A5">
        <w:rPr>
          <w:snapToGrid w:val="0"/>
          <w:szCs w:val="40"/>
        </w:rPr>
        <w:noBreakHyphen/>
        <w:t>11</w:t>
      </w:r>
      <w:r w:rsidR="009C4CAB" w:rsidRPr="00AA32A5">
        <w:rPr>
          <w:snapToGrid w:val="0"/>
          <w:szCs w:val="40"/>
        </w:rPr>
        <w:noBreakHyphen/>
        <w:t>320(D) of the 1976 Code. Unexpended funds appropriated pursuant to this joint resolution may be carried forward to succeeding fiscal years and expended for the same purposes.</w:t>
      </w:r>
    </w:p>
    <w:p w:rsidR="009C4CAB" w:rsidRPr="00AA32A5" w:rsidRDefault="009C4CAB" w:rsidP="009C4CAB">
      <w:pPr>
        <w:tabs>
          <w:tab w:val="left" w:pos="216"/>
          <w:tab w:val="left" w:pos="432"/>
          <w:tab w:val="left" w:pos="720"/>
          <w:tab w:val="left" w:pos="990"/>
          <w:tab w:val="left" w:pos="1170"/>
          <w:tab w:val="left" w:pos="1350"/>
          <w:tab w:val="left" w:pos="1512"/>
          <w:tab w:val="left" w:pos="1728"/>
          <w:tab w:val="left" w:pos="7380"/>
          <w:tab w:val="right" w:pos="8640"/>
        </w:tabs>
        <w:rPr>
          <w:snapToGrid w:val="0"/>
          <w:szCs w:val="40"/>
        </w:rPr>
      </w:pPr>
    </w:p>
    <w:p w:rsidR="00B318DA" w:rsidRDefault="009C4CAB" w:rsidP="009C4C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  <w:szCs w:val="40"/>
        </w:rPr>
        <w:t>SECTION</w:t>
      </w:r>
      <w:r>
        <w:rPr>
          <w:snapToGrid w:val="0"/>
          <w:szCs w:val="40"/>
        </w:rPr>
        <w:tab/>
        <w:t>5</w:t>
      </w:r>
      <w:r w:rsidRPr="00AA32A5">
        <w:rPr>
          <w:snapToGrid w:val="0"/>
          <w:szCs w:val="40"/>
        </w:rPr>
        <w:t>.</w:t>
      </w:r>
      <w:r w:rsidRPr="00AA32A5">
        <w:rPr>
          <w:snapToGrid w:val="0"/>
          <w:szCs w:val="40"/>
        </w:rPr>
        <w:tab/>
        <w:t>This joint resolution takes effect thirty days after the completion of the 2015</w:t>
      </w:r>
      <w:r w:rsidRPr="00AA32A5">
        <w:rPr>
          <w:snapToGrid w:val="0"/>
          <w:szCs w:val="40"/>
        </w:rPr>
        <w:noBreakHyphen/>
        <w:t>2016 Fiscal Year in accordance with the provisions of Section 36(B)(3)(a), Article III, Constitution of South Carolina, 1895, and Section 11</w:t>
      </w:r>
      <w:r w:rsidRPr="00AA32A5">
        <w:rPr>
          <w:snapToGrid w:val="0"/>
          <w:szCs w:val="40"/>
        </w:rPr>
        <w:noBreakHyphen/>
        <w:t>11</w:t>
      </w:r>
      <w:r w:rsidRPr="00AA32A5">
        <w:rPr>
          <w:snapToGrid w:val="0"/>
          <w:szCs w:val="40"/>
        </w:rPr>
        <w:noBreakHyphen/>
        <w:t>320(D)(1) of the 1976 Code.</w:t>
      </w:r>
      <w:r w:rsidRPr="00AA32A5">
        <w:rPr>
          <w:snapToGrid w:val="0"/>
        </w:rPr>
        <w:tab/>
      </w:r>
    </w:p>
    <w:p w:rsidR="00B318DA" w:rsidRPr="002D7971" w:rsidRDefault="00B318DA" w:rsidP="00836E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sz w:val="24"/>
        </w:rPr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6018F" w:rsidRDefault="0026018F" w:rsidP="0026018F"/>
    <w:sectPr w:rsidR="0026018F" w:rsidSect="00DC2ED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729D" w:rsidRDefault="0002729D" w:rsidP="009F0C77">
      <w:r>
        <w:separator/>
      </w:r>
    </w:p>
  </w:endnote>
  <w:endnote w:type="continuationSeparator" w:id="0">
    <w:p w:rsidR="0002729D" w:rsidRDefault="000272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FD6C79B-E65C-485B-AC95-F4DDD2E7B5A0}"/>
    <w:embedBold r:id="rId2" w:fontKey="{73A10639-6E0B-495E-B328-0237B39D7C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57F32CE-10DD-478D-AEBC-C64BB6F44C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02E2084-56BE-44F8-8039-7CEFA398CD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996B4D-E29E-4577-9053-FBF1395099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29D" w:rsidRPr="00BA3272" w:rsidRDefault="0002729D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[5002-</w:t>
    </w:r>
    <w:r>
      <w:fldChar w:fldCharType="begin"/>
    </w:r>
    <w:r>
      <w:instrText xml:space="preserve"> PAGE  \* MERGEFORMAT </w:instrText>
    </w:r>
    <w:r>
      <w:fldChar w:fldCharType="separate"/>
    </w:r>
    <w:r w:rsidR="0026018F">
      <w:rPr>
        <w:noProof/>
      </w:rPr>
      <w:t>1</w:t>
    </w:r>
    <w:r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29D" w:rsidRPr="00BA3272" w:rsidRDefault="0002729D" w:rsidP="00BA3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018F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729D" w:rsidRDefault="0002729D" w:rsidP="009F0C77">
      <w:r>
        <w:separator/>
      </w:r>
    </w:p>
  </w:footnote>
  <w:footnote w:type="continuationSeparator" w:id="0">
    <w:p w:rsidR="0002729D" w:rsidRDefault="000272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59AB12"/>
    <w:docVar w:name="CoverBillType" w:val="b"/>
    <w:docVar w:name="docpath" w:val="L:\Council\bills\AGM\19359AB12.DOCX"/>
    <w:docVar w:name="dvBillNumber" w:val="459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7549D"/>
    <w:rsid w:val="00011869"/>
    <w:rsid w:val="00021E5E"/>
    <w:rsid w:val="0002729D"/>
    <w:rsid w:val="00075B9E"/>
    <w:rsid w:val="00092A14"/>
    <w:rsid w:val="000B0AF2"/>
    <w:rsid w:val="000E1785"/>
    <w:rsid w:val="000F40FA"/>
    <w:rsid w:val="0010776B"/>
    <w:rsid w:val="00133E66"/>
    <w:rsid w:val="001435A3"/>
    <w:rsid w:val="00143D71"/>
    <w:rsid w:val="001501B7"/>
    <w:rsid w:val="001D08F2"/>
    <w:rsid w:val="001D525B"/>
    <w:rsid w:val="001D792F"/>
    <w:rsid w:val="001D7F4F"/>
    <w:rsid w:val="002138A4"/>
    <w:rsid w:val="002321B6"/>
    <w:rsid w:val="00250967"/>
    <w:rsid w:val="002543C8"/>
    <w:rsid w:val="0026018F"/>
    <w:rsid w:val="002709E1"/>
    <w:rsid w:val="00284AAE"/>
    <w:rsid w:val="0029360C"/>
    <w:rsid w:val="002A2C5A"/>
    <w:rsid w:val="002A6431"/>
    <w:rsid w:val="002E5912"/>
    <w:rsid w:val="003028A8"/>
    <w:rsid w:val="00302BD5"/>
    <w:rsid w:val="0032254E"/>
    <w:rsid w:val="00325348"/>
    <w:rsid w:val="0032732C"/>
    <w:rsid w:val="00336AD0"/>
    <w:rsid w:val="003555D1"/>
    <w:rsid w:val="0037079A"/>
    <w:rsid w:val="003C77BB"/>
    <w:rsid w:val="003D01E8"/>
    <w:rsid w:val="003D369A"/>
    <w:rsid w:val="003E5288"/>
    <w:rsid w:val="003F6D79"/>
    <w:rsid w:val="0041760A"/>
    <w:rsid w:val="00417C01"/>
    <w:rsid w:val="00424A5D"/>
    <w:rsid w:val="00465023"/>
    <w:rsid w:val="004809EE"/>
    <w:rsid w:val="0049326F"/>
    <w:rsid w:val="004E7D54"/>
    <w:rsid w:val="004F2FA7"/>
    <w:rsid w:val="00526078"/>
    <w:rsid w:val="005273C6"/>
    <w:rsid w:val="00530A69"/>
    <w:rsid w:val="00545593"/>
    <w:rsid w:val="0057549D"/>
    <w:rsid w:val="00577C6C"/>
    <w:rsid w:val="005C2FE2"/>
    <w:rsid w:val="005E2BC9"/>
    <w:rsid w:val="00605102"/>
    <w:rsid w:val="00612E4F"/>
    <w:rsid w:val="00616D73"/>
    <w:rsid w:val="006215AA"/>
    <w:rsid w:val="006249A1"/>
    <w:rsid w:val="00636609"/>
    <w:rsid w:val="0067341A"/>
    <w:rsid w:val="006913C9"/>
    <w:rsid w:val="0069470D"/>
    <w:rsid w:val="006A511E"/>
    <w:rsid w:val="007101C0"/>
    <w:rsid w:val="00734F00"/>
    <w:rsid w:val="007575F1"/>
    <w:rsid w:val="007904D7"/>
    <w:rsid w:val="00792EF9"/>
    <w:rsid w:val="007A0C87"/>
    <w:rsid w:val="007A70AE"/>
    <w:rsid w:val="007B32E8"/>
    <w:rsid w:val="0080254B"/>
    <w:rsid w:val="00824303"/>
    <w:rsid w:val="008362E8"/>
    <w:rsid w:val="00836E55"/>
    <w:rsid w:val="00867F16"/>
    <w:rsid w:val="008801E5"/>
    <w:rsid w:val="0088609E"/>
    <w:rsid w:val="008A1768"/>
    <w:rsid w:val="008D17CE"/>
    <w:rsid w:val="008F4429"/>
    <w:rsid w:val="0094021A"/>
    <w:rsid w:val="009732F5"/>
    <w:rsid w:val="00985D41"/>
    <w:rsid w:val="00994EA1"/>
    <w:rsid w:val="009C4CAB"/>
    <w:rsid w:val="009C6A0B"/>
    <w:rsid w:val="009F0C77"/>
    <w:rsid w:val="009F4DD1"/>
    <w:rsid w:val="00A41684"/>
    <w:rsid w:val="00A64E80"/>
    <w:rsid w:val="00A651F3"/>
    <w:rsid w:val="00A72BCD"/>
    <w:rsid w:val="00A741D9"/>
    <w:rsid w:val="00A833AB"/>
    <w:rsid w:val="00A9741D"/>
    <w:rsid w:val="00AD4B17"/>
    <w:rsid w:val="00B23843"/>
    <w:rsid w:val="00B318DA"/>
    <w:rsid w:val="00B359F0"/>
    <w:rsid w:val="00B412D4"/>
    <w:rsid w:val="00B81968"/>
    <w:rsid w:val="00B85A79"/>
    <w:rsid w:val="00BA3272"/>
    <w:rsid w:val="00BE3C22"/>
    <w:rsid w:val="00BF544F"/>
    <w:rsid w:val="00C01858"/>
    <w:rsid w:val="00C0345E"/>
    <w:rsid w:val="00C3483A"/>
    <w:rsid w:val="00C574A5"/>
    <w:rsid w:val="00C74E9D"/>
    <w:rsid w:val="00C82FD3"/>
    <w:rsid w:val="00C92819"/>
    <w:rsid w:val="00CA26C1"/>
    <w:rsid w:val="00CC6B7B"/>
    <w:rsid w:val="00CD2089"/>
    <w:rsid w:val="00D0284C"/>
    <w:rsid w:val="00D73A67"/>
    <w:rsid w:val="00D970A9"/>
    <w:rsid w:val="00DC1200"/>
    <w:rsid w:val="00DC2EDA"/>
    <w:rsid w:val="00DE53F3"/>
    <w:rsid w:val="00DF3845"/>
    <w:rsid w:val="00E17BEB"/>
    <w:rsid w:val="00E3530B"/>
    <w:rsid w:val="00E37347"/>
    <w:rsid w:val="00E41911"/>
    <w:rsid w:val="00E92EEF"/>
    <w:rsid w:val="00EB4823"/>
    <w:rsid w:val="00EC187E"/>
    <w:rsid w:val="00F016C0"/>
    <w:rsid w:val="00F24442"/>
    <w:rsid w:val="00F50AE3"/>
    <w:rsid w:val="00F67CF1"/>
    <w:rsid w:val="00F840F0"/>
    <w:rsid w:val="00F960EA"/>
    <w:rsid w:val="00FB0D0D"/>
    <w:rsid w:val="00FB250A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D7C7743-87A3-4D44-ABC3-58CADB62E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F016C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19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9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CC912-CF02-47DA-8AC6-D0745C410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EB8324C3.dotm</Template>
  <TotalTime>0</TotalTime>
  <Pages>8</Pages>
  <Words>1199</Words>
  <Characters>6884</Characters>
  <Application>Microsoft Office Word</Application>
  <DocSecurity>0</DocSecurity>
  <Lines>285</Lines>
  <Paragraphs>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5002 Text of Previous Version (May 3, 2016) - South Carolina Legislature Online</dc:title>
  <dc:creator>angiemorgan</dc:creator>
  <cp:lastModifiedBy>Brent Walling</cp:lastModifiedBy>
  <cp:revision>2</cp:revision>
  <cp:lastPrinted>2016-05-03T20:30:00Z</cp:lastPrinted>
  <dcterms:created xsi:type="dcterms:W3CDTF">2016-05-03T20:31:00Z</dcterms:created>
  <dcterms:modified xsi:type="dcterms:W3CDTF">2016-05-03T20:31:00Z</dcterms:modified>
</cp:coreProperties>
</file>