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A54" w:rsidRDefault="001A5A5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5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158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97838" w:rsidRDefault="00881BF2" w:rsidP="00897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RECOGNIZE AND HONOR </w:t>
      </w:r>
      <w:r w:rsidRPr="00905737">
        <w:t>SIMPSONVILLE U</w:t>
      </w:r>
      <w:r>
        <w:t xml:space="preserve">NITED </w:t>
      </w:r>
      <w:r w:rsidRPr="00905737">
        <w:t>M</w:t>
      </w:r>
      <w:r>
        <w:t xml:space="preserve">ETHODIST </w:t>
      </w:r>
      <w:r w:rsidRPr="00905737">
        <w:t>C</w:t>
      </w:r>
      <w:r>
        <w:t xml:space="preserve">HURCH </w:t>
      </w:r>
      <w:r w:rsidR="00897838">
        <w:t xml:space="preserve">IN </w:t>
      </w:r>
      <w:r w:rsidR="00897838" w:rsidRPr="00545FA9">
        <w:rPr>
          <w:color w:val="000000" w:themeColor="text1"/>
          <w:u w:color="000000" w:themeColor="text1"/>
        </w:rPr>
        <w:t>GREENVILLE COUNTY</w:t>
      </w:r>
      <w:r w:rsidR="00897838">
        <w:rPr>
          <w:color w:val="000000" w:themeColor="text1"/>
          <w:u w:color="000000" w:themeColor="text1"/>
        </w:rPr>
        <w:t xml:space="preserve"> </w:t>
      </w:r>
      <w:r>
        <w:t>AS ITS MEMBERS ARE HONORED WITH THE PLACEMENT OF AN HISTORICAL MARKER TO RECORD THE SIGNIFICANT IMPACT OF THE CHURCH</w:t>
      </w:r>
      <w:r w:rsidR="00A60C4A" w:rsidRPr="00A60C4A">
        <w:t>’</w:t>
      </w:r>
      <w:r>
        <w:t xml:space="preserve">S </w:t>
      </w:r>
      <w:r w:rsidR="00897838">
        <w:t xml:space="preserve">CENTURY OF </w:t>
      </w:r>
      <w:r>
        <w:t>MINISTR</w:t>
      </w:r>
      <w:r w:rsidR="00897838">
        <w:t>Y IN THE SIMPSONVILLE COMMUNITY</w:t>
      </w:r>
      <w:r w:rsidR="004857B3">
        <w:t xml:space="preserve">.  </w:t>
      </w:r>
    </w:p>
    <w:p w:rsidR="0010776B" w:rsidRDefault="0010776B" w:rsidP="00897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7838" w:rsidRDefault="0013158E" w:rsidP="00897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897838" w:rsidRPr="00545FA9">
        <w:rPr>
          <w:color w:val="000000" w:themeColor="text1"/>
          <w:u w:color="000000" w:themeColor="text1"/>
        </w:rPr>
        <w:t>in April 1916</w:t>
      </w:r>
      <w:r w:rsidR="00897838">
        <w:rPr>
          <w:color w:val="000000" w:themeColor="text1"/>
          <w:u w:color="000000" w:themeColor="text1"/>
        </w:rPr>
        <w:t xml:space="preserve">, </w:t>
      </w:r>
      <w:r w:rsidR="00897838" w:rsidRPr="00545FA9">
        <w:rPr>
          <w:color w:val="000000" w:themeColor="text1"/>
          <w:u w:color="000000" w:themeColor="text1"/>
        </w:rPr>
        <w:t xml:space="preserve">Simpsonville </w:t>
      </w:r>
      <w:r w:rsidR="00897838" w:rsidRPr="00905737">
        <w:t>U</w:t>
      </w:r>
      <w:r w:rsidR="00897838">
        <w:t xml:space="preserve">nited </w:t>
      </w:r>
      <w:r w:rsidR="00897838" w:rsidRPr="00905737">
        <w:t>M</w:t>
      </w:r>
      <w:r w:rsidR="00897838">
        <w:t xml:space="preserve">ethodist </w:t>
      </w:r>
      <w:r w:rsidR="00897838" w:rsidRPr="00905737">
        <w:t>C</w:t>
      </w:r>
      <w:r w:rsidR="00897838">
        <w:t>hurch</w:t>
      </w:r>
      <w:r w:rsidR="00897838" w:rsidRPr="00545FA9">
        <w:rPr>
          <w:color w:val="000000" w:themeColor="text1"/>
          <w:u w:color="000000" w:themeColor="text1"/>
        </w:rPr>
        <w:t xml:space="preserve"> was organized as</w:t>
      </w:r>
      <w:r w:rsidR="00897838">
        <w:rPr>
          <w:color w:val="000000" w:themeColor="text1"/>
          <w:u w:color="000000" w:themeColor="text1"/>
        </w:rPr>
        <w:t xml:space="preserve"> </w:t>
      </w:r>
      <w:r w:rsidR="00897838" w:rsidRPr="00545FA9">
        <w:rPr>
          <w:color w:val="000000" w:themeColor="text1"/>
          <w:u w:color="000000" w:themeColor="text1"/>
        </w:rPr>
        <w:t xml:space="preserve">Simpsonville Methodist </w:t>
      </w:r>
      <w:r w:rsidR="00897838">
        <w:rPr>
          <w:color w:val="000000" w:themeColor="text1"/>
          <w:u w:color="000000" w:themeColor="text1"/>
        </w:rPr>
        <w:t>Episcopal Church, South; and</w:t>
      </w:r>
    </w:p>
    <w:p w:rsidR="00897838" w:rsidRDefault="00897838" w:rsidP="00897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97838" w:rsidRDefault="00897838" w:rsidP="00897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45FA9">
        <w:rPr>
          <w:color w:val="000000" w:themeColor="text1"/>
          <w:u w:color="000000" w:themeColor="text1"/>
        </w:rPr>
        <w:t>he congregation originally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met in the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community building of the Woodside Mill</w:t>
      </w:r>
      <w:r>
        <w:rPr>
          <w:color w:val="000000" w:themeColor="text1"/>
          <w:u w:color="000000" w:themeColor="text1"/>
        </w:rPr>
        <w:t xml:space="preserve">, called </w:t>
      </w:r>
      <w:r w:rsidRPr="00545FA9">
        <w:rPr>
          <w:color w:val="000000" w:themeColor="text1"/>
          <w:u w:color="000000" w:themeColor="text1"/>
        </w:rPr>
        <w:t xml:space="preserve">the Forum, </w:t>
      </w:r>
      <w:r>
        <w:rPr>
          <w:color w:val="000000" w:themeColor="text1"/>
          <w:u w:color="000000" w:themeColor="text1"/>
        </w:rPr>
        <w:t>and t</w:t>
      </w:r>
      <w:r w:rsidRPr="00545FA9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congregation</w:t>
      </w:r>
      <w:r w:rsidR="00A60C4A" w:rsidRPr="00A60C4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45FA9">
        <w:rPr>
          <w:color w:val="000000" w:themeColor="text1"/>
          <w:u w:color="000000" w:themeColor="text1"/>
        </w:rPr>
        <w:t>first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pastor was J.</w:t>
      </w:r>
      <w:r>
        <w:rPr>
          <w:color w:val="000000" w:themeColor="text1"/>
          <w:u w:color="000000" w:themeColor="text1"/>
        </w:rPr>
        <w:t xml:space="preserve"> L. Singleton; and</w:t>
      </w:r>
    </w:p>
    <w:p w:rsidR="00897838" w:rsidRDefault="00897838" w:rsidP="00897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97838" w:rsidRDefault="00897838" w:rsidP="00897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45FA9">
        <w:rPr>
          <w:color w:val="000000" w:themeColor="text1"/>
          <w:u w:color="000000" w:themeColor="text1"/>
        </w:rPr>
        <w:t xml:space="preserve">n 1917, </w:t>
      </w:r>
      <w:r>
        <w:rPr>
          <w:color w:val="000000" w:themeColor="text1"/>
          <w:u w:color="000000" w:themeColor="text1"/>
        </w:rPr>
        <w:t>the devoted congregants</w:t>
      </w:r>
      <w:r w:rsidRPr="00545FA9">
        <w:rPr>
          <w:color w:val="000000" w:themeColor="text1"/>
          <w:u w:color="000000" w:themeColor="text1"/>
        </w:rPr>
        <w:t xml:space="preserve"> pledged to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build their own sanctuary</w:t>
      </w:r>
      <w:r>
        <w:rPr>
          <w:color w:val="000000" w:themeColor="text1"/>
          <w:u w:color="000000" w:themeColor="text1"/>
        </w:rPr>
        <w:t>,</w:t>
      </w:r>
      <w:r w:rsidRPr="00545FA9">
        <w:rPr>
          <w:color w:val="000000" w:themeColor="text1"/>
          <w:u w:color="000000" w:themeColor="text1"/>
        </w:rPr>
        <w:t xml:space="preserve"> and by the end of that year</w:t>
      </w:r>
      <w:r>
        <w:rPr>
          <w:color w:val="000000" w:themeColor="text1"/>
          <w:u w:color="000000" w:themeColor="text1"/>
        </w:rPr>
        <w:t xml:space="preserve">, they </w:t>
      </w:r>
      <w:r w:rsidRPr="00545FA9">
        <w:rPr>
          <w:color w:val="000000" w:themeColor="text1"/>
          <w:u w:color="000000" w:themeColor="text1"/>
        </w:rPr>
        <w:t>had built a church at the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corner of S.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 xml:space="preserve">E. Main and </w:t>
      </w:r>
      <w:r>
        <w:rPr>
          <w:color w:val="000000" w:themeColor="text1"/>
          <w:u w:color="000000" w:themeColor="text1"/>
        </w:rPr>
        <w:t>Crisp s</w:t>
      </w:r>
      <w:r w:rsidRPr="00545FA9">
        <w:rPr>
          <w:color w:val="000000" w:themeColor="text1"/>
          <w:u w:color="000000" w:themeColor="text1"/>
        </w:rPr>
        <w:t>treets on property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donated by H.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H. Griffin</w:t>
      </w:r>
      <w:r>
        <w:rPr>
          <w:color w:val="000000" w:themeColor="text1"/>
          <w:u w:color="000000" w:themeColor="text1"/>
        </w:rPr>
        <w:t>; and</w:t>
      </w:r>
    </w:p>
    <w:p w:rsidR="00897838" w:rsidRDefault="00897838" w:rsidP="00897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97838" w:rsidRDefault="00897838" w:rsidP="00897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545FA9">
        <w:rPr>
          <w:color w:val="000000" w:themeColor="text1"/>
          <w:u w:color="000000" w:themeColor="text1"/>
        </w:rPr>
        <w:t xml:space="preserve"> recreational building and</w:t>
      </w:r>
      <w:r>
        <w:rPr>
          <w:color w:val="000000" w:themeColor="text1"/>
          <w:u w:color="000000" w:themeColor="text1"/>
        </w:rPr>
        <w:t xml:space="preserve"> Sunday s</w:t>
      </w:r>
      <w:r w:rsidRPr="00545FA9">
        <w:rPr>
          <w:color w:val="000000" w:themeColor="text1"/>
          <w:u w:color="000000" w:themeColor="text1"/>
        </w:rPr>
        <w:t>chool were added in 1943</w:t>
      </w:r>
      <w:r>
        <w:rPr>
          <w:color w:val="000000" w:themeColor="text1"/>
          <w:u w:color="000000" w:themeColor="text1"/>
        </w:rPr>
        <w:t>,</w:t>
      </w:r>
      <w:r w:rsidRPr="00545FA9">
        <w:rPr>
          <w:color w:val="000000" w:themeColor="text1"/>
          <w:u w:color="000000" w:themeColor="text1"/>
        </w:rPr>
        <w:t xml:space="preserve"> and a new parsonage,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replacing the</w:t>
      </w:r>
      <w:r>
        <w:rPr>
          <w:color w:val="000000" w:themeColor="text1"/>
          <w:u w:color="000000" w:themeColor="text1"/>
        </w:rPr>
        <w:t xml:space="preserve"> one that had o</w:t>
      </w:r>
      <w:r w:rsidRPr="00545FA9">
        <w:rPr>
          <w:color w:val="000000" w:themeColor="text1"/>
          <w:u w:color="000000" w:themeColor="text1"/>
        </w:rPr>
        <w:t>riginal</w:t>
      </w:r>
      <w:r>
        <w:rPr>
          <w:color w:val="000000" w:themeColor="text1"/>
          <w:u w:color="000000" w:themeColor="text1"/>
        </w:rPr>
        <w:t>ly been</w:t>
      </w:r>
      <w:r w:rsidRPr="00545FA9">
        <w:rPr>
          <w:color w:val="000000" w:themeColor="text1"/>
          <w:u w:color="000000" w:themeColor="text1"/>
        </w:rPr>
        <w:t xml:space="preserve"> built in 1926, was added in 1959</w:t>
      </w:r>
      <w:r>
        <w:rPr>
          <w:color w:val="000000" w:themeColor="text1"/>
          <w:u w:color="000000" w:themeColor="text1"/>
        </w:rPr>
        <w:t>; and</w:t>
      </w:r>
    </w:p>
    <w:p w:rsidR="00897838" w:rsidRDefault="00897838" w:rsidP="00897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97838" w:rsidRDefault="00897838" w:rsidP="00897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45FA9">
        <w:rPr>
          <w:color w:val="000000" w:themeColor="text1"/>
          <w:u w:color="000000" w:themeColor="text1"/>
        </w:rPr>
        <w:t>n 1965</w:t>
      </w:r>
      <w:r>
        <w:rPr>
          <w:color w:val="000000" w:themeColor="text1"/>
          <w:u w:color="000000" w:themeColor="text1"/>
        </w:rPr>
        <w:t>,</w:t>
      </w:r>
      <w:r w:rsidRPr="00545FA9">
        <w:rPr>
          <w:color w:val="000000" w:themeColor="text1"/>
          <w:u w:color="000000" w:themeColor="text1"/>
        </w:rPr>
        <w:t xml:space="preserve"> a four</w:t>
      </w:r>
      <w:r w:rsidR="00A60C4A">
        <w:rPr>
          <w:color w:val="000000" w:themeColor="text1"/>
          <w:u w:color="000000" w:themeColor="text1"/>
        </w:rPr>
        <w:noBreakHyphen/>
      </w:r>
      <w:r w:rsidRPr="00545FA9">
        <w:rPr>
          <w:color w:val="000000" w:themeColor="text1"/>
          <w:u w:color="000000" w:themeColor="text1"/>
        </w:rPr>
        <w:t>phase project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began to expand the campus</w:t>
      </w:r>
      <w:r>
        <w:rPr>
          <w:color w:val="000000" w:themeColor="text1"/>
          <w:u w:color="000000" w:themeColor="text1"/>
        </w:rPr>
        <w:t>, which included the b</w:t>
      </w:r>
      <w:r w:rsidRPr="00545FA9">
        <w:rPr>
          <w:color w:val="000000" w:themeColor="text1"/>
          <w:u w:color="000000" w:themeColor="text1"/>
        </w:rPr>
        <w:t>uild</w:t>
      </w:r>
      <w:r>
        <w:rPr>
          <w:color w:val="000000" w:themeColor="text1"/>
          <w:u w:color="000000" w:themeColor="text1"/>
        </w:rPr>
        <w:t xml:space="preserve">ing of a new sanctuary, </w:t>
      </w:r>
      <w:r w:rsidRPr="00545FA9">
        <w:rPr>
          <w:color w:val="000000" w:themeColor="text1"/>
          <w:u w:color="000000" w:themeColor="text1"/>
        </w:rPr>
        <w:t>a modern A</w:t>
      </w:r>
      <w:r w:rsidR="00A60C4A">
        <w:rPr>
          <w:color w:val="000000" w:themeColor="text1"/>
          <w:u w:color="000000" w:themeColor="text1"/>
        </w:rPr>
        <w:noBreakHyphen/>
      </w:r>
      <w:r w:rsidRPr="00545FA9">
        <w:rPr>
          <w:color w:val="000000" w:themeColor="text1"/>
          <w:u w:color="000000" w:themeColor="text1"/>
        </w:rPr>
        <w:t>frame church</w:t>
      </w:r>
      <w:r>
        <w:rPr>
          <w:color w:val="000000" w:themeColor="text1"/>
          <w:u w:color="000000" w:themeColor="text1"/>
        </w:rPr>
        <w:t xml:space="preserve">, as well as </w:t>
      </w:r>
      <w:r w:rsidRPr="00545FA9">
        <w:rPr>
          <w:color w:val="000000" w:themeColor="text1"/>
          <w:u w:color="000000" w:themeColor="text1"/>
        </w:rPr>
        <w:t>educational buildings</w:t>
      </w:r>
      <w:r>
        <w:rPr>
          <w:color w:val="000000" w:themeColor="text1"/>
          <w:u w:color="000000" w:themeColor="text1"/>
        </w:rPr>
        <w:t xml:space="preserve"> which were </w:t>
      </w:r>
      <w:r w:rsidRPr="00545FA9">
        <w:rPr>
          <w:color w:val="000000" w:themeColor="text1"/>
          <w:u w:color="000000" w:themeColor="text1"/>
        </w:rPr>
        <w:t>completed in 1986</w:t>
      </w:r>
      <w:r>
        <w:rPr>
          <w:color w:val="000000" w:themeColor="text1"/>
          <w:u w:color="000000" w:themeColor="text1"/>
        </w:rPr>
        <w:t>; and</w:t>
      </w:r>
    </w:p>
    <w:p w:rsidR="00897838" w:rsidRDefault="00897838" w:rsidP="00897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97838" w:rsidRPr="00545FA9" w:rsidRDefault="00897838" w:rsidP="00897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45FA9">
        <w:rPr>
          <w:color w:val="000000" w:themeColor="text1"/>
          <w:u w:color="000000" w:themeColor="text1"/>
        </w:rPr>
        <w:t>he new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>sanctuary, the third on the site, replaced both the 1917</w:t>
      </w:r>
      <w:r>
        <w:rPr>
          <w:color w:val="000000" w:themeColor="text1"/>
          <w:u w:color="000000" w:themeColor="text1"/>
        </w:rPr>
        <w:t xml:space="preserve"> </w:t>
      </w:r>
      <w:r w:rsidRPr="00545FA9">
        <w:rPr>
          <w:color w:val="000000" w:themeColor="text1"/>
          <w:u w:color="000000" w:themeColor="text1"/>
        </w:rPr>
        <w:t xml:space="preserve">building and a </w:t>
      </w:r>
      <w:r>
        <w:rPr>
          <w:color w:val="000000" w:themeColor="text1"/>
          <w:u w:color="000000" w:themeColor="text1"/>
        </w:rPr>
        <w:t>fifty</w:t>
      </w:r>
      <w:r w:rsidR="00A60C4A">
        <w:rPr>
          <w:color w:val="000000" w:themeColor="text1"/>
          <w:u w:color="000000" w:themeColor="text1"/>
        </w:rPr>
        <w:noBreakHyphen/>
      </w:r>
      <w:r w:rsidRPr="00545FA9">
        <w:rPr>
          <w:color w:val="000000" w:themeColor="text1"/>
          <w:u w:color="000000" w:themeColor="text1"/>
        </w:rPr>
        <w:t xml:space="preserve">seat </w:t>
      </w:r>
      <w:r>
        <w:rPr>
          <w:color w:val="000000" w:themeColor="text1"/>
          <w:u w:color="000000" w:themeColor="text1"/>
        </w:rPr>
        <w:t>sanctuary built in 1967; and</w:t>
      </w:r>
    </w:p>
    <w:p w:rsidR="00897838" w:rsidRDefault="008978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C4A" w:rsidRDefault="00A60C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recognizing the prominent impact that </w:t>
      </w:r>
      <w:r w:rsidRPr="00545FA9">
        <w:rPr>
          <w:color w:val="000000" w:themeColor="text1"/>
          <w:u w:color="000000" w:themeColor="text1"/>
        </w:rPr>
        <w:t xml:space="preserve">Simpsonville </w:t>
      </w:r>
      <w:r w:rsidRPr="00905737">
        <w:t>U</w:t>
      </w:r>
      <w:r>
        <w:t xml:space="preserve">nited </w:t>
      </w:r>
      <w:r w:rsidRPr="00905737">
        <w:t>M</w:t>
      </w:r>
      <w:r>
        <w:t xml:space="preserve">ethodist </w:t>
      </w:r>
      <w:r w:rsidRPr="00905737">
        <w:t>C</w:t>
      </w:r>
      <w:r>
        <w:t>hurch has had on the community’s history, local citizens and members of the congregation took the noteworthy initiative to have an historical marker placed that would acknowledge its significance; and</w:t>
      </w:r>
    </w:p>
    <w:p w:rsidR="00A60C4A" w:rsidRDefault="00A60C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58E" w:rsidRDefault="008978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C6BB4">
        <w:t xml:space="preserve">the members of the South Carolina House of Representatives value the one hundred years of ministry of </w:t>
      </w:r>
      <w:r w:rsidR="00CC6BB4" w:rsidRPr="00905737">
        <w:t>Simpsonville U</w:t>
      </w:r>
      <w:r w:rsidR="00CC6BB4">
        <w:t xml:space="preserve">nited </w:t>
      </w:r>
      <w:r w:rsidR="00CC6BB4" w:rsidRPr="00905737">
        <w:t>M</w:t>
      </w:r>
      <w:r w:rsidR="00CC6BB4">
        <w:t xml:space="preserve">ethodist </w:t>
      </w:r>
      <w:r w:rsidR="00CC6BB4" w:rsidRPr="00905737">
        <w:t>C</w:t>
      </w:r>
      <w:r w:rsidR="00CC6BB4">
        <w:t xml:space="preserve">hurch as it has </w:t>
      </w:r>
      <w:r w:rsidR="00CC6BB4" w:rsidRPr="0094278C">
        <w:rPr>
          <w:color w:val="000000" w:themeColor="text1"/>
          <w:u w:color="000000" w:themeColor="text1"/>
        </w:rPr>
        <w:t>welcome</w:t>
      </w:r>
      <w:r w:rsidR="00CC6BB4">
        <w:rPr>
          <w:color w:val="000000" w:themeColor="text1"/>
          <w:u w:color="000000" w:themeColor="text1"/>
        </w:rPr>
        <w:t>d</w:t>
      </w:r>
      <w:r w:rsidR="00CC6BB4" w:rsidRPr="0094278C">
        <w:rPr>
          <w:color w:val="000000" w:themeColor="text1"/>
          <w:u w:color="000000" w:themeColor="text1"/>
        </w:rPr>
        <w:t xml:space="preserve"> persons to faith in Jesus Christ, </w:t>
      </w:r>
      <w:r w:rsidR="00CC6BB4">
        <w:rPr>
          <w:color w:val="000000" w:themeColor="text1"/>
          <w:u w:color="000000" w:themeColor="text1"/>
        </w:rPr>
        <w:t xml:space="preserve">has </w:t>
      </w:r>
      <w:r w:rsidR="00CC6BB4" w:rsidRPr="0094278C">
        <w:rPr>
          <w:color w:val="000000" w:themeColor="text1"/>
          <w:u w:color="000000" w:themeColor="text1"/>
        </w:rPr>
        <w:t>equip</w:t>
      </w:r>
      <w:r w:rsidR="00CC6BB4">
        <w:rPr>
          <w:color w:val="000000" w:themeColor="text1"/>
          <w:u w:color="000000" w:themeColor="text1"/>
        </w:rPr>
        <w:t>ped them</w:t>
      </w:r>
      <w:r w:rsidR="00CC6BB4" w:rsidRPr="0094278C">
        <w:rPr>
          <w:color w:val="000000" w:themeColor="text1"/>
          <w:u w:color="000000" w:themeColor="text1"/>
        </w:rPr>
        <w:t xml:space="preserve"> for a faith that </w:t>
      </w:r>
      <w:r w:rsidR="00CC6BB4">
        <w:rPr>
          <w:color w:val="000000" w:themeColor="text1"/>
          <w:u w:color="000000" w:themeColor="text1"/>
        </w:rPr>
        <w:t>sustain</w:t>
      </w:r>
      <w:r w:rsidR="00CC6BB4" w:rsidRPr="0094278C">
        <w:rPr>
          <w:color w:val="000000" w:themeColor="text1"/>
          <w:u w:color="000000" w:themeColor="text1"/>
        </w:rPr>
        <w:t>s</w:t>
      </w:r>
      <w:r w:rsidR="00CC6BB4">
        <w:rPr>
          <w:color w:val="000000" w:themeColor="text1"/>
          <w:u w:color="000000" w:themeColor="text1"/>
        </w:rPr>
        <w:t xml:space="preserve"> them</w:t>
      </w:r>
      <w:r w:rsidR="00CC6BB4" w:rsidRPr="0094278C">
        <w:rPr>
          <w:color w:val="000000" w:themeColor="text1"/>
          <w:u w:color="000000" w:themeColor="text1"/>
        </w:rPr>
        <w:t xml:space="preserve"> in daily life</w:t>
      </w:r>
      <w:r w:rsidR="00CC6BB4">
        <w:rPr>
          <w:color w:val="000000" w:themeColor="text1"/>
          <w:u w:color="000000" w:themeColor="text1"/>
        </w:rPr>
        <w:t xml:space="preserve">, and has </w:t>
      </w:r>
      <w:r w:rsidR="00CC6BB4" w:rsidRPr="0094278C">
        <w:rPr>
          <w:color w:val="000000" w:themeColor="text1"/>
          <w:u w:color="000000" w:themeColor="text1"/>
        </w:rPr>
        <w:t>sen</w:t>
      </w:r>
      <w:r w:rsidR="00CC6BB4">
        <w:rPr>
          <w:color w:val="000000" w:themeColor="text1"/>
          <w:u w:color="000000" w:themeColor="text1"/>
        </w:rPr>
        <w:t>t</w:t>
      </w:r>
      <w:r w:rsidR="00CC6BB4" w:rsidRPr="0094278C">
        <w:rPr>
          <w:color w:val="000000" w:themeColor="text1"/>
          <w:u w:color="000000" w:themeColor="text1"/>
        </w:rPr>
        <w:t xml:space="preserve"> </w:t>
      </w:r>
      <w:r w:rsidR="00CC6BB4">
        <w:rPr>
          <w:color w:val="000000" w:themeColor="text1"/>
          <w:u w:color="000000" w:themeColor="text1"/>
        </w:rPr>
        <w:t>them</w:t>
      </w:r>
      <w:r w:rsidR="00CC6BB4" w:rsidRPr="0094278C">
        <w:rPr>
          <w:color w:val="000000" w:themeColor="text1"/>
          <w:u w:color="000000" w:themeColor="text1"/>
        </w:rPr>
        <w:t xml:space="preserve"> into the world to make a difference in Jesus</w:t>
      </w:r>
      <w:r w:rsidR="00A60C4A" w:rsidRPr="00A60C4A">
        <w:rPr>
          <w:color w:val="000000" w:themeColor="text1"/>
          <w:u w:color="000000" w:themeColor="text1"/>
        </w:rPr>
        <w:t>’</w:t>
      </w:r>
      <w:r w:rsidR="00CC6BB4" w:rsidRPr="0094278C">
        <w:rPr>
          <w:color w:val="000000" w:themeColor="text1"/>
          <w:u w:color="000000" w:themeColor="text1"/>
        </w:rPr>
        <w:t xml:space="preserve"> name</w:t>
      </w:r>
      <w:r w:rsidR="0013158E">
        <w:t>.  Now, therefore,</w:t>
      </w:r>
    </w:p>
    <w:p w:rsidR="0013158E" w:rsidRDefault="001315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58E" w:rsidRDefault="001315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158E" w:rsidRDefault="001315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58E" w:rsidRDefault="001315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857B3">
        <w:t xml:space="preserve"> the members of the South Carolina House of Representatives, by this resolution, recognize and honor </w:t>
      </w:r>
      <w:r w:rsidR="004857B3" w:rsidRPr="00905737">
        <w:t>Simpsonville U</w:t>
      </w:r>
      <w:r w:rsidR="004857B3">
        <w:t xml:space="preserve">nited </w:t>
      </w:r>
      <w:r w:rsidR="004857B3" w:rsidRPr="00905737">
        <w:t>M</w:t>
      </w:r>
      <w:r w:rsidR="004857B3">
        <w:t xml:space="preserve">ethodist </w:t>
      </w:r>
      <w:r w:rsidR="004857B3" w:rsidRPr="00905737">
        <w:t>C</w:t>
      </w:r>
      <w:r w:rsidR="004857B3">
        <w:t xml:space="preserve">hurch as its </w:t>
      </w:r>
      <w:r w:rsidR="00897838">
        <w:t xml:space="preserve">pastor and </w:t>
      </w:r>
      <w:r w:rsidR="004857B3">
        <w:t>members are honored with the placement of an historical marker to record the significant impact of the church</w:t>
      </w:r>
      <w:r w:rsidR="00A60C4A" w:rsidRPr="00A60C4A">
        <w:t>’</w:t>
      </w:r>
      <w:r w:rsidR="004857B3">
        <w:t xml:space="preserve">s </w:t>
      </w:r>
      <w:r w:rsidR="00897838">
        <w:t xml:space="preserve">century of </w:t>
      </w:r>
      <w:r w:rsidR="004857B3">
        <w:t>ministr</w:t>
      </w:r>
      <w:r w:rsidR="00897838">
        <w:t>y in the Simpsonville community.</w:t>
      </w:r>
    </w:p>
    <w:p w:rsidR="00897838" w:rsidRDefault="008978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58E" w:rsidRDefault="001315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97838">
        <w:t>provi</w:t>
      </w:r>
      <w:r>
        <w:t>ded to</w:t>
      </w:r>
      <w:r w:rsidR="00CC6BB4">
        <w:t xml:space="preserve"> </w:t>
      </w:r>
      <w:r w:rsidR="00CC6BB4" w:rsidRPr="0094278C">
        <w:rPr>
          <w:color w:val="000000" w:themeColor="text1"/>
          <w:u w:color="000000" w:themeColor="text1"/>
        </w:rPr>
        <w:t>Reverend Joel Jones</w:t>
      </w:r>
      <w:r w:rsidR="00CC6BB4">
        <w:rPr>
          <w:color w:val="000000" w:themeColor="text1"/>
          <w:u w:color="000000" w:themeColor="text1"/>
        </w:rPr>
        <w:t xml:space="preserve">, pastor of </w:t>
      </w:r>
      <w:r w:rsidR="00CC6BB4" w:rsidRPr="00905737">
        <w:t>Simpsonville U</w:t>
      </w:r>
      <w:r w:rsidR="00CC6BB4">
        <w:t xml:space="preserve">nited </w:t>
      </w:r>
      <w:r w:rsidR="00CC6BB4" w:rsidRPr="00905737">
        <w:t>M</w:t>
      </w:r>
      <w:r w:rsidR="00CC6BB4">
        <w:t xml:space="preserve">ethodist </w:t>
      </w:r>
      <w:r w:rsidR="00CC6BB4" w:rsidRPr="00905737">
        <w:t>C</w:t>
      </w:r>
      <w:r w:rsidR="00CC6BB4">
        <w:t>hurch.</w:t>
      </w:r>
    </w:p>
    <w:p w:rsidR="007C7B9F" w:rsidRDefault="00A60C4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5A54" w:rsidRDefault="001A5A54" w:rsidP="001A5A54">
      <w:pPr>
        <w:suppressAutoHyphens/>
      </w:pPr>
    </w:p>
    <w:sectPr w:rsidR="001A5A54" w:rsidSect="001A5A5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0C4A" w:rsidRDefault="00A60C4A" w:rsidP="009F0C77">
      <w:r>
        <w:separator/>
      </w:r>
    </w:p>
  </w:endnote>
  <w:endnote w:type="continuationSeparator" w:id="0">
    <w:p w:rsidR="00A60C4A" w:rsidRDefault="00A60C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397DE2-AA2B-430A-895C-76B5B9E5A6D9}"/>
    <w:embedBold r:id="rId2" w:fontKey="{03CD9A15-D2C4-4C7B-A837-FC8A13C3A8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D3233AF-CB0C-48DC-B691-C1E0D981580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538794F-84F9-4F65-BAC3-D05803C8ED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1F87349-F9D0-402D-A6B9-E153A88395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B9F" w:rsidRPr="001A5A54" w:rsidRDefault="001A5A54" w:rsidP="001A5A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0C4A" w:rsidRDefault="00A60C4A" w:rsidP="009F0C77">
      <w:r>
        <w:separator/>
      </w:r>
    </w:p>
  </w:footnote>
  <w:footnote w:type="continuationSeparator" w:id="0">
    <w:p w:rsidR="00A60C4A" w:rsidRDefault="00A60C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43SD16"/>
    <w:docVar w:name="CoverBillType" w:val="r"/>
    <w:docVar w:name="docpath" w:val="L:\Council\bills\GM\24643SD16.DOCX"/>
    <w:docVar w:name="dvBillNumber" w:val="50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3158E"/>
    <w:rsid w:val="00011869"/>
    <w:rsid w:val="00015CD6"/>
    <w:rsid w:val="000E1785"/>
    <w:rsid w:val="000F40FA"/>
    <w:rsid w:val="0010776B"/>
    <w:rsid w:val="00112B99"/>
    <w:rsid w:val="0013158E"/>
    <w:rsid w:val="00133E66"/>
    <w:rsid w:val="001435A3"/>
    <w:rsid w:val="00146ED3"/>
    <w:rsid w:val="00151044"/>
    <w:rsid w:val="001A5A5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6932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57B3"/>
    <w:rsid w:val="004E7D54"/>
    <w:rsid w:val="005273C6"/>
    <w:rsid w:val="00530A69"/>
    <w:rsid w:val="00545593"/>
    <w:rsid w:val="00577C6C"/>
    <w:rsid w:val="005B0949"/>
    <w:rsid w:val="005C2FE2"/>
    <w:rsid w:val="005E2BC9"/>
    <w:rsid w:val="00605102"/>
    <w:rsid w:val="006215AA"/>
    <w:rsid w:val="006913C9"/>
    <w:rsid w:val="0069470D"/>
    <w:rsid w:val="00734F00"/>
    <w:rsid w:val="007A70AE"/>
    <w:rsid w:val="007C7B9F"/>
    <w:rsid w:val="008362E8"/>
    <w:rsid w:val="00881BF2"/>
    <w:rsid w:val="00897838"/>
    <w:rsid w:val="008A1768"/>
    <w:rsid w:val="008F0F33"/>
    <w:rsid w:val="008F4429"/>
    <w:rsid w:val="0094021A"/>
    <w:rsid w:val="009770A6"/>
    <w:rsid w:val="009B44AF"/>
    <w:rsid w:val="009C6A0B"/>
    <w:rsid w:val="009F0C77"/>
    <w:rsid w:val="009F4DD1"/>
    <w:rsid w:val="00A41684"/>
    <w:rsid w:val="00A60C4A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C6BB4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E3C324-B766-408A-B261-35E475823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6B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BB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0F2DC-0AC2-4391-8B9D-E6E1A8F0E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CB228E53.dotm</Template>
  <TotalTime>0</TotalTime>
  <Pages>2</Pages>
  <Words>392</Words>
  <Characters>2057</Characters>
  <Application>Microsoft Office Word</Application>
  <DocSecurity>0</DocSecurity>
  <Lines>66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5013 Text of Previous Version (Mar. 2, 2016) - South Carolina Legislature Online</dc:title>
  <dc:creator>Gail Pinckney Moore</dc:creator>
  <cp:lastModifiedBy>N Cumfer</cp:lastModifiedBy>
  <cp:revision>2</cp:revision>
  <cp:lastPrinted>2016-03-01T14:23:00Z</cp:lastPrinted>
  <dcterms:created xsi:type="dcterms:W3CDTF">2016-03-02T15:10:00Z</dcterms:created>
  <dcterms:modified xsi:type="dcterms:W3CDTF">2016-03-02T15:10:00Z</dcterms:modified>
</cp:coreProperties>
</file>