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AC5" w:rsidRDefault="00025A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5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7FD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3C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E43A3">
        <w:rPr>
          <w:color w:val="000000" w:themeColor="text1"/>
          <w:u w:color="000000" w:themeColor="text1"/>
        </w:rPr>
        <w:t>TO MEMORIALIZE THE CONGRESSIONAL DELEGATION OF THE STATE OF SOUTH CAROLINA AND TO REQUEST THAT THEY CO</w:t>
      </w:r>
      <w:r>
        <w:rPr>
          <w:color w:val="000000" w:themeColor="text1"/>
          <w:u w:color="000000" w:themeColor="text1"/>
        </w:rPr>
        <w:noBreakHyphen/>
      </w:r>
      <w:r w:rsidRPr="007E43A3">
        <w:rPr>
          <w:color w:val="000000" w:themeColor="text1"/>
          <w:u w:color="000000" w:themeColor="text1"/>
        </w:rPr>
        <w:t xml:space="preserve">SPONSOR AND SUPPORT H.R. 4371.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 xml:space="preserve">Whereas, the federal government has increased its power far beyond the confines set by the U.S. Constitution; and 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>Whereas, President Obama and other executive branch officers of the federal government in particular have unilaterally expanded their power at the expense of the other branches of the government; and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>Whereas, these expanded executive branch powers are threatening basic freedoms that belong to all citizens; and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 xml:space="preserve">Whereas, it is the proper duty of the Congress to control the power of the purse in order to bring the executive branch in line with its proper role; and 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 xml:space="preserve">Whereas, Representative Ken Buck of Colorado has introduced in the U.S. House of Representatives H.R. 4371 </w:t>
      </w:r>
      <w:r>
        <w:rPr>
          <w:color w:val="000000" w:themeColor="text1"/>
          <w:u w:color="000000" w:themeColor="text1"/>
        </w:rPr>
        <w:noBreakHyphen/>
      </w:r>
      <w:r w:rsidRPr="007E43A3">
        <w:rPr>
          <w:color w:val="000000" w:themeColor="text1"/>
          <w:u w:color="000000" w:themeColor="text1"/>
        </w:rPr>
        <w:t xml:space="preserve"> Article I Consolidated Appropriations Amendments, 2016, containing provisions that will rein in executive branch actions in a number of areas; and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>Whereas, the State of South Carolina will benefit greatly if the provisions in Representative Buck</w:t>
      </w:r>
      <w:r w:rsidRPr="00F13C33">
        <w:rPr>
          <w:color w:val="000000" w:themeColor="text1"/>
          <w:u w:color="000000" w:themeColor="text1"/>
        </w:rPr>
        <w:t>’</w:t>
      </w:r>
      <w:r w:rsidRPr="007E43A3">
        <w:rPr>
          <w:color w:val="000000" w:themeColor="text1"/>
          <w:u w:color="000000" w:themeColor="text1"/>
        </w:rPr>
        <w:t xml:space="preserve">s bill are enacted into law. Now, therefore, 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lastRenderedPageBreak/>
        <w:t>That the members of the General Assembly memorialize the congressional delegation of the State of South Carolina and request that they co</w:t>
      </w:r>
      <w:r>
        <w:rPr>
          <w:color w:val="000000" w:themeColor="text1"/>
          <w:u w:color="000000" w:themeColor="text1"/>
        </w:rPr>
        <w:noBreakHyphen/>
      </w:r>
      <w:r w:rsidRPr="007E43A3">
        <w:rPr>
          <w:color w:val="000000" w:themeColor="text1"/>
          <w:u w:color="000000" w:themeColor="text1"/>
        </w:rPr>
        <w:t xml:space="preserve">sponsor and support H.R. 4371. 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FD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43A3">
        <w:rPr>
          <w:color w:val="000000" w:themeColor="text1"/>
          <w:u w:color="000000" w:themeColor="text1"/>
        </w:rPr>
        <w:t xml:space="preserve">Be it further resolved that a copy of this concurrent resolution be sent to each member of congressional delegation of the State of South Carolina. </w:t>
      </w:r>
    </w:p>
    <w:p w:rsidR="00184E6A" w:rsidRDefault="00F13C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5AC5" w:rsidRDefault="00025AC5" w:rsidP="00025AC5">
      <w:pPr>
        <w:suppressAutoHyphens/>
      </w:pPr>
    </w:p>
    <w:sectPr w:rsidR="00025AC5" w:rsidSect="00025A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FD3" w:rsidRDefault="00B57FD3" w:rsidP="009F0C77">
      <w:r>
        <w:separator/>
      </w:r>
    </w:p>
  </w:endnote>
  <w:endnote w:type="continuationSeparator" w:id="0">
    <w:p w:rsidR="00B57FD3" w:rsidRDefault="00B57F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49E0BA-E838-497B-8170-2C5D94405F43}"/>
    <w:embedBold r:id="rId2" w:fontKey="{B988EA71-BEE3-4353-9DF8-8B5C759AE0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2B01A1-423A-4A28-9D71-B036200493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CCB0EC-1499-4CDB-8404-9248DB09A6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236EC9-0259-453C-B51C-4F3CDCF663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E6A" w:rsidRPr="00025AC5" w:rsidRDefault="00025AC5" w:rsidP="00025A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FD3" w:rsidRDefault="00B57FD3" w:rsidP="009F0C77">
      <w:r>
        <w:separator/>
      </w:r>
    </w:p>
  </w:footnote>
  <w:footnote w:type="continuationSeparator" w:id="0">
    <w:p w:rsidR="00B57FD3" w:rsidRDefault="00B57F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07CZ16"/>
    <w:docVar w:name="CoverBillType" w:val="c"/>
    <w:docVar w:name="docpath" w:val="L:\Council\bills\NBD\11207CZ16.DOCX"/>
    <w:docVar w:name="dvBillNumber" w:val="504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57FD3"/>
    <w:rsid w:val="00011869"/>
    <w:rsid w:val="00015CD6"/>
    <w:rsid w:val="00025AC5"/>
    <w:rsid w:val="000E1785"/>
    <w:rsid w:val="000F40FA"/>
    <w:rsid w:val="0010776B"/>
    <w:rsid w:val="00133E66"/>
    <w:rsid w:val="001435A3"/>
    <w:rsid w:val="00146ED3"/>
    <w:rsid w:val="00151044"/>
    <w:rsid w:val="00184E6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7F7F"/>
    <w:rsid w:val="00A41684"/>
    <w:rsid w:val="00A64E80"/>
    <w:rsid w:val="00A72BCD"/>
    <w:rsid w:val="00A741D9"/>
    <w:rsid w:val="00A833AB"/>
    <w:rsid w:val="00A9741D"/>
    <w:rsid w:val="00AD4B17"/>
    <w:rsid w:val="00B412D4"/>
    <w:rsid w:val="00B57FD3"/>
    <w:rsid w:val="00BE3C22"/>
    <w:rsid w:val="00C0345E"/>
    <w:rsid w:val="00C3483A"/>
    <w:rsid w:val="00C74E9D"/>
    <w:rsid w:val="00C82FD3"/>
    <w:rsid w:val="00C92819"/>
    <w:rsid w:val="00CC6B7B"/>
    <w:rsid w:val="00CD2089"/>
    <w:rsid w:val="00D362D9"/>
    <w:rsid w:val="00D73A67"/>
    <w:rsid w:val="00D970A9"/>
    <w:rsid w:val="00DF3845"/>
    <w:rsid w:val="00E41911"/>
    <w:rsid w:val="00E92EEF"/>
    <w:rsid w:val="00EF2368"/>
    <w:rsid w:val="00F13C33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5AADC7-4C10-4832-A7AC-A9A909EB4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2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2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396EE-FADC-4F0E-83E8-0D954F43E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2</Pages>
  <Words>242</Words>
  <Characters>1296</Characters>
  <Application>Microsoft Office Word</Application>
  <DocSecurity>0</DocSecurity>
  <Lines>50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5047 Text of Previous Version (Mar. 8, 2016) - South Carolina Legislature Online</dc:title>
  <dc:creator>%USERNAME%</dc:creator>
  <cp:lastModifiedBy>N Cumfer</cp:lastModifiedBy>
  <cp:revision>2</cp:revision>
  <cp:lastPrinted>2016-03-02T21:10:00Z</cp:lastPrinted>
  <dcterms:created xsi:type="dcterms:W3CDTF">2016-03-08T17:17:00Z</dcterms:created>
  <dcterms:modified xsi:type="dcterms:W3CDTF">2016-03-08T17:17:00Z</dcterms:modified>
</cp:coreProperties>
</file>