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5B2F" w:rsidRDefault="00655B2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5B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C103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607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10</w:t>
      </w:r>
      <w:r w:rsidR="00094D75">
        <w:noBreakHyphen/>
      </w:r>
      <w:r>
        <w:t>1</w:t>
      </w:r>
      <w:r w:rsidR="00094D75">
        <w:noBreakHyphen/>
      </w:r>
      <w:r>
        <w:t xml:space="preserve">220 SO AS TO REQUIRE PUBLIC BUILDINGS OWNED BY THE STATE OR ANY AGENCY, OFFICE, DEPARTMENT, DIVISION, COMMISSION, OR INSTITUTION THEREOF, TO SUPPLY FEMININE HYGIENE PRODUCTS IN EACH </w:t>
      </w:r>
      <w:r w:rsidR="00EA13A2">
        <w:t xml:space="preserve">FEMALE PUBLIC RESTROOM, FREE OF </w:t>
      </w:r>
      <w:r>
        <w:t>CHARGE.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A13A2" w:rsidRDefault="003C103F" w:rsidP="00EA1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A13A2" w:rsidRDefault="00EA13A2" w:rsidP="00EA1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13A2" w:rsidRDefault="003C103F" w:rsidP="00EA1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A13A2">
        <w:t>Chapter 1, Title 10 of the 1976 Code is amended by adding:</w:t>
      </w:r>
    </w:p>
    <w:p w:rsidR="00EA13A2" w:rsidRDefault="00EA13A2" w:rsidP="00EA1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13A2" w:rsidRDefault="00EA13A2" w:rsidP="00EA1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10</w:t>
      </w:r>
      <w:r w:rsidR="00094D75">
        <w:noBreakHyphen/>
      </w:r>
      <w:r>
        <w:t>1</w:t>
      </w:r>
      <w:r w:rsidR="00094D75">
        <w:noBreakHyphen/>
      </w:r>
      <w:r>
        <w:t>220.</w:t>
      </w:r>
      <w:r>
        <w:tab/>
        <w:t>(A)Every public building owned by the State, or any agency, office, department, division, commission, or institution thereof, must supply feminine hygiene products in each female public restroom, free of charge.</w:t>
      </w:r>
    </w:p>
    <w:p w:rsidR="003C103F" w:rsidRDefault="00EA13A2" w:rsidP="00EA1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For purposes of this section, </w:t>
      </w:r>
      <w:r w:rsidR="00094D75" w:rsidRPr="00094D75">
        <w:t>‘</w:t>
      </w:r>
      <w:r>
        <w:t>feminine hygiene products</w:t>
      </w:r>
      <w:r w:rsidR="00094D75" w:rsidRPr="00094D75">
        <w:t>’</w:t>
      </w:r>
      <w:r>
        <w:t xml:space="preserve"> means tampons, sanitary napkins, and other similar items.”</w:t>
      </w:r>
    </w:p>
    <w:p w:rsidR="003C103F" w:rsidRDefault="003C10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103F" w:rsidRDefault="003C10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A13A2">
        <w:t>2</w:t>
      </w:r>
      <w:r>
        <w:t>.</w:t>
      </w:r>
      <w:r>
        <w:tab/>
        <w:t>This act takes effect upon approval by the Governor.</w:t>
      </w:r>
    </w:p>
    <w:p w:rsidR="00A26F56" w:rsidRDefault="00094D7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55B2F" w:rsidRDefault="00655B2F" w:rsidP="00655B2F">
      <w:pPr>
        <w:suppressAutoHyphens/>
      </w:pPr>
    </w:p>
    <w:sectPr w:rsidR="00655B2F" w:rsidSect="00655B2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103F" w:rsidRDefault="003C103F" w:rsidP="009F0C77">
      <w:r>
        <w:separator/>
      </w:r>
    </w:p>
  </w:endnote>
  <w:endnote w:type="continuationSeparator" w:id="0">
    <w:p w:rsidR="003C103F" w:rsidRDefault="003C103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3AA8A2-43CF-41F6-843C-54B58EF240C7}"/>
    <w:embedBold r:id="rId2" w:fontKey="{6AD1D125-79D4-4D96-B5D2-CC4E4FAC0A6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F1EC078-62F6-411E-9250-F198A0B832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A86F122-3508-4DD7-B227-0D5BE61C3C1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6F56" w:rsidRPr="00655B2F" w:rsidRDefault="00655B2F" w:rsidP="00655B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103F" w:rsidRDefault="003C103F" w:rsidP="009F0C77">
      <w:r>
        <w:separator/>
      </w:r>
    </w:p>
  </w:footnote>
  <w:footnote w:type="continuationSeparator" w:id="0">
    <w:p w:rsidR="003C103F" w:rsidRDefault="003C103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464DG16"/>
    <w:docVar w:name="CoverBillType" w:val="b"/>
    <w:docVar w:name="docpath" w:val="L:\Council\bills\BBM\9464DG16.DOCX"/>
    <w:docVar w:name="dvBillNumber" w:val="5110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3C103F"/>
    <w:rsid w:val="00011869"/>
    <w:rsid w:val="00015CD6"/>
    <w:rsid w:val="00094D75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103F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488A"/>
    <w:rsid w:val="004E7D54"/>
    <w:rsid w:val="005273C6"/>
    <w:rsid w:val="00530A69"/>
    <w:rsid w:val="00545593"/>
    <w:rsid w:val="00560724"/>
    <w:rsid w:val="00577C6C"/>
    <w:rsid w:val="005C2FE2"/>
    <w:rsid w:val="005E2BC9"/>
    <w:rsid w:val="00605102"/>
    <w:rsid w:val="006215AA"/>
    <w:rsid w:val="00655B2F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26F56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8747F"/>
    <w:rsid w:val="00D970A9"/>
    <w:rsid w:val="00DF3845"/>
    <w:rsid w:val="00E41911"/>
    <w:rsid w:val="00E92EEF"/>
    <w:rsid w:val="00EA13A2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D0F311-8573-4B6D-8A3D-7B72A2FC2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7A095D-19B3-4A7C-85F3-78B9E282E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74AC6E39.dotm</Template>
  <TotalTime>0</TotalTime>
  <Pages>1</Pages>
  <Words>138</Words>
  <Characters>733</Characters>
  <Application>Microsoft Office Word</Application>
  <DocSecurity>0</DocSecurity>
  <Lines>33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5110 Text of Previous Version (Mar. 15, 2016) - South Carolina Legislature Online</dc:title>
  <dc:creator>BRENDA MELTON</dc:creator>
  <cp:lastModifiedBy>N Cumfer</cp:lastModifiedBy>
  <cp:revision>2</cp:revision>
  <cp:lastPrinted>2016-03-15T14:36:00Z</cp:lastPrinted>
  <dcterms:created xsi:type="dcterms:W3CDTF">2016-03-15T17:44:00Z</dcterms:created>
  <dcterms:modified xsi:type="dcterms:W3CDTF">2016-03-15T17:44:00Z</dcterms:modified>
</cp:coreProperties>
</file>