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7BB7" w:rsidRP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FD2" w:rsidRDefault="003D3FD2" w:rsidP="00DB4AEF">
      <w:pPr>
        <w:tabs>
          <w:tab w:val="right" w:pos="5933"/>
        </w:tabs>
        <w:suppressAutoHyphens/>
      </w:pPr>
      <w:r>
        <w:t>AS PASSED BY THE SENATE</w:t>
      </w:r>
    </w:p>
    <w:p w:rsidR="003D3FD2" w:rsidRDefault="003D3FD2" w:rsidP="00DB4AEF">
      <w:pPr>
        <w:tabs>
          <w:tab w:val="right" w:pos="5933"/>
        </w:tabs>
        <w:suppressAutoHyphens/>
      </w:pPr>
      <w:r>
        <w:t>June 2, 2016</w:t>
      </w:r>
    </w:p>
    <w:p w:rsidR="003D3FD2" w:rsidRDefault="003D3FD2" w:rsidP="00DB4AEF">
      <w:pPr>
        <w:tabs>
          <w:tab w:val="right" w:pos="5933"/>
        </w:tabs>
        <w:suppressAutoHyphens/>
      </w:pPr>
    </w:p>
    <w:p w:rsidR="00DB4AEF" w:rsidRPr="00DB4AEF" w:rsidRDefault="00DB4AEF" w:rsidP="00DB4AEF">
      <w:pPr>
        <w:tabs>
          <w:tab w:val="right" w:pos="5933"/>
        </w:tabs>
        <w:suppressAutoHyphens/>
      </w:pPr>
      <w:r>
        <w:tab/>
      </w:r>
      <w:r>
        <w:rPr>
          <w:b/>
          <w:sz w:val="36"/>
        </w:rPr>
        <w:t>H. 5119</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D67AD">
        <w:t>Reps. Goldfinch, Putnam, Clemmons, Quinn, Fry, H.A. Crawford, Johnson, Burns, Collins, Merrill, Yow, Hamilton, McCoy, Jordan, Robinson</w:t>
      </w:r>
      <w:r w:rsidRPr="004D67AD">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3D3FD2" w:rsidP="00F5047E">
      <w:pPr>
        <w:tabs>
          <w:tab w:val="right" w:pos="5933"/>
        </w:tabs>
        <w:suppressAutoHyphens/>
      </w:pPr>
      <w:r>
        <w:t>S. Printed 6/2</w:t>
      </w:r>
      <w:r w:rsidR="00DB4AEF">
        <w:t>/16--S.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DB4AEF" w:rsidRPr="00DB4AEF" w:rsidRDefault="00DB4AEF"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AEF" w:rsidSect="00007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0DB2" w:rsidRDefault="00B40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0C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D3020B">
        <w:noBreakHyphen/>
      </w:r>
      <w:r>
        <w:t>6</w:t>
      </w:r>
      <w:r w:rsidR="00D3020B">
        <w:noBreakHyphen/>
      </w:r>
      <w:r>
        <w:t>1140, AS AMENDED, CODE OF LAWS OF SOUTH CAROLINA, 1976, RELATING TO DEDUCTIONS FROM INDIVIDUAL TAXABLE INCOME, SO AS TO REQUIRE A MEMBER OF THE STATE GUARD TO COMPLETE A MINIMUM OF ONE HUNDRED NINETY</w:t>
      </w:r>
      <w:r w:rsidR="00D3020B">
        <w:noBreakHyphen/>
      </w:r>
      <w:r>
        <w:t xml:space="preserve">TWO HOURS OF TRAINING OR DRILL EACH YEAR IN ORDER </w:t>
      </w:r>
      <w:r w:rsidR="00902D57">
        <w:t xml:space="preserve">TO </w:t>
      </w:r>
      <w:r>
        <w:t>QUALIFY FOR THE DEDUCTION; TO AMEND SECTION 25</w:t>
      </w:r>
      <w:r w:rsidR="00D3020B">
        <w:noBreakHyphen/>
      </w:r>
      <w:r>
        <w:t>1</w:t>
      </w:r>
      <w:r w:rsidR="00D3020B">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D3020B">
        <w:noBreakHyphen/>
      </w:r>
      <w:r>
        <w:t>3</w:t>
      </w:r>
      <w:r w:rsidR="00D3020B">
        <w:noBreakHyphen/>
      </w:r>
      <w:r>
        <w:t>20 AND 25</w:t>
      </w:r>
      <w:r w:rsidR="00D3020B">
        <w:noBreakHyphen/>
      </w:r>
      <w:r>
        <w:t>3</w:t>
      </w:r>
      <w:r w:rsidR="00D3020B">
        <w:noBreakHyphen/>
      </w:r>
      <w:r>
        <w:t>130, BOTH RELATING TO THE GOVERNOR</w:t>
      </w:r>
      <w:r w:rsidR="00D3020B"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D3020B">
        <w:noBreakHyphen/>
      </w:r>
      <w:r>
        <w:t>3</w:t>
      </w:r>
      <w:r w:rsidR="00D3020B">
        <w:noBreakHyphen/>
      </w:r>
      <w:r>
        <w:t xml:space="preserve">140, RELATING TO PAY OF STATE GUARD MEMBERS ON ACTIVE DUTY, SO AS TO PROVIDE THAT STATE GUARD MEMBERS MAY RECEIVE </w:t>
      </w:r>
      <w:r w:rsidR="00A9092A">
        <w:t>A DAILY STIPEND OR PER DIEM PAY FOR REASONABLE EXPENSES, OR BOTH,</w:t>
      </w:r>
      <w:r>
        <w:t xml:space="preserve"> IF APPROVED BY THE ADJUTANT GENERAL.</w:t>
      </w:r>
      <w:bookmarkEnd w:id="1"/>
    </w:p>
    <w:p w:rsidR="0010776B" w:rsidRDefault="003D3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3FD2" w:rsidRDefault="003D3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A178A1">
        <w:tab/>
      </w:r>
      <w:r>
        <w:t>1.</w:t>
      </w:r>
      <w:r>
        <w:tab/>
        <w:t>Section 12</w:t>
      </w:r>
      <w:r w:rsidR="00D3020B">
        <w:noBreakHyphen/>
      </w:r>
      <w:r>
        <w:t>6</w:t>
      </w:r>
      <w:r w:rsidR="00D3020B">
        <w:noBreakHyphen/>
      </w:r>
      <w:r>
        <w:t>1140(10)(c)(iv)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rsidR="00A178A1">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D3020B">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D3020B">
        <w:rPr>
          <w:strike/>
        </w:rPr>
        <w:noBreakHyphen/>
      </w:r>
      <w:r w:rsidRPr="009C27B9">
        <w:rPr>
          <w:strike/>
        </w:rPr>
        <w:t>two hours</w:t>
      </w:r>
      <w:r w:rsidRPr="009C27B9">
        <w:t xml:space="preserve"> a year, and the member</w:t>
      </w:r>
      <w:r w:rsidR="00D3020B" w:rsidRPr="00D3020B">
        <w:t>’</w:t>
      </w:r>
      <w:r w:rsidRPr="009C27B9">
        <w:t>s commanding officer certifies in writing to the member that the member met these requirements.</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178A1">
        <w:tab/>
      </w:r>
      <w:r>
        <w:t>2.</w:t>
      </w:r>
      <w:r>
        <w:tab/>
        <w:t>Section 25</w:t>
      </w:r>
      <w:r w:rsidR="00D3020B">
        <w:noBreakHyphen/>
      </w:r>
      <w:r>
        <w:t>1</w:t>
      </w:r>
      <w:r w:rsidR="00D3020B">
        <w:noBreakHyphen/>
      </w:r>
      <w:r>
        <w:t>635(A)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rsidR="00A178A1">
        <w:tab/>
      </w:r>
      <w:r w:rsidRPr="00F02245">
        <w:t xml:space="preserve">For purposes of enhancing the readiness of </w:t>
      </w:r>
      <w:r w:rsidR="00902D57">
        <w:t>n</w:t>
      </w:r>
      <w:r w:rsidRPr="00F02245">
        <w:t xml:space="preserve">ational </w:t>
      </w:r>
      <w:r w:rsidR="00902D57">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rsidR="00902D57">
        <w:t>n</w:t>
      </w:r>
      <w:r w:rsidRPr="00F02245">
        <w:t xml:space="preserve">ational </w:t>
      </w:r>
      <w:r w:rsidR="00902D57">
        <w:t>g</w:t>
      </w:r>
      <w:r w:rsidRPr="00F02245">
        <w:t>uard who has an obligation to provide for his family and dependents in his absence in the event of his mobilization.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3.</w:t>
      </w:r>
      <w:r>
        <w:tab/>
        <w:t>Section 25</w:t>
      </w:r>
      <w:r w:rsidR="00D3020B">
        <w:noBreakHyphen/>
      </w:r>
      <w:r>
        <w:t>1</w:t>
      </w:r>
      <w:r w:rsidR="00D3020B">
        <w:noBreakHyphen/>
      </w:r>
      <w:r>
        <w:t>635(I) of the 1976 Code, as last amended by Act 46 of 2011, is further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rsidR="00902D57">
        <w:tab/>
      </w:r>
      <w:r w:rsidRPr="00F02245">
        <w:t xml:space="preserve">Services provided in the legal assistance program are considered an official function of the </w:t>
      </w:r>
      <w:r w:rsidR="00902D57">
        <w:t>n</w:t>
      </w:r>
      <w:r w:rsidRPr="00F02245">
        <w:t xml:space="preserve">ational </w:t>
      </w:r>
      <w:r w:rsidR="00902D57">
        <w:t>g</w:t>
      </w:r>
      <w:r w:rsidRPr="00F02245">
        <w:t>uard and must be provided at no cost to eligible personnel.</w:t>
      </w:r>
      <w:r w:rsidR="00902D57">
        <w:t xml:space="preserve"> </w:t>
      </w:r>
      <w:r w:rsidRPr="00F02245">
        <w:t xml:space="preserve"> Legal assistance attorneys, </w:t>
      </w:r>
      <w:r w:rsidR="00902D57">
        <w:t>n</w:t>
      </w:r>
      <w:r w:rsidRPr="00F02245">
        <w:t xml:space="preserve">ational </w:t>
      </w:r>
      <w:r w:rsidR="00902D57">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4.</w:t>
      </w:r>
      <w:r>
        <w:tab/>
        <w:t>Section 25</w:t>
      </w:r>
      <w:r w:rsidR="00D3020B">
        <w:noBreakHyphen/>
      </w:r>
      <w:r>
        <w:t>3</w:t>
      </w:r>
      <w:r w:rsidR="00D3020B">
        <w:noBreakHyphen/>
      </w:r>
      <w:r>
        <w:t>20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178A1">
        <w:t>Section 25</w:t>
      </w:r>
      <w:r w:rsidR="00D3020B">
        <w:noBreakHyphen/>
      </w:r>
      <w:r w:rsidR="00A178A1">
        <w:t>3</w:t>
      </w:r>
      <w:r w:rsidR="00D3020B">
        <w:noBreakHyphen/>
      </w:r>
      <w:r w:rsidR="00A178A1">
        <w:t>20.</w:t>
      </w:r>
      <w:r w:rsidR="00A178A1">
        <w:tab/>
      </w:r>
      <w:r w:rsidRPr="00953AC8">
        <w:t xml:space="preserve">Whenever </w:t>
      </w:r>
      <w:r w:rsidRPr="00D3020B">
        <w:rPr>
          <w:strike/>
        </w:rPr>
        <w:t>any</w:t>
      </w:r>
      <w:r w:rsidRPr="00953AC8">
        <w:t xml:space="preserve"> </w:t>
      </w:r>
      <w:r w:rsidR="00D3020B">
        <w:rPr>
          <w:u w:val="single"/>
        </w:rPr>
        <w:t>a</w:t>
      </w:r>
      <w:r w:rsidR="00D3020B">
        <w:t xml:space="preserve"> </w:t>
      </w:r>
      <w:r w:rsidRPr="00953AC8">
        <w:t xml:space="preserve">part of the </w:t>
      </w:r>
      <w:r w:rsidR="00A178A1">
        <w:t>n</w:t>
      </w:r>
      <w:r w:rsidRPr="00953AC8">
        <w:t xml:space="preserve">ational </w:t>
      </w:r>
      <w:r w:rsidR="00A178A1">
        <w:t>g</w:t>
      </w:r>
      <w:r w:rsidRPr="00953AC8">
        <w:t xml:space="preserve">uard of this State is ordered into </w:t>
      </w:r>
      <w:r w:rsidR="00A178A1">
        <w:t>f</w:t>
      </w:r>
      <w:r w:rsidRPr="00953AC8">
        <w:t>ederal service</w:t>
      </w:r>
      <w:r>
        <w:t xml:space="preserve"> </w:t>
      </w:r>
      <w:r>
        <w:rPr>
          <w:u w:val="single"/>
        </w:rPr>
        <w:t>or is otherwise tasked with duties</w:t>
      </w:r>
      <w:r w:rsidR="00A178A1">
        <w:rPr>
          <w:u w:val="single"/>
        </w:rPr>
        <w:t xml:space="preserve">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5.</w:t>
      </w:r>
      <w:r>
        <w:tab/>
      </w:r>
      <w:r w:rsidRPr="00CE68C2">
        <w:t>Section 25</w:t>
      </w:r>
      <w:r w:rsidR="00D3020B">
        <w:noBreakHyphen/>
      </w:r>
      <w:r w:rsidRPr="00CE68C2">
        <w:t>3</w:t>
      </w:r>
      <w:r w:rsidR="00D3020B">
        <w:noBreakHyphen/>
      </w:r>
      <w:r w:rsidRPr="00CE68C2">
        <w:t>130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130.</w:t>
      </w:r>
      <w:r w:rsidR="00A178A1">
        <w:tab/>
      </w:r>
      <w:r>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sidR="00A178A1">
        <w:rPr>
          <w:u w:val="single" w:color="000000"/>
        </w:rPr>
        <w:t>a natural or man</w:t>
      </w:r>
      <w:r>
        <w:rPr>
          <w:u w:val="single" w:color="000000"/>
        </w:rPr>
        <w:t xml:space="preserve">made disaster or local emergency whenever the lives and property of the </w:t>
      </w:r>
      <w:r w:rsidR="002C4B9F">
        <w:rPr>
          <w:u w:val="single" w:color="000000"/>
        </w:rPr>
        <w:t>s</w:t>
      </w:r>
      <w:r>
        <w:rPr>
          <w:u w:val="single" w:color="000000"/>
        </w:rPr>
        <w:t>tate</w:t>
      </w:r>
      <w:r w:rsidR="00D3020B"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6.</w:t>
      </w:r>
      <w:r>
        <w:tab/>
        <w:t>Section 25</w:t>
      </w:r>
      <w:r w:rsidR="00D3020B">
        <w:noBreakHyphen/>
      </w:r>
      <w:r>
        <w:t>3</w:t>
      </w:r>
      <w:r w:rsidR="00D3020B">
        <w:noBreakHyphen/>
      </w:r>
      <w:r>
        <w:t xml:space="preserve">140 of the 1976 Code is amended to read: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Pr="00CE68C2"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140.</w:t>
      </w:r>
      <w:r>
        <w:tab/>
        <w:t>When members of the South Carolina State Guard are ordered to active duty by the Governor or by</w:t>
      </w:r>
      <w:r w:rsidR="002C4B9F">
        <w:t xml:space="preserve"> </w:t>
      </w:r>
      <w:r w:rsidR="002C4B9F" w:rsidRPr="002C4B9F">
        <w:rPr>
          <w:strike/>
        </w:rPr>
        <w:t>his</w:t>
      </w:r>
      <w:r>
        <w:t xml:space="preserve"> </w:t>
      </w:r>
      <w:r>
        <w:rPr>
          <w:u w:val="single" w:color="000000"/>
        </w:rPr>
        <w:t>the Governor</w:t>
      </w:r>
      <w:r w:rsidR="00D3020B"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 xml:space="preserve">the pay as specified for officers and enlisted men of the </w:t>
      </w:r>
      <w:r w:rsidR="00A178A1" w:rsidRPr="00B36B38">
        <w:rPr>
          <w:strike/>
        </w:rPr>
        <w:t>n</w:t>
      </w:r>
      <w:r w:rsidRPr="00B36B38">
        <w:rPr>
          <w:strike/>
        </w:rPr>
        <w:t xml:space="preserve">ational </w:t>
      </w:r>
      <w:r w:rsidR="00A178A1" w:rsidRPr="00B36B38">
        <w:rPr>
          <w:strike/>
        </w:rPr>
        <w:t>g</w:t>
      </w:r>
      <w:r w:rsidRPr="00B36B38">
        <w:rPr>
          <w:strike/>
        </w:rPr>
        <w:t>uard</w:t>
      </w:r>
      <w:r w:rsidR="00B36B38">
        <w:t xml:space="preserve"> </w:t>
      </w:r>
      <w:r w:rsidR="00B36B38">
        <w:rPr>
          <w:u w:val="single"/>
        </w:rPr>
        <w:t>a daily stipend or a per diem for reasonable expenses, or both, if approved by the Adjutant General</w:t>
      </w:r>
      <w:r w:rsidR="001B588B">
        <w:rPr>
          <w:u w:val="single"/>
        </w:rPr>
        <w:t>,</w:t>
      </w:r>
      <w:r>
        <w:t xml:space="preserve"> when called out for </w:t>
      </w:r>
      <w:r>
        <w:rPr>
          <w:strike/>
        </w:rPr>
        <w:t>such</w:t>
      </w:r>
      <w:r>
        <w:t xml:space="preserve"> </w:t>
      </w:r>
      <w:r>
        <w:rPr>
          <w:u w:val="single" w:color="000000"/>
        </w:rPr>
        <w:t>that</w:t>
      </w:r>
      <w:r>
        <w:t xml:space="preserve"> service.”</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FD2" w:rsidRPr="00E0410E" w:rsidRDefault="003D3FD2"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0410E">
        <w:t>.</w:t>
      </w:r>
      <w:r w:rsidRPr="00E0410E">
        <w:tab/>
        <w:t>Section 12-6-1140(10)(a) of the 1976 Code is amended to read:</w:t>
      </w:r>
    </w:p>
    <w:p w:rsidR="003D3FD2" w:rsidRPr="00E0410E" w:rsidRDefault="003D3FD2"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FD2" w:rsidRDefault="003D3FD2"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410E">
        <w:tab/>
        <w:t>“(10)(a)</w:t>
      </w:r>
      <w:r w:rsidRPr="00E0410E">
        <w:tab/>
        <w:t>A deduction calculated as provided in this item for a volunteer firefighter, rescue squad member, volunteer member of a Hazardous Materials (HAZMAT) Response Team, reserve police officer, Department of Natural Resources deputy enforcement officer, a member of the State Guard</w:t>
      </w:r>
      <w:r w:rsidRPr="00E0410E">
        <w:rPr>
          <w:u w:val="single"/>
        </w:rPr>
        <w:t>,</w:t>
      </w:r>
      <w:r>
        <w:rPr>
          <w:u w:val="single"/>
        </w:rPr>
        <w:t xml:space="preserve"> the Joint Service D</w:t>
      </w:r>
      <w:r w:rsidRPr="00E0410E">
        <w:rPr>
          <w:u w:val="single"/>
        </w:rPr>
        <w:t>etachment</w:t>
      </w:r>
      <w:r w:rsidRPr="00E0410E">
        <w:t xml:space="preserve">, </w:t>
      </w:r>
      <w:r w:rsidRPr="00E0410E">
        <w:lastRenderedPageBreak/>
        <w:t>or a volunteer state constable appointed pursuant to Section 23</w:t>
      </w:r>
      <w:r w:rsidRPr="00E0410E">
        <w:noBreakHyphen/>
        <w:t>1</w:t>
      </w:r>
      <w:r w:rsidRPr="00E0410E">
        <w:noBreakHyphen/>
        <w:t>60 for the purpose of assisting named law enforcement agencies and who has been designated by the State Law Enforcement Division as a state constable not otherwise eligible for this exemption.”</w:t>
      </w:r>
      <w:r>
        <w:t xml:space="preserve"> </w:t>
      </w:r>
    </w:p>
    <w:p w:rsidR="003D3FD2" w:rsidRDefault="003D3FD2"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D3FD2"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3A3379">
        <w:t>.</w:t>
      </w:r>
      <w:r w:rsidR="003A3379">
        <w:tab/>
        <w:t>This act takes effect upon approval by the Governor.</w:t>
      </w:r>
    </w:p>
    <w:p w:rsidR="00DC74FD" w:rsidRDefault="00D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9D3" w:rsidRDefault="009C09D3" w:rsidP="009C09D3">
      <w:pPr>
        <w:suppressAutoHyphens/>
      </w:pPr>
    </w:p>
    <w:sectPr w:rsidR="009C09D3" w:rsidSect="00007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08129C-3FCE-40B9-8A95-9DE13005DA6C}"/>
    <w:embedBold r:id="rId2" w:fontKey="{D2445E33-E33B-46AE-B9F4-31FFEA7695FF}"/>
  </w:font>
  <w:font w:name="Calibri">
    <w:panose1 w:val="020F0502020204030204"/>
    <w:charset w:val="00"/>
    <w:family w:val="swiss"/>
    <w:pitch w:val="variable"/>
    <w:sig w:usb0="E00002FF" w:usb1="4000ACFF" w:usb2="00000001" w:usb3="00000000" w:csb0="0000019F" w:csb1="00000000"/>
    <w:embedRegular r:id="rId3" w:fontKey="{E9ED3433-715F-4FE2-9672-11F142FAA530}"/>
  </w:font>
  <w:font w:name="Segoe UI">
    <w:panose1 w:val="020B0502040204020203"/>
    <w:charset w:val="00"/>
    <w:family w:val="swiss"/>
    <w:pitch w:val="variable"/>
    <w:sig w:usb0="E10022FF" w:usb1="C000E47F" w:usb2="00000029" w:usb3="00000000" w:csb0="000001DF" w:csb1="00000000"/>
    <w:embedRegular r:id="rId4" w:fontKey="{EAC0F70D-33E0-4357-A956-496367A76F17}"/>
  </w:font>
  <w:font w:name="Cambria">
    <w:panose1 w:val="02040503050406030204"/>
    <w:charset w:val="00"/>
    <w:family w:val="roman"/>
    <w:pitch w:val="variable"/>
    <w:sig w:usb0="E00002FF" w:usb1="400004FF" w:usb2="00000000" w:usb3="00000000" w:csb0="0000019F" w:csb1="00000000"/>
    <w:embedRegular r:id="rId5" w:fontKey="{EC60C1FB-B025-469D-8A17-E10ABD832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4FD" w:rsidRPr="00B40DB2" w:rsidRDefault="00B40DB2" w:rsidP="00B40DB2">
    <w:pPr>
      <w:pStyle w:val="Footer"/>
      <w:tabs>
        <w:tab w:val="clear" w:pos="4680"/>
        <w:tab w:val="clear" w:pos="9360"/>
        <w:tab w:val="center" w:pos="2995"/>
      </w:tabs>
      <w:spacing w:before="120"/>
    </w:pPr>
    <w:r>
      <w:t>[5119</w:t>
    </w:r>
    <w:r w:rsidR="00007BB7">
      <w:t>-</w:t>
    </w:r>
    <w:r w:rsidR="00007BB7">
      <w:fldChar w:fldCharType="begin"/>
    </w:r>
    <w:r w:rsidR="00007BB7">
      <w:instrText xml:space="preserve"> PAGE  \* MERGEFORMAT </w:instrText>
    </w:r>
    <w:r w:rsidR="00007BB7">
      <w:fldChar w:fldCharType="separate"/>
    </w:r>
    <w:r w:rsidR="009C09D3">
      <w:rPr>
        <w:noProof/>
      </w:rPr>
      <w:t>1</w:t>
    </w:r>
    <w:r w:rsidR="00007BB7">
      <w:fldChar w:fldCharType="end"/>
    </w:r>
    <w:r w:rsidR="00007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B7" w:rsidRPr="00B40DB2" w:rsidRDefault="00007BB7"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9C09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07BB7"/>
    <w:rsid w:val="00011869"/>
    <w:rsid w:val="00015CD6"/>
    <w:rsid w:val="00025166"/>
    <w:rsid w:val="00026980"/>
    <w:rsid w:val="00092677"/>
    <w:rsid w:val="000E1785"/>
    <w:rsid w:val="000F40FA"/>
    <w:rsid w:val="0010776B"/>
    <w:rsid w:val="00133E66"/>
    <w:rsid w:val="001435A3"/>
    <w:rsid w:val="00146ED3"/>
    <w:rsid w:val="00151044"/>
    <w:rsid w:val="001B588B"/>
    <w:rsid w:val="001D08F2"/>
    <w:rsid w:val="001D525B"/>
    <w:rsid w:val="001D7F4F"/>
    <w:rsid w:val="00205238"/>
    <w:rsid w:val="002321B6"/>
    <w:rsid w:val="00250967"/>
    <w:rsid w:val="002543C8"/>
    <w:rsid w:val="0025541D"/>
    <w:rsid w:val="00284AAE"/>
    <w:rsid w:val="002C4B9F"/>
    <w:rsid w:val="002E5912"/>
    <w:rsid w:val="00301B21"/>
    <w:rsid w:val="00325348"/>
    <w:rsid w:val="0032732C"/>
    <w:rsid w:val="00336AD0"/>
    <w:rsid w:val="0037079A"/>
    <w:rsid w:val="003A3379"/>
    <w:rsid w:val="003C4DAB"/>
    <w:rsid w:val="003D01E8"/>
    <w:rsid w:val="003D3FD2"/>
    <w:rsid w:val="003E5288"/>
    <w:rsid w:val="003F6D79"/>
    <w:rsid w:val="0041760A"/>
    <w:rsid w:val="00417C01"/>
    <w:rsid w:val="004403BD"/>
    <w:rsid w:val="00461441"/>
    <w:rsid w:val="004809EE"/>
    <w:rsid w:val="004E7D54"/>
    <w:rsid w:val="005273C6"/>
    <w:rsid w:val="00530A69"/>
    <w:rsid w:val="005443A4"/>
    <w:rsid w:val="00545593"/>
    <w:rsid w:val="00577C6C"/>
    <w:rsid w:val="005C2FE2"/>
    <w:rsid w:val="005E2BC9"/>
    <w:rsid w:val="00605102"/>
    <w:rsid w:val="006215AA"/>
    <w:rsid w:val="00674D50"/>
    <w:rsid w:val="006913C9"/>
    <w:rsid w:val="0069470D"/>
    <w:rsid w:val="00734F00"/>
    <w:rsid w:val="007A70AE"/>
    <w:rsid w:val="008362E8"/>
    <w:rsid w:val="008A1768"/>
    <w:rsid w:val="008F0F33"/>
    <w:rsid w:val="008F4429"/>
    <w:rsid w:val="00902D57"/>
    <w:rsid w:val="0092003D"/>
    <w:rsid w:val="0094021A"/>
    <w:rsid w:val="009B44AF"/>
    <w:rsid w:val="009C09D3"/>
    <w:rsid w:val="009C6A0B"/>
    <w:rsid w:val="009F0C77"/>
    <w:rsid w:val="009F4DD1"/>
    <w:rsid w:val="00A054FC"/>
    <w:rsid w:val="00A178A1"/>
    <w:rsid w:val="00A20C72"/>
    <w:rsid w:val="00A41684"/>
    <w:rsid w:val="00A64E80"/>
    <w:rsid w:val="00A72BCD"/>
    <w:rsid w:val="00A741D9"/>
    <w:rsid w:val="00A833AB"/>
    <w:rsid w:val="00A9092A"/>
    <w:rsid w:val="00A9741D"/>
    <w:rsid w:val="00AD4B17"/>
    <w:rsid w:val="00B36B38"/>
    <w:rsid w:val="00B40DB2"/>
    <w:rsid w:val="00B412D4"/>
    <w:rsid w:val="00BE3C22"/>
    <w:rsid w:val="00C0345E"/>
    <w:rsid w:val="00C3483A"/>
    <w:rsid w:val="00C37AE1"/>
    <w:rsid w:val="00C74E9D"/>
    <w:rsid w:val="00C82FD3"/>
    <w:rsid w:val="00C92819"/>
    <w:rsid w:val="00CC6B7B"/>
    <w:rsid w:val="00CD2089"/>
    <w:rsid w:val="00D3020B"/>
    <w:rsid w:val="00D73A67"/>
    <w:rsid w:val="00D970A9"/>
    <w:rsid w:val="00DB4AEF"/>
    <w:rsid w:val="00DC74FD"/>
    <w:rsid w:val="00DD1108"/>
    <w:rsid w:val="00DF3845"/>
    <w:rsid w:val="00E04DC2"/>
    <w:rsid w:val="00E41911"/>
    <w:rsid w:val="00E92EEF"/>
    <w:rsid w:val="00EE5841"/>
    <w:rsid w:val="00EF2368"/>
    <w:rsid w:val="00F24442"/>
    <w:rsid w:val="00F5047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5D83A-BF07-4BB1-A308-E7F2DEB9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5</Pages>
  <Words>1020</Words>
  <Characters>5394</Characters>
  <Application>Microsoft Office Word</Application>
  <DocSecurity>0</DocSecurity>
  <Lines>156</Lines>
  <Paragraphs>28</Paragraphs>
  <ScaleCrop>false</ScaleCrop>
  <HeadingPairs>
    <vt:vector size="2" baseType="variant">
      <vt:variant>
        <vt:lpstr>Title</vt:lpstr>
      </vt:variant>
      <vt:variant>
        <vt:i4>1</vt:i4>
      </vt:variant>
    </vt:vector>
  </HeadingPairs>
  <TitlesOfParts>
    <vt:vector size="1" baseType="lpstr">
      <vt:lpstr>2015-2016 Bill 5119: Subject not yet available - South Carolina Legislature Online</vt:lpstr>
    </vt:vector>
  </TitlesOfParts>
  <Company>LPITS</Company>
  <LinksUpToDate>false</LinksUpToDate>
  <CharactersWithSpaces>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Text of Previous Version (Jun. 2, 2016) - South Carolina Legislature Online</dc:title>
  <dc:creator>GloriaShackelford</dc:creator>
  <cp:lastModifiedBy>Brent Walling</cp:lastModifiedBy>
  <cp:revision>2</cp:revision>
  <cp:lastPrinted>2016-06-02T20:46:00Z</cp:lastPrinted>
  <dcterms:created xsi:type="dcterms:W3CDTF">2016-06-02T20:47:00Z</dcterms:created>
  <dcterms:modified xsi:type="dcterms:W3CDTF">2016-06-02T20:47:00Z</dcterms:modified>
</cp:coreProperties>
</file>