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461" w:rsidRDefault="003C44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0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319" w:rsidRDefault="00BB33EF" w:rsidP="006B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4319">
        <w:t xml:space="preserve">COMMEND </w:t>
      </w:r>
      <w:r w:rsidR="0010792D">
        <w:t>NEIL WILLIAMS</w:t>
      </w:r>
      <w:r w:rsidR="006B4319">
        <w:t xml:space="preserve"> OF </w:t>
      </w:r>
      <w:r w:rsidR="0010792D">
        <w:t>CHARLESTON COUNT</w:t>
      </w:r>
      <w:r w:rsidR="006B4319">
        <w:t xml:space="preserve">Y FOR </w:t>
      </w:r>
      <w:r w:rsidR="0010792D">
        <w:t>HIS</w:t>
      </w:r>
      <w:r w:rsidR="006B4319">
        <w:t xml:space="preserve"> DEDICATED SERVICE TO HIS COMMUNITY AND TO WISH HIM MUCH </w:t>
      </w:r>
      <w:r w:rsidR="0010792D">
        <w:t xml:space="preserve">SUCCESS </w:t>
      </w:r>
      <w:r w:rsidR="006B4319">
        <w:t>AND FULFILLMENT IN THE DAYS AHEAD</w:t>
      </w:r>
      <w:r w:rsidR="0010792D">
        <w:t xml:space="preserve"> AS HE CONTINUES TO SERVE</w:t>
      </w:r>
      <w:r w:rsidR="006B431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7245" w:rsidRDefault="008D7081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245">
        <w:t xml:space="preserve">it is with great pleasure that the South Carolina </w:t>
      </w:r>
      <w:r w:rsidR="006C2489">
        <w:t>House of Representatives</w:t>
      </w:r>
      <w:r w:rsidR="00DE7245">
        <w:t xml:space="preserve"> recognizes those individuals who give of themselves to the welfare of this great state</w:t>
      </w:r>
      <w:r w:rsidR="00214884" w:rsidRPr="00214884">
        <w:t>’</w:t>
      </w:r>
      <w:r w:rsidR="00DE7245">
        <w:t xml:space="preserve">s citizenry. Such a man is </w:t>
      </w:r>
      <w:r w:rsidR="00CB5B99">
        <w:t>Neil Williams of Charleston County</w:t>
      </w:r>
      <w:r w:rsidR="00DE7245">
        <w:t>; and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past eight years, </w:t>
      </w:r>
      <w:r w:rsidR="003700E0">
        <w:rPr>
          <w:color w:val="000000" w:themeColor="text1"/>
          <w:u w:color="000000" w:themeColor="text1"/>
        </w:rPr>
        <w:t>Mr. Williams</w:t>
      </w:r>
      <w:r>
        <w:rPr>
          <w:color w:val="000000" w:themeColor="text1"/>
          <w:u w:color="000000" w:themeColor="text1"/>
        </w:rPr>
        <w:t xml:space="preserve"> has a</w:t>
      </w:r>
      <w:r w:rsidRPr="00F60821">
        <w:rPr>
          <w:color w:val="000000" w:themeColor="text1"/>
          <w:u w:color="000000" w:themeColor="text1"/>
        </w:rPr>
        <w:t>ssist</w:t>
      </w:r>
      <w:r>
        <w:rPr>
          <w:color w:val="000000" w:themeColor="text1"/>
          <w:u w:color="000000" w:themeColor="text1"/>
        </w:rPr>
        <w:t>ed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F60821">
        <w:rPr>
          <w:color w:val="000000" w:themeColor="text1"/>
          <w:u w:color="000000" w:themeColor="text1"/>
        </w:rPr>
        <w:t>state Rep</w:t>
      </w:r>
      <w:r>
        <w:rPr>
          <w:color w:val="000000" w:themeColor="text1"/>
          <w:u w:color="000000" w:themeColor="text1"/>
        </w:rPr>
        <w:t>resentative Wendell Gill</w:t>
      </w:r>
      <w:r w:rsidR="00E35EA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ard </w:t>
      </w:r>
      <w:r w:rsidRPr="00F6082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a</w:t>
      </w:r>
      <w:r w:rsidRPr="00F60821">
        <w:rPr>
          <w:color w:val="000000" w:themeColor="text1"/>
          <w:u w:color="000000" w:themeColor="text1"/>
        </w:rPr>
        <w:t xml:space="preserve"> turkey drive and </w:t>
      </w:r>
      <w:r>
        <w:rPr>
          <w:color w:val="000000" w:themeColor="text1"/>
          <w:u w:color="000000" w:themeColor="text1"/>
        </w:rPr>
        <w:t xml:space="preserve">the </w:t>
      </w:r>
      <w:r w:rsidRPr="00F60821">
        <w:rPr>
          <w:color w:val="000000" w:themeColor="text1"/>
          <w:u w:color="000000" w:themeColor="text1"/>
        </w:rPr>
        <w:t xml:space="preserve">feeding of veterans and </w:t>
      </w:r>
      <w:r>
        <w:rPr>
          <w:color w:val="000000" w:themeColor="text1"/>
          <w:u w:color="000000" w:themeColor="text1"/>
        </w:rPr>
        <w:t xml:space="preserve">the </w:t>
      </w:r>
      <w:r w:rsidRPr="00F60821">
        <w:rPr>
          <w:color w:val="000000" w:themeColor="text1"/>
          <w:u w:color="000000" w:themeColor="text1"/>
        </w:rPr>
        <w:t xml:space="preserve">homeless. </w:t>
      </w:r>
      <w:r>
        <w:rPr>
          <w:color w:val="000000" w:themeColor="text1"/>
          <w:u w:color="000000" w:themeColor="text1"/>
        </w:rPr>
        <w:t>In this endeavor, more than eight thousand people were helped; and</w:t>
      </w: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Pr="00F60821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00E0">
        <w:rPr>
          <w:color w:val="000000" w:themeColor="text1"/>
          <w:u w:color="000000" w:themeColor="text1"/>
        </w:rPr>
        <w:t>this resident of Wadmalaw Island</w:t>
      </w:r>
      <w:r>
        <w:rPr>
          <w:color w:val="000000" w:themeColor="text1"/>
          <w:u w:color="000000" w:themeColor="text1"/>
        </w:rPr>
        <w:t xml:space="preserve"> also has a</w:t>
      </w:r>
      <w:r w:rsidRPr="00F60821">
        <w:rPr>
          <w:color w:val="000000" w:themeColor="text1"/>
          <w:u w:color="000000" w:themeColor="text1"/>
        </w:rPr>
        <w:t>ssist</w:t>
      </w:r>
      <w:r>
        <w:rPr>
          <w:color w:val="000000" w:themeColor="text1"/>
          <w:u w:color="000000" w:themeColor="text1"/>
        </w:rPr>
        <w:t>ed</w:t>
      </w:r>
      <w:r w:rsidRPr="00F60821">
        <w:rPr>
          <w:color w:val="000000" w:themeColor="text1"/>
          <w:u w:color="000000" w:themeColor="text1"/>
        </w:rPr>
        <w:t xml:space="preserve"> </w:t>
      </w:r>
      <w:r w:rsidR="008702A8" w:rsidRPr="00F60821">
        <w:rPr>
          <w:color w:val="000000" w:themeColor="text1"/>
          <w:u w:color="000000" w:themeColor="text1"/>
        </w:rPr>
        <w:t>Deb</w:t>
      </w:r>
      <w:r w:rsidR="0067770C">
        <w:rPr>
          <w:color w:val="000000" w:themeColor="text1"/>
          <w:u w:color="000000" w:themeColor="text1"/>
        </w:rPr>
        <w:t>i</w:t>
      </w:r>
      <w:r w:rsidR="008702A8" w:rsidRPr="00F60821">
        <w:rPr>
          <w:color w:val="000000" w:themeColor="text1"/>
          <w:u w:color="000000" w:themeColor="text1"/>
        </w:rPr>
        <w:t xml:space="preserve"> Chard</w:t>
      </w:r>
      <w:r w:rsidR="008702A8">
        <w:rPr>
          <w:color w:val="000000" w:themeColor="text1"/>
          <w:u w:color="000000" w:themeColor="text1"/>
        </w:rPr>
        <w:t>, a WCSC</w:t>
      </w:r>
      <w:r w:rsidR="00214884">
        <w:rPr>
          <w:color w:val="000000" w:themeColor="text1"/>
          <w:u w:color="000000" w:themeColor="text1"/>
        </w:rPr>
        <w:noBreakHyphen/>
      </w:r>
      <w:r w:rsidR="008702A8">
        <w:rPr>
          <w:color w:val="000000" w:themeColor="text1"/>
          <w:u w:color="000000" w:themeColor="text1"/>
        </w:rPr>
        <w:t>TV news anchor,</w:t>
      </w:r>
      <w:r w:rsidRPr="00F60821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</w:t>
      </w:r>
      <w:r w:rsidRPr="00F60821">
        <w:rPr>
          <w:color w:val="000000" w:themeColor="text1"/>
          <w:u w:color="000000" w:themeColor="text1"/>
        </w:rPr>
        <w:t xml:space="preserve">oys for </w:t>
      </w:r>
      <w:r>
        <w:rPr>
          <w:color w:val="000000" w:themeColor="text1"/>
          <w:u w:color="000000" w:themeColor="text1"/>
        </w:rPr>
        <w:t>T</w:t>
      </w:r>
      <w:r w:rsidRPr="00F60821">
        <w:rPr>
          <w:color w:val="000000" w:themeColor="text1"/>
          <w:u w:color="000000" w:themeColor="text1"/>
        </w:rPr>
        <w:t>ots.</w:t>
      </w:r>
      <w:r>
        <w:rPr>
          <w:color w:val="000000" w:themeColor="text1"/>
          <w:u w:color="000000" w:themeColor="text1"/>
        </w:rPr>
        <w:t xml:space="preserve"> In one past year of service, over 5,500 </w:t>
      </w:r>
      <w:r w:rsidRPr="00F60821">
        <w:rPr>
          <w:color w:val="000000" w:themeColor="text1"/>
          <w:u w:color="000000" w:themeColor="text1"/>
        </w:rPr>
        <w:t xml:space="preserve">children </w:t>
      </w:r>
      <w:r>
        <w:rPr>
          <w:color w:val="000000" w:themeColor="text1"/>
          <w:u w:color="000000" w:themeColor="text1"/>
        </w:rPr>
        <w:t>were gifted with toys; and</w:t>
      </w:r>
    </w:p>
    <w:p w:rsidR="00CB5B99" w:rsidRPr="00F60821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F60821">
        <w:rPr>
          <w:color w:val="000000" w:themeColor="text1"/>
          <w:u w:color="000000" w:themeColor="text1"/>
        </w:rPr>
        <w:t xml:space="preserve">Edith L. Frierson </w:t>
      </w:r>
      <w:r>
        <w:rPr>
          <w:color w:val="000000" w:themeColor="text1"/>
          <w:u w:color="000000" w:themeColor="text1"/>
        </w:rPr>
        <w:t>E</w:t>
      </w:r>
      <w:r w:rsidRPr="00F60821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F6082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Neil Williams has served as a mentor</w:t>
      </w:r>
      <w:r w:rsidRPr="00F60821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p</w:t>
      </w:r>
      <w:r w:rsidRPr="00F60821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seven</w:t>
      </w:r>
      <w:r w:rsidRPr="00F60821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During his time of service, he has </w:t>
      </w:r>
      <w:r w:rsidRPr="00F60821">
        <w:rPr>
          <w:color w:val="000000" w:themeColor="text1"/>
          <w:u w:color="000000" w:themeColor="text1"/>
        </w:rPr>
        <w:t xml:space="preserve">mentored </w:t>
      </w:r>
      <w:r>
        <w:rPr>
          <w:color w:val="000000" w:themeColor="text1"/>
          <w:u w:color="000000" w:themeColor="text1"/>
        </w:rPr>
        <w:t>more than three hundred</w:t>
      </w:r>
      <w:r w:rsidRPr="00F60821">
        <w:rPr>
          <w:color w:val="000000" w:themeColor="text1"/>
          <w:u w:color="000000" w:themeColor="text1"/>
        </w:rPr>
        <w:t xml:space="preserve"> boys and girls</w:t>
      </w:r>
      <w:r>
        <w:rPr>
          <w:color w:val="000000" w:themeColor="text1"/>
          <w:u w:color="000000" w:themeColor="text1"/>
        </w:rPr>
        <w:t>; and</w:t>
      </w:r>
    </w:p>
    <w:p w:rsidR="00EC6294" w:rsidRDefault="00EC6294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294" w:rsidRDefault="00EC6294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Neil Williams </w:t>
      </w:r>
      <w:r w:rsidR="00C25922">
        <w:rPr>
          <w:color w:val="000000" w:themeColor="text1"/>
          <w:u w:color="000000" w:themeColor="text1"/>
        </w:rPr>
        <w:t>does not neglect the service of his God. At New Jerusalem AME Church, he serves as an usher and works with various children</w:t>
      </w:r>
      <w:r w:rsidR="00214884" w:rsidRPr="00214884">
        <w:rPr>
          <w:color w:val="000000" w:themeColor="text1"/>
          <w:u w:color="000000" w:themeColor="text1"/>
        </w:rPr>
        <w:t>’</w:t>
      </w:r>
      <w:r w:rsidR="00C25922">
        <w:rPr>
          <w:color w:val="000000" w:themeColor="text1"/>
          <w:u w:color="000000" w:themeColor="text1"/>
        </w:rPr>
        <w:t>s ministries, such as the after</w:t>
      </w:r>
      <w:r w:rsidR="00214884">
        <w:rPr>
          <w:color w:val="000000" w:themeColor="text1"/>
          <w:u w:color="000000" w:themeColor="text1"/>
        </w:rPr>
        <w:noBreakHyphen/>
      </w:r>
      <w:r w:rsidR="00C25922">
        <w:rPr>
          <w:color w:val="000000" w:themeColor="text1"/>
          <w:u w:color="000000" w:themeColor="text1"/>
        </w:rPr>
        <w:t>school program and fundraisers for the children</w:t>
      </w:r>
      <w:r w:rsidR="00214884" w:rsidRPr="00214884">
        <w:rPr>
          <w:color w:val="000000" w:themeColor="text1"/>
          <w:u w:color="000000" w:themeColor="text1"/>
        </w:rPr>
        <w:t>’</w:t>
      </w:r>
      <w:r w:rsidR="00C25922">
        <w:rPr>
          <w:color w:val="000000" w:themeColor="text1"/>
          <w:u w:color="000000" w:themeColor="text1"/>
        </w:rPr>
        <w:t>s choir; and</w:t>
      </w: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5B99" w:rsidRDefault="00CB5B9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F60821">
        <w:rPr>
          <w:color w:val="000000" w:themeColor="text1"/>
          <w:u w:color="000000" w:themeColor="text1"/>
        </w:rPr>
        <w:t xml:space="preserve">2013, </w:t>
      </w:r>
      <w:r>
        <w:rPr>
          <w:color w:val="000000" w:themeColor="text1"/>
          <w:u w:color="000000" w:themeColor="text1"/>
        </w:rPr>
        <w:t>Mr. Williams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volunteered with</w:t>
      </w:r>
      <w:r w:rsidRPr="00F60821">
        <w:rPr>
          <w:color w:val="000000" w:themeColor="text1"/>
          <w:u w:color="000000" w:themeColor="text1"/>
        </w:rPr>
        <w:t xml:space="preserve"> Feed America</w:t>
      </w:r>
      <w:r>
        <w:rPr>
          <w:color w:val="000000" w:themeColor="text1"/>
          <w:u w:color="000000" w:themeColor="text1"/>
        </w:rPr>
        <w:t xml:space="preserve"> and helped feed</w:t>
      </w:r>
      <w:r w:rsidRPr="00F60821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six thousand</w:t>
      </w:r>
      <w:r w:rsidRPr="00F60821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. For his</w:t>
      </w:r>
      <w:r w:rsidRPr="00F608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mentoring and other </w:t>
      </w:r>
      <w:r w:rsidRPr="00F60821">
        <w:rPr>
          <w:color w:val="000000" w:themeColor="text1"/>
          <w:u w:color="000000" w:themeColor="text1"/>
        </w:rPr>
        <w:lastRenderedPageBreak/>
        <w:t xml:space="preserve">selfless </w:t>
      </w:r>
      <w:r>
        <w:rPr>
          <w:color w:val="000000" w:themeColor="text1"/>
          <w:u w:color="000000" w:themeColor="text1"/>
        </w:rPr>
        <w:t>service</w:t>
      </w:r>
      <w:r w:rsidRPr="00F60821">
        <w:rPr>
          <w:color w:val="000000" w:themeColor="text1"/>
          <w:u w:color="000000" w:themeColor="text1"/>
        </w:rPr>
        <w:t xml:space="preserve"> to the community</w:t>
      </w:r>
      <w:r>
        <w:rPr>
          <w:color w:val="000000" w:themeColor="text1"/>
          <w:u w:color="000000" w:themeColor="text1"/>
        </w:rPr>
        <w:t xml:space="preserve">, in that same year he was </w:t>
      </w:r>
      <w:r w:rsidRPr="00F60821">
        <w:rPr>
          <w:color w:val="000000" w:themeColor="text1"/>
          <w:u w:color="000000" w:themeColor="text1"/>
        </w:rPr>
        <w:t>voted Man</w:t>
      </w:r>
      <w:r>
        <w:rPr>
          <w:color w:val="000000" w:themeColor="text1"/>
          <w:u w:color="000000" w:themeColor="text1"/>
        </w:rPr>
        <w:t xml:space="preserve"> of the Year by the St. James Presbyterian Church Mass Choir; and</w:t>
      </w:r>
    </w:p>
    <w:p w:rsidR="000E4D19" w:rsidRDefault="000E4D19" w:rsidP="00CB5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D19" w:rsidRPr="00F60821" w:rsidRDefault="000E4D19" w:rsidP="000E4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7C5F">
        <w:t>Neil Williams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wife, Carla; his five </w:t>
      </w:r>
      <w:r w:rsidRPr="0062725D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>Tr</w:t>
      </w:r>
      <w:r w:rsidR="00D7770A">
        <w:rPr>
          <w:color w:val="000000" w:themeColor="text1"/>
          <w:u w:color="000000" w:themeColor="text1"/>
        </w:rPr>
        <w:t>á</w:t>
      </w:r>
      <w:r>
        <w:rPr>
          <w:color w:val="000000" w:themeColor="text1"/>
          <w:u w:color="000000" w:themeColor="text1"/>
        </w:rPr>
        <w:t xml:space="preserve"> Neil, K</w:t>
      </w:r>
      <w:r w:rsidR="00D7770A">
        <w:rPr>
          <w:color w:val="000000" w:themeColor="text1"/>
          <w:u w:color="000000" w:themeColor="text1"/>
        </w:rPr>
        <w:t>é</w:t>
      </w:r>
      <w:r>
        <w:rPr>
          <w:color w:val="000000" w:themeColor="text1"/>
          <w:u w:color="000000" w:themeColor="text1"/>
        </w:rPr>
        <w:t>andre, Kyla, Arianna, and Lisa</w:t>
      </w:r>
      <w:r w:rsidR="00404D05">
        <w:rPr>
          <w:color w:val="000000" w:themeColor="text1"/>
          <w:u w:color="000000" w:themeColor="text1"/>
        </w:rPr>
        <w:t>; and a special nephew, Edjuan Singleton</w:t>
      </w:r>
      <w:r>
        <w:rPr>
          <w:color w:val="000000" w:themeColor="text1"/>
          <w:u w:color="000000" w:themeColor="text1"/>
        </w:rPr>
        <w:t>; and</w:t>
      </w:r>
    </w:p>
    <w:p w:rsidR="00DD7073" w:rsidRDefault="00DD7073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030045"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recognizes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1D2551">
        <w:t>Neil Williams w</w:t>
      </w:r>
      <w:r w:rsidRPr="005E7F00">
        <w:rPr>
          <w:color w:val="000000" w:themeColor="text1"/>
          <w:u w:color="000000" w:themeColor="text1"/>
        </w:rPr>
        <w:t>ho use their talents and resources to serve others. Now, therefore,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030045">
        <w:t>House of Representatives</w:t>
      </w:r>
      <w:r>
        <w:t>: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D09" w:rsidRDefault="00DE7245" w:rsidP="00EA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030045">
        <w:t>House of Representatives</w:t>
      </w:r>
      <w:r>
        <w:rPr>
          <w:color w:val="000000" w:themeColor="text1"/>
        </w:rPr>
        <w:t xml:space="preserve">, by this resolution, </w:t>
      </w:r>
      <w:r w:rsidR="00EA1D09">
        <w:t>commend Neil Williams of Charleston County for his dedicated service to his community and wish him much success and fulfillment in the days ahead as he continues to serve.</w:t>
      </w: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245" w:rsidRDefault="00DE7245" w:rsidP="00DE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A1D09">
        <w:t>Neil Williams</w:t>
      </w:r>
      <w:r>
        <w:rPr>
          <w:color w:val="000000" w:themeColor="text1"/>
          <w:u w:color="000000" w:themeColor="text1"/>
        </w:rPr>
        <w:t>.</w:t>
      </w:r>
    </w:p>
    <w:p w:rsidR="00157AB9" w:rsidRDefault="002148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461" w:rsidRDefault="003C4461" w:rsidP="003C4461">
      <w:pPr>
        <w:suppressAutoHyphens/>
      </w:pPr>
    </w:p>
    <w:sectPr w:rsidR="003C4461" w:rsidSect="003C44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294" w:rsidRDefault="00EC6294" w:rsidP="009F0C77">
      <w:r>
        <w:separator/>
      </w:r>
    </w:p>
  </w:endnote>
  <w:endnote w:type="continuationSeparator" w:id="0">
    <w:p w:rsidR="00EC6294" w:rsidRDefault="00EC62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D0D0CA-67D4-482C-BBAD-2831F2840DEB}"/>
    <w:embedBold r:id="rId2" w:fontKey="{030AD24A-F3CB-4B24-B49F-B34C6114F0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D0669E-A854-4AB9-B489-8606AD3324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BD770A-B540-4DF1-A629-0811E26C9A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0D3697-F0E0-4D87-8857-F0A16B70D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AB9" w:rsidRPr="003C4461" w:rsidRDefault="003C4461" w:rsidP="003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294" w:rsidRDefault="00EC6294" w:rsidP="009F0C77">
      <w:r>
        <w:separator/>
      </w:r>
    </w:p>
  </w:footnote>
  <w:footnote w:type="continuationSeparator" w:id="0">
    <w:p w:rsidR="00EC6294" w:rsidRDefault="00EC62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3SA16"/>
    <w:docVar w:name="CoverBillType" w:val="r"/>
    <w:docVar w:name="docpath" w:val="L:\Council\bills\RM\1563SA16.DOCX"/>
    <w:docVar w:name="dvBillNumber" w:val="51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7081"/>
    <w:rsid w:val="00011869"/>
    <w:rsid w:val="00015CD6"/>
    <w:rsid w:val="00030045"/>
    <w:rsid w:val="000D6C97"/>
    <w:rsid w:val="000D7406"/>
    <w:rsid w:val="000E1785"/>
    <w:rsid w:val="000E4D19"/>
    <w:rsid w:val="000F40FA"/>
    <w:rsid w:val="0010776B"/>
    <w:rsid w:val="0010792D"/>
    <w:rsid w:val="00133E66"/>
    <w:rsid w:val="001435A3"/>
    <w:rsid w:val="00146ED3"/>
    <w:rsid w:val="00151044"/>
    <w:rsid w:val="00157AB9"/>
    <w:rsid w:val="001A75DC"/>
    <w:rsid w:val="001D08F2"/>
    <w:rsid w:val="001D2551"/>
    <w:rsid w:val="001D525B"/>
    <w:rsid w:val="001D7F4F"/>
    <w:rsid w:val="00205238"/>
    <w:rsid w:val="002057F5"/>
    <w:rsid w:val="00214884"/>
    <w:rsid w:val="002321B6"/>
    <w:rsid w:val="002342C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0E0"/>
    <w:rsid w:val="0037079A"/>
    <w:rsid w:val="003C4461"/>
    <w:rsid w:val="003C4DAB"/>
    <w:rsid w:val="003D01E8"/>
    <w:rsid w:val="003E5288"/>
    <w:rsid w:val="003F6D79"/>
    <w:rsid w:val="00404D0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70C"/>
    <w:rsid w:val="006913C9"/>
    <w:rsid w:val="0069470D"/>
    <w:rsid w:val="006B4319"/>
    <w:rsid w:val="006C2489"/>
    <w:rsid w:val="00734F00"/>
    <w:rsid w:val="007A70AE"/>
    <w:rsid w:val="008362E8"/>
    <w:rsid w:val="008702A8"/>
    <w:rsid w:val="008A1768"/>
    <w:rsid w:val="008D7081"/>
    <w:rsid w:val="008F0F33"/>
    <w:rsid w:val="008F4429"/>
    <w:rsid w:val="0094021A"/>
    <w:rsid w:val="009460CB"/>
    <w:rsid w:val="009B44AF"/>
    <w:rsid w:val="009B7B5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62B"/>
    <w:rsid w:val="00B74153"/>
    <w:rsid w:val="00B941F6"/>
    <w:rsid w:val="00BB33EF"/>
    <w:rsid w:val="00BE3C22"/>
    <w:rsid w:val="00C0345E"/>
    <w:rsid w:val="00C25922"/>
    <w:rsid w:val="00C3483A"/>
    <w:rsid w:val="00C63E42"/>
    <w:rsid w:val="00C74E9D"/>
    <w:rsid w:val="00C82FD3"/>
    <w:rsid w:val="00C92819"/>
    <w:rsid w:val="00CB15C2"/>
    <w:rsid w:val="00CB5B99"/>
    <w:rsid w:val="00CC6B7B"/>
    <w:rsid w:val="00CD2089"/>
    <w:rsid w:val="00D73A67"/>
    <w:rsid w:val="00D7770A"/>
    <w:rsid w:val="00D970A9"/>
    <w:rsid w:val="00DD7073"/>
    <w:rsid w:val="00DE7245"/>
    <w:rsid w:val="00DF3845"/>
    <w:rsid w:val="00E35EAF"/>
    <w:rsid w:val="00E41911"/>
    <w:rsid w:val="00E92EEF"/>
    <w:rsid w:val="00EA1D09"/>
    <w:rsid w:val="00EB7C5F"/>
    <w:rsid w:val="00EC629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2E43F3-6B40-44F7-996D-93C3A5DC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E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9832A-F5A8-4E15-841A-AD9172EBB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414</Words>
  <Characters>2080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5179 Text of Previous Version (Apr. 12, 2016) - South Carolina Legislature Online</dc:title>
  <dc:creator>McDowell</dc:creator>
  <cp:lastModifiedBy>N Cumfer</cp:lastModifiedBy>
  <cp:revision>2</cp:revision>
  <cp:lastPrinted>2016-03-21T15:45:00Z</cp:lastPrinted>
  <dcterms:created xsi:type="dcterms:W3CDTF">2016-04-12T17:55:00Z</dcterms:created>
  <dcterms:modified xsi:type="dcterms:W3CDTF">2016-04-12T17:55:00Z</dcterms:modified>
</cp:coreProperties>
</file>