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8FE" w:rsidRDefault="00C128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2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4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CAMDEN COUNTRY CLUB TEN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 xml:space="preserve">UNDER INTERMEDIATE TENNIS TEAM AND </w:t>
      </w:r>
      <w:r w:rsidRPr="009217B5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,</w:t>
      </w:r>
      <w:r w:rsidRPr="009217B5">
        <w:rPr>
          <w:color w:val="000000" w:themeColor="text1"/>
          <w:u w:color="000000" w:themeColor="text1"/>
        </w:rPr>
        <w:t xml:space="preserve">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5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UNITED STATES TENNIS ASSOCIATION JUNIOR TEAM TENNIS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551" w:rsidRDefault="00BA3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9F448F">
        <w:t>:</w:t>
      </w:r>
    </w:p>
    <w:p w:rsidR="00BA3551" w:rsidRDefault="00BA3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575" w:rsidRDefault="0044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Camden Country Club ten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 xml:space="preserve">under intermediate tennis team and coaches, </w:t>
      </w:r>
      <w:r w:rsidRPr="009217B5">
        <w:rPr>
          <w:color w:val="000000" w:themeColor="text1"/>
          <w:u w:color="000000" w:themeColor="text1"/>
        </w:rPr>
        <w:t>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5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United States Tennis Association Junior Team Tennis State Championship title.</w:t>
      </w:r>
    </w:p>
    <w:p w:rsidR="00ED51B0" w:rsidRDefault="00445575" w:rsidP="009F4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28FE" w:rsidRDefault="00C128FE" w:rsidP="00C128FE">
      <w:pPr>
        <w:suppressAutoHyphens/>
      </w:pPr>
    </w:p>
    <w:sectPr w:rsidR="00C128FE" w:rsidSect="00C128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41B" w:rsidRDefault="00FD241B" w:rsidP="009F0C77">
      <w:r>
        <w:separator/>
      </w:r>
    </w:p>
  </w:endnote>
  <w:endnote w:type="continuationSeparator" w:id="0">
    <w:p w:rsidR="00FD241B" w:rsidRDefault="00FD24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F70B7B-1BDB-4751-A459-76193DEE0D64}"/>
    <w:embedBold r:id="rId2" w:fontKey="{D5C062E1-4962-4D87-9F76-1AD257487F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2205E5-06A4-45C5-A181-89600D0F3B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CA1459-3928-4934-82A4-291CAE1216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1B0" w:rsidRPr="00C128FE" w:rsidRDefault="00C128FE" w:rsidP="00C128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41B" w:rsidRDefault="00FD241B" w:rsidP="009F0C77">
      <w:r>
        <w:separator/>
      </w:r>
    </w:p>
  </w:footnote>
  <w:footnote w:type="continuationSeparator" w:id="0">
    <w:p w:rsidR="00FD241B" w:rsidRDefault="00FD24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9AHB16"/>
    <w:docVar w:name="CoverBillType" w:val="r"/>
    <w:docVar w:name="docpath" w:val="L:\Council\bills\MS\7229AHB16.DOCX"/>
    <w:docVar w:name="dvBillNumber" w:val="520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D241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C0A"/>
    <w:rsid w:val="002321B6"/>
    <w:rsid w:val="00250967"/>
    <w:rsid w:val="002511A3"/>
    <w:rsid w:val="002543C8"/>
    <w:rsid w:val="0025541D"/>
    <w:rsid w:val="0027632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575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FEC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48F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551"/>
    <w:rsid w:val="00BE3C22"/>
    <w:rsid w:val="00C0345E"/>
    <w:rsid w:val="00C128FE"/>
    <w:rsid w:val="00C3483A"/>
    <w:rsid w:val="00C74E9D"/>
    <w:rsid w:val="00C8282B"/>
    <w:rsid w:val="00C82FD3"/>
    <w:rsid w:val="00C92819"/>
    <w:rsid w:val="00CC6B7B"/>
    <w:rsid w:val="00CD2089"/>
    <w:rsid w:val="00D0127A"/>
    <w:rsid w:val="00D73A67"/>
    <w:rsid w:val="00D970A9"/>
    <w:rsid w:val="00DF3845"/>
    <w:rsid w:val="00E41911"/>
    <w:rsid w:val="00E92EEF"/>
    <w:rsid w:val="00ED51B0"/>
    <w:rsid w:val="00EF2368"/>
    <w:rsid w:val="00F24442"/>
    <w:rsid w:val="00F50AE3"/>
    <w:rsid w:val="00F656BA"/>
    <w:rsid w:val="00F67CF1"/>
    <w:rsid w:val="00F840F0"/>
    <w:rsid w:val="00FB0D0D"/>
    <w:rsid w:val="00FB43B4"/>
    <w:rsid w:val="00FD24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489AF-EAE4-4C42-9B56-FF88F5F9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880B3-B3B1-41E6-94F4-E904D91C4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1</Pages>
  <Words>130</Words>
  <Characters>684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5200 Text of Previous Version (Apr. 13, 2016) - South Carolina Legislature Online</dc:title>
  <dc:creator>MarthaSanders</dc:creator>
  <cp:lastModifiedBy>N Cumfer</cp:lastModifiedBy>
  <cp:revision>2</cp:revision>
  <cp:lastPrinted>2016-03-15T16:51:00Z</cp:lastPrinted>
  <dcterms:created xsi:type="dcterms:W3CDTF">2016-04-13T17:56:00Z</dcterms:created>
  <dcterms:modified xsi:type="dcterms:W3CDTF">2016-04-13T17:56:00Z</dcterms:modified>
</cp:coreProperties>
</file>