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E91" w:rsidRDefault="001113B2"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1113B2" w:rsidRDefault="001113B2"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2016</w:t>
      </w:r>
    </w:p>
    <w:p w:rsidR="001113B2" w:rsidRDefault="001113B2"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3B2" w:rsidRPr="001113B2" w:rsidRDefault="001113B2" w:rsidP="001113B2">
      <w:pPr>
        <w:tabs>
          <w:tab w:val="right" w:pos="5933"/>
        </w:tabs>
        <w:suppressAutoHyphens/>
      </w:pPr>
      <w:r>
        <w:tab/>
      </w:r>
      <w:r>
        <w:rPr>
          <w:b/>
          <w:sz w:val="36"/>
        </w:rPr>
        <w:t>H. 5225</w:t>
      </w:r>
    </w:p>
    <w:p w:rsidR="001113B2" w:rsidRDefault="001113B2"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3B2" w:rsidRDefault="001113B2" w:rsidP="0011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17128">
        <w:t>Rep. Hayes</w:t>
      </w:r>
    </w:p>
    <w:p w:rsidR="001113B2" w:rsidRDefault="001113B2"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3B2" w:rsidRDefault="001113B2"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4/28/16--S.</w:t>
      </w:r>
    </w:p>
    <w:p w:rsidR="001113B2" w:rsidRDefault="001113B2"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26, 2016.</w:t>
      </w:r>
    </w:p>
    <w:p w:rsidR="001113B2" w:rsidRDefault="001113B2" w:rsidP="00247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1E91" w:rsidRDefault="00E61E91"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61E91" w:rsidSect="00E61E9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729A" w:rsidRDefault="0004729A"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249" w:rsidRDefault="00441249"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249" w:rsidRDefault="00441249"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249" w:rsidRDefault="00441249"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249" w:rsidRDefault="00441249"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249" w:rsidRDefault="00441249"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249" w:rsidRDefault="00441249"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A374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5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w:t>
      </w:r>
      <w:r w:rsidR="00F46F5F">
        <w:t xml:space="preserve">PARTMENT OF TRANSPORTATION NAME NORTH </w:t>
      </w:r>
      <w:r w:rsidR="0062784D">
        <w:t>9TH</w:t>
      </w:r>
      <w:r w:rsidR="00F46F5F">
        <w:t xml:space="preserve"> </w:t>
      </w:r>
      <w:r>
        <w:t>AVENUE IN THE TOWN OF DILLON “ROBERT MCRAE MEMORIAL AVENUE” AND TO ERECT APPROPRIATE MARKERS OR SIGNS ALONG THIS AVENUE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5C11" w:rsidRDefault="001A37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75C11">
        <w:t xml:space="preserve">Mr. Robert McRae of Dillon County was born on July 4, 1925, and died on April 26, 2015; and </w:t>
      </w:r>
    </w:p>
    <w:p w:rsidR="00975C11" w:rsidRDefault="00975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4C" w:rsidRDefault="00975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married his late wife, Teresa Dudley on August 31, 1946. During their sixty</w:t>
      </w:r>
      <w:r w:rsidR="00F5092B">
        <w:noBreakHyphen/>
      </w:r>
      <w:r>
        <w:t>sev</w:t>
      </w:r>
      <w:r w:rsidR="00F46F5F">
        <w:t>en years of marriage, the McRae</w:t>
      </w:r>
      <w:r>
        <w:t xml:space="preserve">s were blessed with six children and twelve grandchildren; and </w:t>
      </w:r>
    </w:p>
    <w:p w:rsidR="0018534C" w:rsidRDefault="00185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4C" w:rsidRDefault="00185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McRae served his country with honor and distinction as a member of the United States Army. He was honorably discharged from military service as a Corporal Technical Five on February 8, 1946; and</w:t>
      </w:r>
    </w:p>
    <w:p w:rsidR="0018534C" w:rsidRDefault="00185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4C" w:rsidRDefault="00185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retired as an employee of Dixiana Mills in 1987 after twenty</w:t>
      </w:r>
      <w:r w:rsidR="00F5092B">
        <w:noBreakHyphen/>
      </w:r>
      <w:r>
        <w:t xml:space="preserve">nine years of service; and </w:t>
      </w:r>
    </w:p>
    <w:p w:rsidR="0018534C" w:rsidRDefault="00185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4C" w:rsidRDefault="00185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McRae was a faithful member of McCoy Chapel United Methodist Church where he served as church treasurer for nineteen years; and </w:t>
      </w:r>
    </w:p>
    <w:p w:rsidR="0018534C" w:rsidRDefault="00185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74C" w:rsidRDefault="00185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North</w:t>
      </w:r>
      <w:r w:rsidR="001A374C">
        <w:t xml:space="preserve"> </w:t>
      </w:r>
      <w:r w:rsidR="0062784D">
        <w:t>9th</w:t>
      </w:r>
      <w:r w:rsidR="001A374C">
        <w:t xml:space="preserve"> </w:t>
      </w:r>
      <w:r w:rsidR="00F46F5F">
        <w:t>Avenue in the Town of Dillon in Mr. Robert McRae</w:t>
      </w:r>
      <w:r w:rsidR="00F5092B" w:rsidRPr="00F5092B">
        <w:t>’</w:t>
      </w:r>
      <w:r w:rsidR="00F46F5F">
        <w:t xml:space="preserve">s honor as a lasting testament to his service to his community. </w:t>
      </w:r>
      <w:r w:rsidR="001A374C">
        <w:t xml:space="preserve">Now, therefore, </w:t>
      </w:r>
    </w:p>
    <w:p w:rsidR="001A374C" w:rsidRDefault="001A37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74C" w:rsidRDefault="001A37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46F5F" w:rsidRDefault="00F46F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F5F" w:rsidRDefault="00F46F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North 9th Avenue in the town of Dillon “Robert McRae Memorial Avenue” and to erect appropriate markers or signs along this avenue that contain this designation.</w:t>
      </w:r>
    </w:p>
    <w:p w:rsidR="001A374C" w:rsidRDefault="001A37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74C" w:rsidRDefault="001A37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5092B">
        <w:t xml:space="preserve"> the Department of Transportation.</w:t>
      </w:r>
    </w:p>
    <w:p w:rsidR="00B4249E" w:rsidRDefault="00F509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0E04" w:rsidRDefault="009E0E04" w:rsidP="009E0E04">
      <w:pPr>
        <w:suppressAutoHyphens/>
      </w:pPr>
    </w:p>
    <w:sectPr w:rsidR="009E0E04" w:rsidSect="00E61E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F5F" w:rsidRDefault="00F46F5F" w:rsidP="009F0C77">
      <w:r>
        <w:separator/>
      </w:r>
    </w:p>
  </w:endnote>
  <w:endnote w:type="continuationSeparator" w:id="0">
    <w:p w:rsidR="00F46F5F" w:rsidRDefault="00F46F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F107AB3-2D64-4FB1-9EDD-16D89D405519}"/>
    <w:embedBold r:id="rId2" w:fontKey="{3366132F-AF65-4BD1-9525-FC05C11442DB}"/>
  </w:font>
  <w:font w:name="Calibri">
    <w:panose1 w:val="020F0502020204030204"/>
    <w:charset w:val="00"/>
    <w:family w:val="swiss"/>
    <w:pitch w:val="variable"/>
    <w:sig w:usb0="E00002FF" w:usb1="4000ACFF" w:usb2="00000001" w:usb3="00000000" w:csb0="0000019F" w:csb1="00000000"/>
    <w:embedRegular r:id="rId3" w:fontKey="{7F658682-72D2-477E-9F34-95B455BE40F9}"/>
  </w:font>
  <w:font w:name="Segoe UI">
    <w:panose1 w:val="020B0502040204020203"/>
    <w:charset w:val="00"/>
    <w:family w:val="swiss"/>
    <w:pitch w:val="variable"/>
    <w:sig w:usb0="E10022FF" w:usb1="C000E47F" w:usb2="00000029" w:usb3="00000000" w:csb0="000001DF" w:csb1="00000000"/>
    <w:embedRegular r:id="rId4" w:fontKey="{45283907-A761-4AD3-8876-DD218E84AEF5}"/>
  </w:font>
  <w:font w:name="Cambria">
    <w:panose1 w:val="02040503050406030204"/>
    <w:charset w:val="00"/>
    <w:family w:val="roman"/>
    <w:pitch w:val="variable"/>
    <w:sig w:usb0="E00002FF" w:usb1="400004FF" w:usb2="00000000" w:usb3="00000000" w:csb0="0000019F" w:csb1="00000000"/>
    <w:embedRegular r:id="rId5" w:fontKey="{7B1588C8-D479-4EB4-9FC0-74FD5F818A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49E" w:rsidRPr="0004729A" w:rsidRDefault="0004729A" w:rsidP="0004729A">
    <w:pPr>
      <w:pStyle w:val="Footer"/>
      <w:tabs>
        <w:tab w:val="clear" w:pos="4680"/>
        <w:tab w:val="clear" w:pos="9360"/>
        <w:tab w:val="center" w:pos="2995"/>
      </w:tabs>
      <w:spacing w:before="120"/>
    </w:pPr>
    <w:r>
      <w:t>[5225</w:t>
    </w:r>
    <w:r w:rsidR="00E61E91">
      <w:t>-</w:t>
    </w:r>
    <w:r w:rsidR="00E61E91">
      <w:fldChar w:fldCharType="begin"/>
    </w:r>
    <w:r w:rsidR="00E61E91">
      <w:instrText xml:space="preserve"> PAGE  \* MERGEFORMAT </w:instrText>
    </w:r>
    <w:r w:rsidR="00E61E91">
      <w:fldChar w:fldCharType="separate"/>
    </w:r>
    <w:r w:rsidR="002E4825">
      <w:rPr>
        <w:noProof/>
      </w:rPr>
      <w:t>1</w:t>
    </w:r>
    <w:r w:rsidR="00E61E91">
      <w:fldChar w:fldCharType="end"/>
    </w:r>
    <w:r w:rsidR="00E61E9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E91" w:rsidRPr="0004729A" w:rsidRDefault="00E61E91" w:rsidP="0004729A">
    <w:pPr>
      <w:pStyle w:val="Footer"/>
      <w:tabs>
        <w:tab w:val="clear" w:pos="4680"/>
        <w:tab w:val="clear" w:pos="9360"/>
        <w:tab w:val="center" w:pos="2995"/>
      </w:tabs>
      <w:spacing w:before="120"/>
    </w:pPr>
    <w:r>
      <w:t>[5225]</w:t>
    </w:r>
    <w:r>
      <w:tab/>
    </w:r>
    <w:r>
      <w:fldChar w:fldCharType="begin"/>
    </w:r>
    <w:r>
      <w:instrText xml:space="preserve"> PAGE  \* MERGEFORMAT </w:instrText>
    </w:r>
    <w:r>
      <w:fldChar w:fldCharType="separate"/>
    </w:r>
    <w:r w:rsidR="009E0E0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F5F" w:rsidRDefault="00F46F5F" w:rsidP="009F0C77">
      <w:r>
        <w:separator/>
      </w:r>
    </w:p>
  </w:footnote>
  <w:footnote w:type="continuationSeparator" w:id="0">
    <w:p w:rsidR="00F46F5F" w:rsidRDefault="00F46F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06CM16"/>
    <w:docVar w:name="CoverBillType" w:val="c"/>
    <w:docVar w:name="docpath" w:val="L:\Council\bills\GT\5106CM16.DOCX"/>
    <w:docVar w:name="dvBillNumber" w:val="5225"/>
    <w:docVar w:name="dvBillNumberPrefix" w:val="H. "/>
    <w:docVar w:name="dvOriginalBody" w:val="House"/>
    <w:docVar w:name="dvSteno" w:val="GT"/>
    <w:docVar w:name="NameofBody" w:val="h"/>
    <w:docVar w:name="vgroup2" w:val="Council"/>
  </w:docVars>
  <w:rsids>
    <w:rsidRoot w:val="001A374C"/>
    <w:rsid w:val="00011869"/>
    <w:rsid w:val="00015CD6"/>
    <w:rsid w:val="0004729A"/>
    <w:rsid w:val="000E1785"/>
    <w:rsid w:val="000F40FA"/>
    <w:rsid w:val="0010776B"/>
    <w:rsid w:val="001113B2"/>
    <w:rsid w:val="00133E66"/>
    <w:rsid w:val="001435A3"/>
    <w:rsid w:val="00146ED3"/>
    <w:rsid w:val="00151044"/>
    <w:rsid w:val="0018534C"/>
    <w:rsid w:val="001A374C"/>
    <w:rsid w:val="001D08F2"/>
    <w:rsid w:val="001D525B"/>
    <w:rsid w:val="001D7F4F"/>
    <w:rsid w:val="00205238"/>
    <w:rsid w:val="002321B6"/>
    <w:rsid w:val="00247D0D"/>
    <w:rsid w:val="00250967"/>
    <w:rsid w:val="002543C8"/>
    <w:rsid w:val="0025541D"/>
    <w:rsid w:val="00284AAE"/>
    <w:rsid w:val="002E4825"/>
    <w:rsid w:val="002E5912"/>
    <w:rsid w:val="00301B21"/>
    <w:rsid w:val="00325348"/>
    <w:rsid w:val="0032732C"/>
    <w:rsid w:val="00336AD0"/>
    <w:rsid w:val="0037079A"/>
    <w:rsid w:val="003C4DAB"/>
    <w:rsid w:val="003D01E8"/>
    <w:rsid w:val="003E5288"/>
    <w:rsid w:val="003F6D79"/>
    <w:rsid w:val="0041760A"/>
    <w:rsid w:val="00417C01"/>
    <w:rsid w:val="004403BD"/>
    <w:rsid w:val="00441249"/>
    <w:rsid w:val="00461441"/>
    <w:rsid w:val="004809EE"/>
    <w:rsid w:val="004E7D54"/>
    <w:rsid w:val="005273C6"/>
    <w:rsid w:val="00530A69"/>
    <w:rsid w:val="00545593"/>
    <w:rsid w:val="00577C6C"/>
    <w:rsid w:val="005C2FE2"/>
    <w:rsid w:val="005E2BC9"/>
    <w:rsid w:val="00605102"/>
    <w:rsid w:val="006215AA"/>
    <w:rsid w:val="0062784D"/>
    <w:rsid w:val="006913C9"/>
    <w:rsid w:val="0069470D"/>
    <w:rsid w:val="00734F00"/>
    <w:rsid w:val="007A70AE"/>
    <w:rsid w:val="008362E8"/>
    <w:rsid w:val="008A1768"/>
    <w:rsid w:val="008F0F33"/>
    <w:rsid w:val="008F4429"/>
    <w:rsid w:val="0094021A"/>
    <w:rsid w:val="00975C11"/>
    <w:rsid w:val="009B44AF"/>
    <w:rsid w:val="009C6A0B"/>
    <w:rsid w:val="009E0E04"/>
    <w:rsid w:val="009F0C77"/>
    <w:rsid w:val="009F4DD1"/>
    <w:rsid w:val="00A41684"/>
    <w:rsid w:val="00A64E80"/>
    <w:rsid w:val="00A72BCD"/>
    <w:rsid w:val="00A741D9"/>
    <w:rsid w:val="00A833AB"/>
    <w:rsid w:val="00A9741D"/>
    <w:rsid w:val="00AC7475"/>
    <w:rsid w:val="00AD4B17"/>
    <w:rsid w:val="00B412D4"/>
    <w:rsid w:val="00B4249E"/>
    <w:rsid w:val="00BE3C22"/>
    <w:rsid w:val="00C0345E"/>
    <w:rsid w:val="00C3483A"/>
    <w:rsid w:val="00C74E9D"/>
    <w:rsid w:val="00C82FD3"/>
    <w:rsid w:val="00C92819"/>
    <w:rsid w:val="00CC6B7B"/>
    <w:rsid w:val="00CD2089"/>
    <w:rsid w:val="00D73A67"/>
    <w:rsid w:val="00D970A9"/>
    <w:rsid w:val="00DF3845"/>
    <w:rsid w:val="00E41911"/>
    <w:rsid w:val="00E61E91"/>
    <w:rsid w:val="00E92EEF"/>
    <w:rsid w:val="00ED72B8"/>
    <w:rsid w:val="00EF2368"/>
    <w:rsid w:val="00F24442"/>
    <w:rsid w:val="00F46F5F"/>
    <w:rsid w:val="00F5092B"/>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631B82-76DF-4B75-B20F-DDCB77787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09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092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10E15-B11D-46D4-9BC4-6D6800D9A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A3BC85E9.dotm</Template>
  <TotalTime>0</TotalTime>
  <Pages>3</Pages>
  <Words>283</Words>
  <Characters>1421</Characters>
  <Application>Microsoft Office Word</Application>
  <DocSecurity>0</DocSecurity>
  <Lines>61</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5225 Text of Previous Version (Apr. 28, 2016) - South Carolina Legislature Online</dc:title>
  <dc:creator>Gwen Thurmond</dc:creator>
  <cp:lastModifiedBy>Artie Braswell</cp:lastModifiedBy>
  <cp:revision>2</cp:revision>
  <cp:lastPrinted>2016-04-14T13:18:00Z</cp:lastPrinted>
  <dcterms:created xsi:type="dcterms:W3CDTF">2016-04-28T20:16:00Z</dcterms:created>
  <dcterms:modified xsi:type="dcterms:W3CDTF">2016-04-28T20:16:00Z</dcterms:modified>
</cp:coreProperties>
</file>