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F16" w:rsidRDefault="009F1F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85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61</w:t>
      </w:r>
      <w:r>
        <w:noBreakHyphen/>
        <w:t>4</w:t>
      </w:r>
      <w:r>
        <w:noBreakHyphen/>
        <w:t>945 SO AS TO PROVIDE THAT A MANUFACTURER, BREWER, IMPORTER, OR RETAILER MAY OFFER OR SPONSOR CERTAIN COUPONS AND REBATES TO A CONSUMER FOR THE PURCHASE OF BEER, TO PROVIDE THAT A WHOLESALER IS PROHIBITED FROM PARTICIPATING IN THE PROCUREMENT, REDEMPTION, OR OTHER COSTS ASSOCIATED FOR ANY COUPON OR REBATE FOR BEER, AND TO PROVIDE THAT A BEER MANUFACTURER OR WHOLESALER IS PROHIBITED FROM OFFERING PAPER INSTANT REDEEMABLE COUPONS AND SCANBACK COUPONS FOR BEER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858" w:rsidRDefault="00983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3858" w:rsidRDefault="00983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983858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1DE1">
        <w:t>Article 9, Chapter 4, Title 61 of the 1976 Code is amended by adding:</w:t>
      </w: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4</w:t>
      </w:r>
      <w:r>
        <w:noBreakHyphen/>
        <w:t>945.</w:t>
      </w:r>
      <w:r>
        <w:tab/>
        <w:t>A manufacturer, brewer, importer, or retailer may offer or sponsor coupons and rebates to a consumer for the purchase of beer.  Coupons and rebates include, but are not limited to, retailer instant redeemable coupons, mail</w:t>
      </w:r>
      <w:r>
        <w:noBreakHyphen/>
        <w:t>in rebates, and coupons and rebates offered or redeemed through any electronic means.  Manufacturer, brewer, and importer coupons and rebates must be made available upon request to a licensed retailer. A wholesaler is prohibited from participating in the procurement, redemption, or other costs associated for any coupon or rebate for beer offered or sponsored by a manufacturer, brewer, importer, or retailer.  A beer manufacturer or wholesaler is prohibited from offering paper instant redeemable coupons and scanback coupons for beer in this State.”</w:t>
      </w: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858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B5DB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F1F16" w:rsidRDefault="009F1F16" w:rsidP="009F1F16">
      <w:pPr>
        <w:suppressAutoHyphens/>
      </w:pPr>
    </w:p>
    <w:sectPr w:rsidR="009F1F16" w:rsidSect="009F1F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858" w:rsidRDefault="00983858" w:rsidP="009F0C77">
      <w:r>
        <w:separator/>
      </w:r>
    </w:p>
  </w:endnote>
  <w:endnote w:type="continuationSeparator" w:id="0">
    <w:p w:rsidR="00983858" w:rsidRDefault="009838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94E290-2D55-4316-B32E-4C804B5A7134}"/>
    <w:embedBold r:id="rId2" w:fontKey="{AFFE6F4F-4CFB-47CD-975C-5BD6D33F6C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2FA519-48DE-49E4-A353-B3B10101BD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5B5013-00CB-43AA-924A-9ACC889379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902993-2A96-4FFE-BF6B-8D0B705016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DBA" w:rsidRPr="009F1F16" w:rsidRDefault="009F1F16" w:rsidP="009F1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858" w:rsidRDefault="00983858" w:rsidP="009F0C77">
      <w:r>
        <w:separator/>
      </w:r>
    </w:p>
  </w:footnote>
  <w:footnote w:type="continuationSeparator" w:id="0">
    <w:p w:rsidR="00983858" w:rsidRDefault="009838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86JH16"/>
    <w:docVar w:name="CoverBillType" w:val="b"/>
    <w:docVar w:name="docpath" w:val="L:\Council\bills\DKA\3186JH16.DOCX"/>
    <w:docVar w:name="dvBillNumber" w:val="524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83858"/>
    <w:rsid w:val="00011869"/>
    <w:rsid w:val="00015CD6"/>
    <w:rsid w:val="00070FC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DE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3858"/>
    <w:rsid w:val="009B44AF"/>
    <w:rsid w:val="009C63DA"/>
    <w:rsid w:val="009C6A0B"/>
    <w:rsid w:val="009F0C77"/>
    <w:rsid w:val="009F1F16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5DB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53488-C0D2-4952-8FF6-74389244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643DC-16C2-40C7-89FD-9A316202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2</Pages>
  <Words>252</Words>
  <Characters>1324</Characters>
  <Application>Microsoft Office Word</Application>
  <DocSecurity>0</DocSecurity>
  <Lines>45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5245 Text of Previous Version (Apr. 20, 2016) - South Carolina Legislature Online</dc:title>
  <dc:creator>sharonpair</dc:creator>
  <cp:lastModifiedBy>N Cumfer</cp:lastModifiedBy>
  <cp:revision>2</cp:revision>
  <cp:lastPrinted>2016-04-14T18:20:00Z</cp:lastPrinted>
  <dcterms:created xsi:type="dcterms:W3CDTF">2016-04-20T14:22:00Z</dcterms:created>
  <dcterms:modified xsi:type="dcterms:W3CDTF">2016-04-20T14:22:00Z</dcterms:modified>
</cp:coreProperties>
</file>