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5F40" w:rsidRDefault="00FE5F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40E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9A3" w:rsidRDefault="00AE39A3" w:rsidP="00AE3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8</w:t>
      </w:r>
      <w:r>
        <w:noBreakHyphen/>
        <w:t>11</w:t>
      </w:r>
      <w:r>
        <w:noBreakHyphen/>
        <w:t xml:space="preserve">83, AS AMENDED, CODE OF LAWS OF SOUTH CAROLINA, 1976, </w:t>
      </w:r>
      <w:r w:rsidRPr="00E75D2B">
        <w:t>RELATING TO</w:t>
      </w:r>
      <w:r>
        <w:t xml:space="preserve"> THE PAYROLL DEDUCTION FOR STATE EMPLOYEES</w:t>
      </w:r>
      <w:r w:rsidRPr="002E1CB0">
        <w:t>’</w:t>
      </w:r>
      <w:r>
        <w:t xml:space="preserve"> ASSOCIATION DUES, SO AS TO ALLOW MEMBERSHIP DUES FOR THE SOCIETY OF FORMER AGENTS OF THE STATE LAW ENFORCEMENT DIVISION TO BE DEDUCTED FROM THE COMPENSATION OF STATE RETIREES AND PAID OVER TO THE ASSOCIATION IN THE SAME MANNER OTHER MEMBERSHIP DUES ARE DEDUCTED AND PAID.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40EC" w:rsidRDefault="009340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40EC" w:rsidRDefault="009340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9A3" w:rsidRDefault="00AE39A3" w:rsidP="00AE3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6F798A">
        <w:t>Section 8</w:t>
      </w:r>
      <w:r>
        <w:noBreakHyphen/>
      </w:r>
      <w:r w:rsidRPr="006F798A">
        <w:t>1</w:t>
      </w:r>
      <w:r>
        <w:t>1</w:t>
      </w:r>
      <w:r>
        <w:noBreakHyphen/>
        <w:t>8</w:t>
      </w:r>
      <w:r w:rsidRPr="006F798A">
        <w:t>3</w:t>
      </w:r>
      <w:r>
        <w:t xml:space="preserve"> </w:t>
      </w:r>
      <w:r w:rsidRPr="006F798A">
        <w:t xml:space="preserve">of the 1976 Code, as last amended by Act </w:t>
      </w:r>
      <w:r>
        <w:t>111</w:t>
      </w:r>
      <w:r w:rsidRPr="006F798A">
        <w:t xml:space="preserve"> of </w:t>
      </w:r>
      <w:r>
        <w:t>1995</w:t>
      </w:r>
      <w:r w:rsidRPr="006F798A">
        <w:t>, is further amended to read:</w:t>
      </w:r>
    </w:p>
    <w:p w:rsidR="00AE39A3" w:rsidRDefault="00AE39A3" w:rsidP="00AE3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9A3" w:rsidRPr="006F798A" w:rsidRDefault="00AE39A3" w:rsidP="00AE3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noBreakHyphen/>
        <w:t>11</w:t>
      </w:r>
      <w:r>
        <w:noBreakHyphen/>
        <w:t>83.</w:t>
      </w:r>
      <w:r>
        <w:tab/>
      </w:r>
      <w:r w:rsidRPr="006F798A">
        <w:rPr>
          <w:u w:val="single"/>
        </w:rPr>
        <w:t>(A)</w:t>
      </w:r>
      <w:r>
        <w:tab/>
      </w:r>
      <w:r w:rsidRPr="006F798A">
        <w:t>The Comptroller General and all other state agencies, upon request of employees of the State, shall make deductions from the compensation of the employees for the payment of membership dues for the South Carolina State Employees</w:t>
      </w:r>
      <w:r w:rsidRPr="002E1CB0">
        <w:t>’</w:t>
      </w:r>
      <w:r w:rsidRPr="006F798A">
        <w:t xml:space="preserve"> Association and for the South Carolina Troopers</w:t>
      </w:r>
      <w:r w:rsidRPr="002E1CB0">
        <w:t>’</w:t>
      </w:r>
      <w:r w:rsidRPr="006F798A">
        <w:t xml:space="preserve"> Association. The Comptroller General and state agencies shall pay over to the respective associations all amounts so collected or withheld. Retirees from a state agency also may have withheld from their state retirement benefits their membership dues for the South Carolina State Employees</w:t>
      </w:r>
      <w:r w:rsidRPr="002E1CB0">
        <w:t>’</w:t>
      </w:r>
      <w:r w:rsidRPr="006F798A">
        <w:t xml:space="preserve"> Association and for the South Carolina Troopers</w:t>
      </w:r>
      <w:r w:rsidRPr="002E1CB0">
        <w:t>’</w:t>
      </w:r>
      <w:r w:rsidRPr="006F798A">
        <w:t xml:space="preserve"> Association. No deduction is permitted if the associations at any time engage in collective bargaining or encourage their members to strike.</w:t>
      </w:r>
    </w:p>
    <w:p w:rsidR="00AE39A3" w:rsidRPr="006F798A" w:rsidRDefault="00AE39A3" w:rsidP="00AE3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798A">
        <w:tab/>
      </w:r>
      <w:r w:rsidRPr="006F798A">
        <w:rPr>
          <w:u w:val="single"/>
        </w:rPr>
        <w:t>(B)</w:t>
      </w:r>
      <w:r>
        <w:tab/>
      </w:r>
      <w:r w:rsidRPr="008E6CE6">
        <w:rPr>
          <w:strike/>
        </w:rPr>
        <w:t>No</w:t>
      </w:r>
      <w:r w:rsidRPr="006F798A">
        <w:t xml:space="preserve"> </w:t>
      </w:r>
      <w:r>
        <w:t>M</w:t>
      </w:r>
      <w:r w:rsidRPr="006F798A">
        <w:t xml:space="preserve">embership dues or any portion </w:t>
      </w:r>
      <w:r w:rsidRPr="008E6CE6">
        <w:rPr>
          <w:strike/>
        </w:rPr>
        <w:t>thereof</w:t>
      </w:r>
      <w:r>
        <w:t xml:space="preserve"> </w:t>
      </w:r>
      <w:r>
        <w:rPr>
          <w:u w:val="single"/>
        </w:rPr>
        <w:t>of them which are</w:t>
      </w:r>
      <w:r w:rsidRPr="006F798A">
        <w:t xml:space="preserve"> deducted pursuant to this section may </w:t>
      </w:r>
      <w:r>
        <w:rPr>
          <w:u w:val="single"/>
        </w:rPr>
        <w:t>not</w:t>
      </w:r>
      <w:r>
        <w:t xml:space="preserve"> </w:t>
      </w:r>
      <w:r w:rsidRPr="006F798A">
        <w:t xml:space="preserve">be paid to </w:t>
      </w:r>
      <w:r w:rsidRPr="008E6CE6">
        <w:rPr>
          <w:strike/>
        </w:rPr>
        <w:t>any</w:t>
      </w:r>
      <w:r w:rsidRPr="006F798A">
        <w:t xml:space="preserve"> </w:t>
      </w:r>
      <w:r>
        <w:rPr>
          <w:u w:val="single"/>
        </w:rPr>
        <w:t>a</w:t>
      </w:r>
      <w:r>
        <w:t xml:space="preserve"> </w:t>
      </w:r>
      <w:r w:rsidRPr="006F798A">
        <w:t xml:space="preserve">national or </w:t>
      </w:r>
      <w:r w:rsidRPr="000919DC">
        <w:rPr>
          <w:strike/>
        </w:rPr>
        <w:t>multi</w:t>
      </w:r>
      <w:r w:rsidRPr="000919DC">
        <w:rPr>
          <w:strike/>
        </w:rPr>
        <w:noBreakHyphen/>
        <w:t>state</w:t>
      </w:r>
      <w:r>
        <w:t xml:space="preserve"> </w:t>
      </w:r>
      <w:r>
        <w:rPr>
          <w:u w:val="single"/>
        </w:rPr>
        <w:t>multistate</w:t>
      </w:r>
      <w:r w:rsidRPr="006F798A">
        <w:t xml:space="preserve"> association or group.</w:t>
      </w:r>
    </w:p>
    <w:p w:rsidR="00AE39A3" w:rsidRDefault="00AE39A3" w:rsidP="00AE3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798A">
        <w:tab/>
      </w:r>
      <w:r w:rsidRPr="006F798A">
        <w:rPr>
          <w:u w:val="single"/>
        </w:rPr>
        <w:t>(C)</w:t>
      </w:r>
      <w:r>
        <w:tab/>
      </w:r>
      <w:r w:rsidRPr="006F798A">
        <w:t>Dues for the South Carolina Law Enforcement Officers</w:t>
      </w:r>
      <w:r w:rsidRPr="002E1CB0">
        <w:t>’</w:t>
      </w:r>
      <w:r w:rsidRPr="006F798A">
        <w:t xml:space="preserve"> Association </w:t>
      </w:r>
      <w:r w:rsidRPr="008E6CE6">
        <w:rPr>
          <w:strike/>
        </w:rPr>
        <w:t>may</w:t>
      </w:r>
      <w:r w:rsidRPr="006F798A">
        <w:t xml:space="preserve"> also </w:t>
      </w:r>
      <w:r>
        <w:rPr>
          <w:u w:val="single"/>
        </w:rPr>
        <w:t>may</w:t>
      </w:r>
      <w:r>
        <w:t xml:space="preserve"> </w:t>
      </w:r>
      <w:r w:rsidRPr="006F798A">
        <w:t xml:space="preserve">be deducted from the compensation of state employees and retirees and paid over </w:t>
      </w:r>
      <w:r w:rsidRPr="006F798A">
        <w:lastRenderedPageBreak/>
        <w:t xml:space="preserve">to this association in the same manner other dues under this section are deducted and paid over. The same restrictions and conditions </w:t>
      </w:r>
      <w:r w:rsidRPr="008E6CE6">
        <w:rPr>
          <w:strike/>
        </w:rPr>
        <w:t>as</w:t>
      </w:r>
      <w:r>
        <w:t xml:space="preserve"> </w:t>
      </w:r>
      <w:r>
        <w:rPr>
          <w:u w:val="single"/>
        </w:rPr>
        <w:t>that</w:t>
      </w:r>
      <w:r w:rsidRPr="006F798A">
        <w:t xml:space="preserve"> apply to the other deductions under this section also apply to the deductions of dues for the South Carolina Law Enforcement Officers</w:t>
      </w:r>
      <w:r w:rsidRPr="002E1CB0">
        <w:t>’</w:t>
      </w:r>
      <w:r w:rsidRPr="006F798A">
        <w:t xml:space="preserve"> Association.</w:t>
      </w:r>
    </w:p>
    <w:p w:rsidR="00AE39A3" w:rsidRDefault="00AE39A3" w:rsidP="00AE3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F798A">
        <w:rPr>
          <w:u w:val="single"/>
        </w:rPr>
        <w:t>(D)</w:t>
      </w:r>
      <w:r>
        <w:tab/>
      </w:r>
      <w:r>
        <w:rPr>
          <w:u w:val="single"/>
        </w:rPr>
        <w:t>Membership d</w:t>
      </w:r>
      <w:r w:rsidRPr="00FE5CB2">
        <w:rPr>
          <w:u w:val="single"/>
        </w:rPr>
        <w:t xml:space="preserve">ues for the Society of Former Agents of the State Law Enforcement Division </w:t>
      </w:r>
      <w:r>
        <w:rPr>
          <w:u w:val="single"/>
        </w:rPr>
        <w:t xml:space="preserve">also </w:t>
      </w:r>
      <w:r w:rsidRPr="00FE5CB2">
        <w:rPr>
          <w:u w:val="single"/>
        </w:rPr>
        <w:t>may be deducted from the compensation of state retirees and paid over to th</w:t>
      </w:r>
      <w:r>
        <w:rPr>
          <w:u w:val="single"/>
        </w:rPr>
        <w:t>is</w:t>
      </w:r>
      <w:r w:rsidRPr="00FE5CB2">
        <w:rPr>
          <w:u w:val="single"/>
        </w:rPr>
        <w:t xml:space="preserve"> association in the same manner other dues are deducted and paid </w:t>
      </w:r>
      <w:r>
        <w:rPr>
          <w:u w:val="single"/>
        </w:rPr>
        <w:t>pursuant to this section</w:t>
      </w:r>
      <w:r w:rsidRPr="00FE5CB2">
        <w:rPr>
          <w:u w:val="single"/>
        </w:rPr>
        <w:t xml:space="preserve">. The same restrictions and conditions </w:t>
      </w:r>
      <w:r>
        <w:rPr>
          <w:u w:val="single"/>
        </w:rPr>
        <w:t>that</w:t>
      </w:r>
      <w:r w:rsidRPr="00FE5CB2">
        <w:rPr>
          <w:u w:val="single"/>
        </w:rPr>
        <w:t xml:space="preserve"> apply to the other deductions </w:t>
      </w:r>
      <w:r>
        <w:rPr>
          <w:u w:val="single"/>
        </w:rPr>
        <w:t>enumerated in</w:t>
      </w:r>
      <w:r w:rsidRPr="00FE5CB2">
        <w:rPr>
          <w:u w:val="single"/>
        </w:rPr>
        <w:t xml:space="preserve"> this section also apply to the deduction of dues for the Society of Former Agents of the State Law Enforcement Division.</w:t>
      </w:r>
      <w:r>
        <w:t>”</w:t>
      </w:r>
    </w:p>
    <w:p w:rsidR="00AE39A3" w:rsidRDefault="00AE39A3" w:rsidP="00AE3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9A3" w:rsidRDefault="00AE39A3" w:rsidP="00AE3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6740DC" w:rsidRDefault="0010776B" w:rsidP="00C12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E5F40" w:rsidRDefault="00FE5F40" w:rsidP="00FE5F40">
      <w:pPr>
        <w:suppressAutoHyphens/>
      </w:pPr>
    </w:p>
    <w:sectPr w:rsidR="00FE5F40" w:rsidSect="00FE5F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40EC" w:rsidRDefault="009340EC" w:rsidP="009F0C77">
      <w:r>
        <w:separator/>
      </w:r>
    </w:p>
  </w:endnote>
  <w:endnote w:type="continuationSeparator" w:id="0">
    <w:p w:rsidR="009340EC" w:rsidRDefault="009340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A3C71A-5CDC-4203-8C91-F92B82EA8ECB}"/>
    <w:embedBold r:id="rId2" w:fontKey="{1445DEB8-EB08-4944-BB28-1026E6A2D1F9}"/>
  </w:font>
  <w:font w:name="Calibri">
    <w:panose1 w:val="020F0502020204030204"/>
    <w:charset w:val="00"/>
    <w:family w:val="swiss"/>
    <w:pitch w:val="variable"/>
    <w:sig w:usb0="E00002FF" w:usb1="4000ACFF" w:usb2="00000001" w:usb3="00000000" w:csb0="0000019F" w:csb1="00000000"/>
    <w:embedRegular r:id="rId3" w:fontKey="{E2E7DFC7-5205-4191-A13E-91C2AF6DB6EB}"/>
  </w:font>
  <w:font w:name="Segoe UI">
    <w:panose1 w:val="020B0502040204020203"/>
    <w:charset w:val="00"/>
    <w:family w:val="swiss"/>
    <w:pitch w:val="variable"/>
    <w:sig w:usb0="E10022FF" w:usb1="C000E47F" w:usb2="00000029" w:usb3="00000000" w:csb0="000001DF" w:csb1="00000000"/>
    <w:embedRegular r:id="rId4" w:fontKey="{BFD412DE-C17F-405C-AFFF-D027E1D3A666}"/>
  </w:font>
  <w:font w:name="Cambria">
    <w:panose1 w:val="02040503050406030204"/>
    <w:charset w:val="00"/>
    <w:family w:val="roman"/>
    <w:pitch w:val="variable"/>
    <w:sig w:usb0="E00002FF" w:usb1="400004FF" w:usb2="00000000" w:usb3="00000000" w:csb0="0000019F" w:csb1="00000000"/>
    <w:embedRegular r:id="rId5" w:fontKey="{F35144B0-37A3-43C0-830C-E41FDB7A38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0DC" w:rsidRPr="00FE5F40" w:rsidRDefault="00FE5F40" w:rsidP="00FE5F40">
    <w:pPr>
      <w:pStyle w:val="Footer"/>
      <w:tabs>
        <w:tab w:val="clear" w:pos="4680"/>
        <w:tab w:val="clear" w:pos="9360"/>
        <w:tab w:val="center" w:pos="2995"/>
      </w:tabs>
      <w:spacing w:before="120"/>
    </w:pPr>
    <w:r>
      <w:t>[5270]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40EC" w:rsidRDefault="009340EC" w:rsidP="009F0C77">
      <w:r>
        <w:separator/>
      </w:r>
    </w:p>
  </w:footnote>
  <w:footnote w:type="continuationSeparator" w:id="0">
    <w:p w:rsidR="009340EC" w:rsidRDefault="009340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45ZW16"/>
    <w:docVar w:name="CoverBillType" w:val="b"/>
    <w:docVar w:name="docpath" w:val="L:\Council\bills\GGS\22845ZW16.DOCX"/>
    <w:docVar w:name="dvBillNumber" w:val="5270"/>
    <w:docVar w:name="dvBillNumberPrefix" w:val="H. "/>
    <w:docVar w:name="dvOriginalBody" w:val="House"/>
    <w:docVar w:name="dvSteno" w:val="GGS"/>
    <w:docVar w:name="NameofBody" w:val="h"/>
    <w:docVar w:name="vgroup2" w:val="Council"/>
  </w:docVars>
  <w:rsids>
    <w:rsidRoot w:val="009340EC"/>
    <w:rsid w:val="00011869"/>
    <w:rsid w:val="00015CD6"/>
    <w:rsid w:val="000E1785"/>
    <w:rsid w:val="000F40FA"/>
    <w:rsid w:val="001067A8"/>
    <w:rsid w:val="0010776B"/>
    <w:rsid w:val="00133E66"/>
    <w:rsid w:val="001435A3"/>
    <w:rsid w:val="001443BC"/>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7D63"/>
    <w:rsid w:val="004403BD"/>
    <w:rsid w:val="00461441"/>
    <w:rsid w:val="004809EE"/>
    <w:rsid w:val="004E7D54"/>
    <w:rsid w:val="005273C6"/>
    <w:rsid w:val="00530A69"/>
    <w:rsid w:val="00545593"/>
    <w:rsid w:val="00577C6C"/>
    <w:rsid w:val="005C2FE2"/>
    <w:rsid w:val="005E2BC9"/>
    <w:rsid w:val="00605102"/>
    <w:rsid w:val="006215AA"/>
    <w:rsid w:val="006740DC"/>
    <w:rsid w:val="006913C9"/>
    <w:rsid w:val="0069470D"/>
    <w:rsid w:val="00734F00"/>
    <w:rsid w:val="007A70AE"/>
    <w:rsid w:val="008362E8"/>
    <w:rsid w:val="008A1768"/>
    <w:rsid w:val="008E5000"/>
    <w:rsid w:val="008F0F33"/>
    <w:rsid w:val="008F4429"/>
    <w:rsid w:val="009340EC"/>
    <w:rsid w:val="0094021A"/>
    <w:rsid w:val="009B44AF"/>
    <w:rsid w:val="009C6A0B"/>
    <w:rsid w:val="009F0C77"/>
    <w:rsid w:val="009F4DD1"/>
    <w:rsid w:val="00A30E79"/>
    <w:rsid w:val="00A41684"/>
    <w:rsid w:val="00A64E80"/>
    <w:rsid w:val="00A72BCD"/>
    <w:rsid w:val="00A741D9"/>
    <w:rsid w:val="00A833AB"/>
    <w:rsid w:val="00A9741D"/>
    <w:rsid w:val="00AD4B17"/>
    <w:rsid w:val="00AE39A3"/>
    <w:rsid w:val="00B412D4"/>
    <w:rsid w:val="00BE3C22"/>
    <w:rsid w:val="00C0345E"/>
    <w:rsid w:val="00C12FA3"/>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E5F4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6F34A2-7B6E-4035-8D3E-263723A68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39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39A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E64EE5-7C54-427F-A8B7-70DDCD412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B4FE34B3.dotm</Template>
  <TotalTime>0</TotalTime>
  <Pages>1</Pages>
  <Words>416</Words>
  <Characters>2136</Characters>
  <Application>Microsoft Office Word</Application>
  <DocSecurity>0</DocSecurity>
  <Lines>60</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5270 Text of Previous Version (Apr. 26, 2016) - South Carolina Legislature Online</dc:title>
  <dc:creator>GloriaShackelford</dc:creator>
  <cp:lastModifiedBy>S Volk</cp:lastModifiedBy>
  <cp:revision>2</cp:revision>
  <cp:lastPrinted>2016-04-26T14:21:00Z</cp:lastPrinted>
  <dcterms:created xsi:type="dcterms:W3CDTF">2016-04-26T17:19:00Z</dcterms:created>
  <dcterms:modified xsi:type="dcterms:W3CDTF">2016-04-26T17:19:00Z</dcterms:modified>
</cp:coreProperties>
</file>