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1479" w:rsidRDefault="0055147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514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B4D3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84D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WILSON HALL BOYS GOLF TEAM OF SUMTER COUNTY WITH THE </w:t>
      </w:r>
      <w:r w:rsidR="00774420">
        <w:t xml:space="preserve">TEAM </w:t>
      </w:r>
      <w:r>
        <w:t xml:space="preserve">COACHES AND SCHOOL OFFICIALS, AT A DATE AND TIME TO BE DETERMINED BY THE SPEAKER, FOR THE PURPOSE OF BEING RECOGNIZED AND COMMENDED FOR CAPTURING THE </w:t>
      </w:r>
      <w:r w:rsidRPr="00B42EF8">
        <w:t>2016</w:t>
      </w:r>
      <w:r>
        <w:t xml:space="preserve"> SOUTH CAROLINA INDEPENDENT SCHOOL ASSOCIATION </w:t>
      </w:r>
      <w:r w:rsidRPr="00E41A3F">
        <w:t xml:space="preserve">CLASS </w:t>
      </w:r>
      <w:r w:rsidR="00E41A3F" w:rsidRPr="00A5430A">
        <w:rPr>
          <w:color w:val="000000" w:themeColor="text1"/>
          <w:u w:color="000000" w:themeColor="text1"/>
        </w:rPr>
        <w:t>AAA</w:t>
      </w:r>
      <w:r>
        <w:t xml:space="preserve">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B4D3D" w:rsidRDefault="00EB4D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B4D3D" w:rsidRDefault="00EB4D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4D3D" w:rsidRDefault="00EB4D3D" w:rsidP="00384D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84DBB">
        <w:t xml:space="preserve"> the privilege of the floor of the South Carolina House of Representatives be extended to the Wilson Hall boys golf team of Sumter County with the </w:t>
      </w:r>
      <w:r w:rsidR="00774420">
        <w:t xml:space="preserve">team </w:t>
      </w:r>
      <w:r w:rsidR="00384DBB">
        <w:t xml:space="preserve">coaches and school officials, at a date and time to be determined by the Speaker, for the purpose of being recognized and commended for capturing </w:t>
      </w:r>
      <w:r w:rsidR="00384DBB" w:rsidRPr="00B42EF8">
        <w:t xml:space="preserve">the </w:t>
      </w:r>
      <w:r w:rsidR="00B42EF8">
        <w:t>2016</w:t>
      </w:r>
      <w:r w:rsidR="00384DBB">
        <w:t xml:space="preserve"> South Carolina Independent School Association </w:t>
      </w:r>
      <w:r w:rsidR="00E41A3F">
        <w:t xml:space="preserve">Class </w:t>
      </w:r>
      <w:r w:rsidR="00E41A3F" w:rsidRPr="00A5430A">
        <w:rPr>
          <w:color w:val="000000" w:themeColor="text1"/>
          <w:u w:color="000000" w:themeColor="text1"/>
        </w:rPr>
        <w:t>AAA</w:t>
      </w:r>
      <w:r w:rsidR="00384DBB">
        <w:t xml:space="preserve"> State Championship title.</w:t>
      </w:r>
    </w:p>
    <w:p w:rsidR="001E3C14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51479" w:rsidRDefault="00551479" w:rsidP="00551479">
      <w:pPr>
        <w:suppressAutoHyphens/>
      </w:pPr>
    </w:p>
    <w:sectPr w:rsidR="00551479" w:rsidSect="0055147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4D3D" w:rsidRDefault="00EB4D3D" w:rsidP="009F0C77">
      <w:r>
        <w:separator/>
      </w:r>
    </w:p>
  </w:endnote>
  <w:endnote w:type="continuationSeparator" w:id="0">
    <w:p w:rsidR="00EB4D3D" w:rsidRDefault="00EB4D3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0A7E11C-D77A-4C83-BDEA-83DEF03B7997}"/>
    <w:embedBold r:id="rId2" w:fontKey="{F9B9CE08-068E-4FB9-B6F9-470CC77910E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F3BDD10-3024-4B67-8A8E-883654AD662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8FF2EC2-E825-4B2C-B1BC-A46465AD543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359AE05-039A-4C5F-A031-FBC1353C4DE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0548" w:rsidRPr="00551479" w:rsidRDefault="00551479" w:rsidP="0055147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4D3D" w:rsidRDefault="00EB4D3D" w:rsidP="009F0C77">
      <w:r>
        <w:separator/>
      </w:r>
    </w:p>
  </w:footnote>
  <w:footnote w:type="continuationSeparator" w:id="0">
    <w:p w:rsidR="00EB4D3D" w:rsidRDefault="00EB4D3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59AHB16"/>
    <w:docVar w:name="CoverBillType" w:val="r"/>
    <w:docVar w:name="docpath" w:val="L:\Council\bills\GM\24759AHB16.DOCX"/>
    <w:docVar w:name="dvBillNumber" w:val="530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B4D3D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E3C14"/>
    <w:rsid w:val="00205238"/>
    <w:rsid w:val="002321B6"/>
    <w:rsid w:val="00250967"/>
    <w:rsid w:val="002543C8"/>
    <w:rsid w:val="0025541D"/>
    <w:rsid w:val="00284AAE"/>
    <w:rsid w:val="002D2F1A"/>
    <w:rsid w:val="002E5912"/>
    <w:rsid w:val="00301B21"/>
    <w:rsid w:val="00325348"/>
    <w:rsid w:val="0032732C"/>
    <w:rsid w:val="00336AD0"/>
    <w:rsid w:val="0037079A"/>
    <w:rsid w:val="00384DBB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1479"/>
    <w:rsid w:val="00577C6C"/>
    <w:rsid w:val="005C2FE2"/>
    <w:rsid w:val="005E2BC9"/>
    <w:rsid w:val="00605102"/>
    <w:rsid w:val="006215AA"/>
    <w:rsid w:val="006913C9"/>
    <w:rsid w:val="0069470D"/>
    <w:rsid w:val="006A0548"/>
    <w:rsid w:val="00734F00"/>
    <w:rsid w:val="0077442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572BF"/>
    <w:rsid w:val="00A64E80"/>
    <w:rsid w:val="00A72BCD"/>
    <w:rsid w:val="00A741D9"/>
    <w:rsid w:val="00A833AB"/>
    <w:rsid w:val="00A9741D"/>
    <w:rsid w:val="00AD4B17"/>
    <w:rsid w:val="00B412D4"/>
    <w:rsid w:val="00B42EF8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16FC8"/>
    <w:rsid w:val="00E41911"/>
    <w:rsid w:val="00E41A3F"/>
    <w:rsid w:val="00E92EEF"/>
    <w:rsid w:val="00EB4D3D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9FADCB1-D53F-4359-A5E3-FC09B5121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1A3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A3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DDA3A6-60DB-4FA3-83FD-EEFA41AD6A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AB6287FE.dotm</Template>
  <TotalTime>0</TotalTime>
  <Pages>1</Pages>
  <Words>142</Words>
  <Characters>716</Characters>
  <Application>Microsoft Office Word</Application>
  <DocSecurity>0</DocSecurity>
  <Lines>30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5302 Text of Previous Version (May 3, 2016) - South Carolina Legislature Online</dc:title>
  <dc:creator>Gail Pinckney Moore</dc:creator>
  <cp:lastModifiedBy>S Volk</cp:lastModifiedBy>
  <cp:revision>2</cp:revision>
  <cp:lastPrinted>2016-04-28T16:08:00Z</cp:lastPrinted>
  <dcterms:created xsi:type="dcterms:W3CDTF">2016-05-03T16:26:00Z</dcterms:created>
  <dcterms:modified xsi:type="dcterms:W3CDTF">2016-05-03T16:26:00Z</dcterms:modified>
</cp:coreProperties>
</file>