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A60" w:rsidRDefault="00E72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E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2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4623BD">
        <w:t>FRANKLIN GOODWIN</w:t>
      </w:r>
      <w:r w:rsidR="00EF2E76">
        <w:t>,</w:t>
      </w:r>
      <w:r w:rsidR="0006285A">
        <w:t xml:space="preserve"> JR.</w:t>
      </w:r>
      <w:r>
        <w:t xml:space="preserve">, A </w:t>
      </w:r>
      <w:r w:rsidR="005B0D0D">
        <w:t xml:space="preserve">FORMER </w:t>
      </w:r>
      <w:r>
        <w:t xml:space="preserve">HIGH SCHOOL BASKETBALL OFFICIAL WITH THE SOUTH CAROLINA HIGH SCHOOL LEAGUE, AND TO CONGRATULATE HIM FOR HIS INDUCTION INTO THE </w:t>
      </w:r>
      <w:r w:rsidR="005B0D0D">
        <w:t xml:space="preserve"> </w:t>
      </w:r>
      <w:r>
        <w:t>SOUTH CAROLINA BASKETBALL OFFICIALS ASSOCIATION HALL OF FAME.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24EE" w:rsidRDefault="00A2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24EE">
        <w:t xml:space="preserve">the members of the South Carolina House of Representatives are delighted to learn that </w:t>
      </w:r>
      <w:r w:rsidR="003024EE" w:rsidRPr="004623BD">
        <w:t>Franklin Goodwin</w:t>
      </w:r>
      <w:r w:rsidR="0006285A">
        <w:t xml:space="preserve">, Jr., </w:t>
      </w:r>
      <w:r w:rsidR="003024EE">
        <w:t>was honored with induction into the South Carolina Basketball Officials Association Hall of Fame</w:t>
      </w:r>
      <w:r w:rsidR="00E64EDD">
        <w:t xml:space="preserve"> on March 30, 2016</w:t>
      </w:r>
      <w:r w:rsidR="003024EE">
        <w:t>; and</w:t>
      </w:r>
    </w:p>
    <w:p w:rsidR="005B0D0D" w:rsidRDefault="005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D0D" w:rsidRDefault="005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reared in the Palmetto State, “Squeeze,” </w:t>
      </w:r>
      <w:r w:rsidR="001D7E42">
        <w:t>as he is affectionately known, i</w:t>
      </w:r>
      <w:r>
        <w:t>s the eighth son born to the late Franklin Goodwin, Sr., and Zena Mae Goodwin, and he graduated in 1980 from Dreher High School, where he helped his teammates win the state championship basketball game; and</w:t>
      </w:r>
    </w:p>
    <w:p w:rsidR="005B0D0D" w:rsidRDefault="005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D0D" w:rsidRDefault="005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rsidR="00E5265F">
        <w:noBreakHyphen/>
      </w:r>
      <w:r>
        <w:t xml:space="preserve">five years, </w:t>
      </w:r>
      <w:r w:rsidR="00343E44">
        <w:t>Mr. Goodwin</w:t>
      </w:r>
      <w:r>
        <w:t xml:space="preserve"> has been employed with the </w:t>
      </w:r>
      <w:r w:rsidR="00EF2E76">
        <w:t xml:space="preserve">Department of Administration, formerly the </w:t>
      </w:r>
      <w:r>
        <w:t>Budget and Control Board</w:t>
      </w:r>
      <w:r w:rsidR="00EF2E76">
        <w:t>,</w:t>
      </w:r>
      <w:r>
        <w:t xml:space="preserve"> and </w:t>
      </w:r>
      <w:r w:rsidR="00EF2E76">
        <w:t xml:space="preserve">he </w:t>
      </w:r>
      <w:r>
        <w:t xml:space="preserve">currently holds the position </w:t>
      </w:r>
      <w:r w:rsidR="001D7E42">
        <w:t>as</w:t>
      </w:r>
      <w:r w:rsidR="00EF2E76">
        <w:t xml:space="preserve"> Trade S</w:t>
      </w:r>
      <w:r>
        <w:t>pecialist</w:t>
      </w:r>
      <w:r w:rsidR="001D7E42">
        <w:t xml:space="preserve"> IV with a reputation </w:t>
      </w:r>
      <w:r w:rsidR="00EF2E76">
        <w:t>as</w:t>
      </w:r>
      <w:r w:rsidR="001D7E42">
        <w:t xml:space="preserve"> </w:t>
      </w:r>
      <w:r w:rsidR="00343E44">
        <w:t xml:space="preserve">an invaluable asset, </w:t>
      </w:r>
      <w:r w:rsidR="001D7E42">
        <w:t>able to fix anything and everything</w:t>
      </w:r>
      <w:r w:rsidR="00E64EDD">
        <w:t>. He is the “go-to guy” in the Blatt Building</w:t>
      </w:r>
      <w:r w:rsidR="001D7E42">
        <w:t>; and</w:t>
      </w:r>
    </w:p>
    <w:p w:rsidR="003024EE" w:rsidRDefault="00302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4EE" w:rsidRDefault="00302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twenty</w:t>
      </w:r>
      <w:r w:rsidR="00E5265F">
        <w:noBreakHyphen/>
      </w:r>
      <w:r>
        <w:t xml:space="preserve">four years as a basketball official for the South Carolina High School League, </w:t>
      </w:r>
      <w:r w:rsidR="00EF2E76">
        <w:t>Mr. Goodwin</w:t>
      </w:r>
      <w:r>
        <w:t xml:space="preserve"> has officiated </w:t>
      </w:r>
      <w:r w:rsidR="00F32510">
        <w:t>numerous</w:t>
      </w:r>
      <w:r>
        <w:t xml:space="preserve"> semi</w:t>
      </w:r>
      <w:r w:rsidR="00E5265F">
        <w:noBreakHyphen/>
      </w:r>
      <w:r>
        <w:t>final games, seven state championship games</w:t>
      </w:r>
      <w:r w:rsidR="00F32510">
        <w:t xml:space="preserve">, and one All Star game; </w:t>
      </w:r>
      <w:r>
        <w:t>and</w:t>
      </w:r>
    </w:p>
    <w:p w:rsidR="00516989" w:rsidRDefault="00516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89" w:rsidRDefault="00516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2E76">
        <w:t>he</w:t>
      </w:r>
      <w:r>
        <w:t xml:space="preserve"> also </w:t>
      </w:r>
      <w:r w:rsidR="00592D66">
        <w:t xml:space="preserve">has </w:t>
      </w:r>
      <w:r>
        <w:t>officiated eight lower state finals</w:t>
      </w:r>
      <w:r w:rsidR="00EF2E76">
        <w:t xml:space="preserve"> and</w:t>
      </w:r>
      <w:r>
        <w:t xml:space="preserve"> thirteen Chick</w:t>
      </w:r>
      <w:r w:rsidR="00E5265F">
        <w:noBreakHyphen/>
      </w:r>
      <w:r>
        <w:t>fil</w:t>
      </w:r>
      <w:r w:rsidR="00E5265F">
        <w:noBreakHyphen/>
      </w:r>
      <w:r>
        <w:t>a Tournaments, a</w:t>
      </w:r>
      <w:r w:rsidR="00EF2E76">
        <w:t>s well as</w:t>
      </w:r>
      <w:r>
        <w:t xml:space="preserve"> two years at the Beach Ball Classic; and</w:t>
      </w:r>
    </w:p>
    <w:p w:rsidR="003024EE" w:rsidRDefault="00302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89" w:rsidRDefault="00302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Goodwin has served the league as a rule presenter for District Five </w:t>
      </w:r>
      <w:r w:rsidR="00516989">
        <w:t xml:space="preserve">basketball </w:t>
      </w:r>
      <w:r>
        <w:t xml:space="preserve">and as a mentor </w:t>
      </w:r>
      <w:r w:rsidR="00516989">
        <w:t>teaching rules and working with young</w:t>
      </w:r>
      <w:r>
        <w:t xml:space="preserve"> officials; and</w:t>
      </w:r>
    </w:p>
    <w:p w:rsidR="00343E44" w:rsidRDefault="00343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66" w:rsidRDefault="00592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2510">
        <w:t>i</w:t>
      </w:r>
      <w:r>
        <w:t xml:space="preserve">n 2012, he received the Official of the Year award from the National Federation of State High School Associations; and </w:t>
      </w:r>
    </w:p>
    <w:p w:rsidR="00592D66" w:rsidRDefault="00592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44" w:rsidRDefault="00343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and soul mate, Cheryl A. Goodwin, he reared two fine children, Quinton and Lauren, who have blessed him with the love of two grandchildren, Candace and Jeremiah; and</w:t>
      </w:r>
    </w:p>
    <w:p w:rsidR="00343E44" w:rsidRDefault="00343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44" w:rsidRDefault="00343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Frank</w:t>
      </w:r>
      <w:r w:rsidR="00E5265F">
        <w:t>lin</w:t>
      </w:r>
      <w:r>
        <w:t xml:space="preserve"> Goodwin gave his life to Christ, he joined Gill Creek Baptist Church</w:t>
      </w:r>
      <w:r w:rsidR="00EF2E76">
        <w:t xml:space="preserve"> in 1992</w:t>
      </w:r>
      <w:r>
        <w:t>, where he has served faithfully as a trustee and usher; and</w:t>
      </w:r>
    </w:p>
    <w:p w:rsidR="00516989" w:rsidRDefault="00516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E9B" w:rsidRDefault="00343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561B">
        <w:t>the South Carolina House of Representatives deeply appreciates Franklin Goodwin</w:t>
      </w:r>
      <w:r w:rsidR="008A0389">
        <w:t xml:space="preserve">’s dedication to </w:t>
      </w:r>
      <w:r w:rsidR="006D1B17">
        <w:t xml:space="preserve">the sport of </w:t>
      </w:r>
      <w:r w:rsidR="008A0389">
        <w:t>high school basketball</w:t>
      </w:r>
      <w:r w:rsidR="006D1B17">
        <w:t xml:space="preserve"> </w:t>
      </w:r>
      <w:r w:rsidR="00D4561B">
        <w:t xml:space="preserve">and the </w:t>
      </w:r>
      <w:r w:rsidR="006D1B17">
        <w:t>leadership he has provided to fellow officials, as well as to the youth who play basketball and their coaches</w:t>
      </w:r>
      <w:r w:rsidR="00A27E9B">
        <w:t>.  Now, therefore,</w:t>
      </w:r>
    </w:p>
    <w:p w:rsidR="00A27E9B" w:rsidRDefault="00A2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E9B" w:rsidRDefault="00A2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27E9B" w:rsidRDefault="00302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A27E9B" w:rsidRDefault="00A2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62140">
        <w:t xml:space="preserve"> </w:t>
      </w:r>
      <w:r w:rsidR="00D4561B">
        <w:t>the members of the South Carolina House of Representatives</w:t>
      </w:r>
      <w:r w:rsidR="003024EE">
        <w:t xml:space="preserve">, by this resolution, recognize and honor </w:t>
      </w:r>
      <w:r w:rsidR="003024EE" w:rsidRPr="004623BD">
        <w:t>Franklin Goodwin</w:t>
      </w:r>
      <w:r w:rsidR="003024EE">
        <w:t xml:space="preserve">, </w:t>
      </w:r>
      <w:r w:rsidR="00E5265F">
        <w:t xml:space="preserve">Jr., </w:t>
      </w:r>
      <w:r w:rsidR="003024EE">
        <w:t xml:space="preserve">a </w:t>
      </w:r>
      <w:r w:rsidR="00D4561B">
        <w:t xml:space="preserve">former </w:t>
      </w:r>
      <w:r w:rsidR="003024EE">
        <w:t xml:space="preserve">high school basketball official with the South Carolina High School League, and congratulate him for his induction into the </w:t>
      </w:r>
      <w:r w:rsidR="00D4561B">
        <w:t xml:space="preserve"> </w:t>
      </w:r>
      <w:r w:rsidR="003024EE">
        <w:t>South Carolina Basketball Officials Association Hall of Fame</w:t>
      </w:r>
      <w:r w:rsidR="00D4561B">
        <w:t>.</w:t>
      </w:r>
    </w:p>
    <w:p w:rsidR="00A27E9B" w:rsidRDefault="00A2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E9B" w:rsidRDefault="00A2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70F60">
        <w:t>present</w:t>
      </w:r>
      <w:r>
        <w:t>ed to</w:t>
      </w:r>
      <w:r w:rsidR="00070F60">
        <w:t xml:space="preserve"> </w:t>
      </w:r>
      <w:r w:rsidR="00070F60" w:rsidRPr="004623BD">
        <w:t>Franklin Goodwin</w:t>
      </w:r>
      <w:r w:rsidR="00E5265F">
        <w:t>, Jr.</w:t>
      </w:r>
    </w:p>
    <w:p w:rsidR="007B3774" w:rsidRDefault="00E5265F" w:rsidP="0088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2A60" w:rsidRDefault="00E72A60" w:rsidP="00E72A60">
      <w:pPr>
        <w:suppressAutoHyphens/>
      </w:pPr>
    </w:p>
    <w:sectPr w:rsidR="00E72A60" w:rsidSect="00E72A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B17" w:rsidRDefault="006D1B17" w:rsidP="009F0C77">
      <w:r>
        <w:separator/>
      </w:r>
    </w:p>
  </w:endnote>
  <w:endnote w:type="continuationSeparator" w:id="0">
    <w:p w:rsidR="006D1B17" w:rsidRDefault="006D1B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920298-E93C-4B90-83E7-4ABC2F206945}"/>
    <w:embedBold r:id="rId2" w:fontKey="{8D1D4FAE-764E-418C-83A3-FAD44F49FBFF}"/>
  </w:font>
  <w:font w:name="Calibri">
    <w:panose1 w:val="020F0502020204030204"/>
    <w:charset w:val="00"/>
    <w:family w:val="swiss"/>
    <w:pitch w:val="variable"/>
    <w:sig w:usb0="E00002FF" w:usb1="4000ACFF" w:usb2="00000001" w:usb3="00000000" w:csb0="0000019F" w:csb1="00000000"/>
    <w:embedRegular r:id="rId3" w:fontKey="{4DBECB88-D55F-4640-B3DC-0871AC2F3D45}"/>
  </w:font>
  <w:font w:name="Segoe UI">
    <w:panose1 w:val="020B0502040204020203"/>
    <w:charset w:val="00"/>
    <w:family w:val="swiss"/>
    <w:pitch w:val="variable"/>
    <w:sig w:usb0="E10022FF" w:usb1="C000E47F" w:usb2="00000029" w:usb3="00000000" w:csb0="000001DF" w:csb1="00000000"/>
    <w:embedRegular r:id="rId4" w:fontKey="{2E4E0FF1-774E-47F9-9F1F-DD16ADD2B705}"/>
  </w:font>
  <w:font w:name="Cambria">
    <w:panose1 w:val="02040503050406030204"/>
    <w:charset w:val="00"/>
    <w:family w:val="roman"/>
    <w:pitch w:val="variable"/>
    <w:sig w:usb0="E00002FF" w:usb1="400004FF" w:usb2="00000000" w:usb3="00000000" w:csb0="0000019F" w:csb1="00000000"/>
    <w:embedRegular r:id="rId5" w:fontKey="{F8866B9B-E98A-4983-A8F3-14382C0DDA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55" w:rsidRPr="00E72A60" w:rsidRDefault="00E72A60" w:rsidP="00E72A60">
    <w:pPr>
      <w:pStyle w:val="Footer"/>
      <w:tabs>
        <w:tab w:val="clear" w:pos="4680"/>
        <w:tab w:val="clear" w:pos="9360"/>
        <w:tab w:val="center" w:pos="2995"/>
      </w:tabs>
      <w:spacing w:before="120"/>
    </w:pPr>
    <w:r>
      <w:t>[5314]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B17" w:rsidRDefault="006D1B17" w:rsidP="009F0C77">
      <w:r>
        <w:separator/>
      </w:r>
    </w:p>
  </w:footnote>
  <w:footnote w:type="continuationSeparator" w:id="0">
    <w:p w:rsidR="006D1B17" w:rsidRDefault="006D1B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47VR16"/>
    <w:docVar w:name="CoverBillType" w:val="r"/>
    <w:docVar w:name="docpath" w:val="L:\Council\bills\GM\24747VR16.DOCX"/>
    <w:docVar w:name="dvBillNumber" w:val="5314"/>
    <w:docVar w:name="dvBillNumberPrefix" w:val="H. "/>
    <w:docVar w:name="dvOriginalBody" w:val="House"/>
    <w:docVar w:name="dvSteno" w:val="GM"/>
    <w:docVar w:name="NameofBody" w:val="h"/>
    <w:docVar w:name="vgroup2" w:val="Council"/>
  </w:docVars>
  <w:rsids>
    <w:rsidRoot w:val="00A27E9B"/>
    <w:rsid w:val="00011869"/>
    <w:rsid w:val="00015CD6"/>
    <w:rsid w:val="0006285A"/>
    <w:rsid w:val="00070F60"/>
    <w:rsid w:val="000E1785"/>
    <w:rsid w:val="000F40FA"/>
    <w:rsid w:val="0010776B"/>
    <w:rsid w:val="00133E66"/>
    <w:rsid w:val="001435A3"/>
    <w:rsid w:val="00146ED3"/>
    <w:rsid w:val="00151044"/>
    <w:rsid w:val="00167627"/>
    <w:rsid w:val="001978C0"/>
    <w:rsid w:val="001D08F2"/>
    <w:rsid w:val="001D525B"/>
    <w:rsid w:val="001D7E42"/>
    <w:rsid w:val="001D7F4F"/>
    <w:rsid w:val="00205238"/>
    <w:rsid w:val="002321B6"/>
    <w:rsid w:val="00250967"/>
    <w:rsid w:val="002543C8"/>
    <w:rsid w:val="0025541D"/>
    <w:rsid w:val="00263E2A"/>
    <w:rsid w:val="00284AAE"/>
    <w:rsid w:val="002E5912"/>
    <w:rsid w:val="00301B21"/>
    <w:rsid w:val="003024EE"/>
    <w:rsid w:val="00325348"/>
    <w:rsid w:val="0032732C"/>
    <w:rsid w:val="00336AD0"/>
    <w:rsid w:val="00343E44"/>
    <w:rsid w:val="0037079A"/>
    <w:rsid w:val="003A50CC"/>
    <w:rsid w:val="003C4DAB"/>
    <w:rsid w:val="003D01E8"/>
    <w:rsid w:val="003E5288"/>
    <w:rsid w:val="003F6D79"/>
    <w:rsid w:val="0041760A"/>
    <w:rsid w:val="00417C01"/>
    <w:rsid w:val="004403BD"/>
    <w:rsid w:val="00461441"/>
    <w:rsid w:val="004809EE"/>
    <w:rsid w:val="004E7D54"/>
    <w:rsid w:val="00516989"/>
    <w:rsid w:val="005273C6"/>
    <w:rsid w:val="00530A69"/>
    <w:rsid w:val="00545593"/>
    <w:rsid w:val="00577C6C"/>
    <w:rsid w:val="00592D66"/>
    <w:rsid w:val="005B0D0D"/>
    <w:rsid w:val="005C2FE2"/>
    <w:rsid w:val="005E2BC9"/>
    <w:rsid w:val="00605102"/>
    <w:rsid w:val="006215AA"/>
    <w:rsid w:val="006913C9"/>
    <w:rsid w:val="0069470D"/>
    <w:rsid w:val="006D1B17"/>
    <w:rsid w:val="00734F00"/>
    <w:rsid w:val="007876A3"/>
    <w:rsid w:val="007A70AE"/>
    <w:rsid w:val="007B3774"/>
    <w:rsid w:val="008362E8"/>
    <w:rsid w:val="00882A25"/>
    <w:rsid w:val="008A0389"/>
    <w:rsid w:val="008A1768"/>
    <w:rsid w:val="008F0F33"/>
    <w:rsid w:val="008F4429"/>
    <w:rsid w:val="0094021A"/>
    <w:rsid w:val="009B44AF"/>
    <w:rsid w:val="009C6A0B"/>
    <w:rsid w:val="009F0C77"/>
    <w:rsid w:val="009F4DD1"/>
    <w:rsid w:val="00A27E9B"/>
    <w:rsid w:val="00A41684"/>
    <w:rsid w:val="00A5474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561B"/>
    <w:rsid w:val="00D73A67"/>
    <w:rsid w:val="00D81055"/>
    <w:rsid w:val="00D970A9"/>
    <w:rsid w:val="00DF3845"/>
    <w:rsid w:val="00E41911"/>
    <w:rsid w:val="00E5265F"/>
    <w:rsid w:val="00E64EDD"/>
    <w:rsid w:val="00E72A60"/>
    <w:rsid w:val="00E92EEF"/>
    <w:rsid w:val="00EF2368"/>
    <w:rsid w:val="00EF2E76"/>
    <w:rsid w:val="00F1619F"/>
    <w:rsid w:val="00F24442"/>
    <w:rsid w:val="00F32510"/>
    <w:rsid w:val="00F50AE3"/>
    <w:rsid w:val="00F62140"/>
    <w:rsid w:val="00F656BA"/>
    <w:rsid w:val="00F67CF1"/>
    <w:rsid w:val="00F840F0"/>
    <w:rsid w:val="00FB0D0D"/>
    <w:rsid w:val="00FB43B4"/>
    <w:rsid w:val="00FE44E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78258-FDCD-4E30-ABD2-9759140FC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26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6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82B3E-4481-441B-9631-74AC7E16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FC6202FB.dotm</Template>
  <TotalTime>0</TotalTime>
  <Pages>1</Pages>
  <Words>461</Words>
  <Characters>2431</Characters>
  <Application>Microsoft Office Word</Application>
  <DocSecurity>0</DocSecurity>
  <Lines>77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5314 Text of Previous Version (May 4, 2016) - South Carolina Legislature Online</dc:title>
  <dc:creator>Gail Pinckney Moore</dc:creator>
  <cp:lastModifiedBy>S Volk</cp:lastModifiedBy>
  <cp:revision>2</cp:revision>
  <cp:lastPrinted>2016-05-03T16:58:00Z</cp:lastPrinted>
  <dcterms:created xsi:type="dcterms:W3CDTF">2016-05-04T18:02:00Z</dcterms:created>
  <dcterms:modified xsi:type="dcterms:W3CDTF">2016-05-04T18:02:00Z</dcterms:modified>
</cp:coreProperties>
</file>