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A9B" w:rsidRDefault="00BA4A9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4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72749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63A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PROFOUND SORROW UPON THE PASSING OF BENNIE D. BENNETT, </w:t>
      </w:r>
      <w:r w:rsidRPr="002F25FC">
        <w:rPr>
          <w:color w:val="000000" w:themeColor="text1"/>
          <w:u w:color="000000" w:themeColor="text1"/>
        </w:rPr>
        <w:t>SUPERINTENDENT FOR THE SCHOOL DISTRICT OF NEWBERRY COUNTY</w:t>
      </w:r>
      <w:r>
        <w:rPr>
          <w:color w:val="000000" w:themeColor="text1"/>
          <w:u w:color="000000" w:themeColor="text1"/>
        </w:rPr>
        <w:t xml:space="preserve">, </w:t>
      </w:r>
      <w:r>
        <w:t>AND TO EXTEND DEEPEST SYMPATHY TO HIS LOVING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4A68" w:rsidRDefault="00F72749" w:rsidP="00BA4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63AB0">
        <w:t xml:space="preserve">the South Carolina </w:t>
      </w:r>
      <w:r w:rsidR="00207B53">
        <w:t>General Assembly</w:t>
      </w:r>
      <w:r w:rsidR="00063AB0">
        <w:t xml:space="preserve"> was deeply</w:t>
      </w:r>
      <w:r w:rsidR="009B6596">
        <w:t xml:space="preserve"> </w:t>
      </w:r>
      <w:r w:rsidR="00063AB0">
        <w:t xml:space="preserve">saddened to learn of the death of Bennie D. Bennett </w:t>
      </w:r>
      <w:r w:rsidR="00F52AAF">
        <w:t xml:space="preserve">on </w:t>
      </w:r>
      <w:r w:rsidR="00063AB0">
        <w:t xml:space="preserve">April </w:t>
      </w:r>
      <w:r w:rsidR="00F52AAF">
        <w:t>16</w:t>
      </w:r>
      <w:r w:rsidR="00063AB0">
        <w:t>, 2016</w:t>
      </w:r>
      <w:r w:rsidR="002B4A68">
        <w:t>; and</w:t>
      </w:r>
    </w:p>
    <w:p w:rsidR="002B4A68" w:rsidRDefault="002B4A68" w:rsidP="00BA4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B4A68" w:rsidRDefault="002B4A68" w:rsidP="00BA4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Bennie Bennett was the superintendent of the Newberry County School District</w:t>
      </w:r>
      <w:r w:rsidR="00C67E9A">
        <w:t xml:space="preserve"> </w:t>
      </w:r>
      <w:r>
        <w:t>from July 1, 2006</w:t>
      </w:r>
      <w:r w:rsidR="00517905">
        <w:t>,</w:t>
      </w:r>
      <w:r>
        <w:t xml:space="preserve"> until his </w:t>
      </w:r>
      <w:r w:rsidR="00F52AAF">
        <w:t xml:space="preserve">untimely </w:t>
      </w:r>
      <w:r>
        <w:t xml:space="preserve">passing. </w:t>
      </w:r>
      <w:r w:rsidR="00C67E9A">
        <w:t>T</w:t>
      </w:r>
      <w:r>
        <w:t>he school distric</w:t>
      </w:r>
      <w:r w:rsidR="00D05E93">
        <w:t xml:space="preserve">t made remarkable achievements </w:t>
      </w:r>
      <w:r w:rsidR="00C67E9A">
        <w:t xml:space="preserve">during his </w:t>
      </w:r>
      <w:r w:rsidR="00F52AAF">
        <w:t xml:space="preserve">almost ten-year </w:t>
      </w:r>
      <w:r w:rsidR="00C67E9A">
        <w:t>tenure</w:t>
      </w:r>
      <w:r w:rsidR="00EF510B">
        <w:t xml:space="preserve"> which</w:t>
      </w:r>
      <w:r w:rsidR="00C67E9A">
        <w:t xml:space="preserve"> </w:t>
      </w:r>
      <w:r w:rsidR="00D05E93">
        <w:t>will be</w:t>
      </w:r>
      <w:r w:rsidR="008D1AA9">
        <w:t>come</w:t>
      </w:r>
      <w:r w:rsidR="00EF510B">
        <w:t xml:space="preserve"> a st</w:t>
      </w:r>
      <w:r w:rsidR="00D05E93">
        <w:t xml:space="preserve">andard </w:t>
      </w:r>
      <w:r w:rsidR="00C67E9A">
        <w:t>for comp</w:t>
      </w:r>
      <w:r w:rsidR="00D05E93">
        <w:t>arable school districts</w:t>
      </w:r>
      <w:r w:rsidR="00C67E9A">
        <w:t>;</w:t>
      </w:r>
      <w:r w:rsidR="00D05E93">
        <w:t xml:space="preserve"> and</w:t>
      </w:r>
      <w:r>
        <w:t xml:space="preserve"> </w:t>
      </w:r>
    </w:p>
    <w:p w:rsidR="002B4A68" w:rsidRDefault="002B4A68" w:rsidP="00BA4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3AB0" w:rsidRDefault="00063AB0" w:rsidP="00BA4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52AAF">
        <w:rPr>
          <w:color w:val="000000" w:themeColor="text1"/>
          <w:u w:color="000000" w:themeColor="text1"/>
        </w:rPr>
        <w:t xml:space="preserve">he </w:t>
      </w:r>
      <w:r w:rsidRPr="002F25FC">
        <w:rPr>
          <w:color w:val="000000" w:themeColor="text1"/>
          <w:u w:color="000000" w:themeColor="text1"/>
        </w:rPr>
        <w:t xml:space="preserve">was </w:t>
      </w:r>
      <w:r w:rsidR="002B4A68">
        <w:rPr>
          <w:color w:val="000000" w:themeColor="text1"/>
          <w:u w:color="000000" w:themeColor="text1"/>
        </w:rPr>
        <w:t>a teacher and coach before entering school administration and received many accolades</w:t>
      </w:r>
      <w:r w:rsidR="00F52AAF">
        <w:rPr>
          <w:color w:val="000000" w:themeColor="text1"/>
          <w:u w:color="000000" w:themeColor="text1"/>
        </w:rPr>
        <w:t>, including the 1998 Fort Mill High School Teacher of the Year</w:t>
      </w:r>
      <w:r w:rsidR="002B4A68">
        <w:rPr>
          <w:color w:val="000000" w:themeColor="text1"/>
          <w:u w:color="000000" w:themeColor="text1"/>
        </w:rPr>
        <w:t xml:space="preserve">; and </w:t>
      </w:r>
    </w:p>
    <w:p w:rsidR="00063AB0" w:rsidRDefault="00063AB0" w:rsidP="00BA4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4A68" w:rsidRDefault="002B4A68" w:rsidP="00BA4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52AAF">
        <w:rPr>
          <w:color w:val="000000" w:themeColor="text1"/>
          <w:u w:color="000000" w:themeColor="text1"/>
        </w:rPr>
        <w:t xml:space="preserve">Bennie Bennett attended Newberry College and </w:t>
      </w:r>
      <w:r w:rsidRPr="002F25FC">
        <w:rPr>
          <w:color w:val="000000" w:themeColor="text1"/>
          <w:u w:color="000000" w:themeColor="text1"/>
        </w:rPr>
        <w:t>graduate</w:t>
      </w:r>
      <w:r>
        <w:rPr>
          <w:color w:val="000000" w:themeColor="text1"/>
          <w:u w:color="000000" w:themeColor="text1"/>
        </w:rPr>
        <w:t>d from</w:t>
      </w:r>
      <w:r w:rsidRPr="002F25FC">
        <w:rPr>
          <w:color w:val="000000" w:themeColor="text1"/>
          <w:u w:color="000000" w:themeColor="text1"/>
        </w:rPr>
        <w:t xml:space="preserve"> Winthrop University</w:t>
      </w:r>
      <w:r>
        <w:rPr>
          <w:color w:val="000000" w:themeColor="text1"/>
          <w:u w:color="000000" w:themeColor="text1"/>
        </w:rPr>
        <w:t>; and</w:t>
      </w:r>
    </w:p>
    <w:p w:rsidR="002B4A68" w:rsidRDefault="002B4A68" w:rsidP="00BA4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7E9A" w:rsidRDefault="00207B53" w:rsidP="00BA4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52AAF">
        <w:rPr>
          <w:color w:val="000000" w:themeColor="text1"/>
          <w:u w:color="000000" w:themeColor="text1"/>
        </w:rPr>
        <w:t>he</w:t>
      </w:r>
      <w:r w:rsidR="00D05E93">
        <w:rPr>
          <w:color w:val="000000" w:themeColor="text1"/>
          <w:u w:color="000000" w:themeColor="text1"/>
        </w:rPr>
        <w:t xml:space="preserve"> </w:t>
      </w:r>
      <w:r w:rsidR="008D1AA9">
        <w:rPr>
          <w:color w:val="000000" w:themeColor="text1"/>
          <w:u w:color="000000" w:themeColor="text1"/>
        </w:rPr>
        <w:t xml:space="preserve">is survived by </w:t>
      </w:r>
      <w:r w:rsidR="00D05E93">
        <w:rPr>
          <w:color w:val="000000" w:themeColor="text1"/>
          <w:u w:color="000000" w:themeColor="text1"/>
        </w:rPr>
        <w:t xml:space="preserve">his </w:t>
      </w:r>
      <w:r w:rsidR="008D1AA9">
        <w:rPr>
          <w:color w:val="000000" w:themeColor="text1"/>
          <w:u w:color="000000" w:themeColor="text1"/>
        </w:rPr>
        <w:t xml:space="preserve">beloved </w:t>
      </w:r>
      <w:r w:rsidR="00D05E93">
        <w:rPr>
          <w:color w:val="000000" w:themeColor="text1"/>
          <w:u w:color="000000" w:themeColor="text1"/>
        </w:rPr>
        <w:t>wife,</w:t>
      </w:r>
      <w:r w:rsidR="00063AB0" w:rsidRPr="002F25FC">
        <w:rPr>
          <w:color w:val="000000" w:themeColor="text1"/>
          <w:u w:color="000000" w:themeColor="text1"/>
        </w:rPr>
        <w:t xml:space="preserve"> Frankie Wright Bennett</w:t>
      </w:r>
      <w:r w:rsidR="00EF510B">
        <w:rPr>
          <w:color w:val="000000" w:themeColor="text1"/>
          <w:u w:color="000000" w:themeColor="text1"/>
        </w:rPr>
        <w:t>;</w:t>
      </w:r>
      <w:r w:rsidR="00932384">
        <w:rPr>
          <w:color w:val="000000" w:themeColor="text1"/>
          <w:u w:color="000000" w:themeColor="text1"/>
        </w:rPr>
        <w:t xml:space="preserve"> </w:t>
      </w:r>
      <w:r w:rsidR="00F52AAF">
        <w:rPr>
          <w:color w:val="000000" w:themeColor="text1"/>
          <w:u w:color="000000" w:themeColor="text1"/>
        </w:rPr>
        <w:t>a daughter</w:t>
      </w:r>
      <w:r w:rsidR="008D1AA9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Brittany Kyla Bennett</w:t>
      </w:r>
      <w:r w:rsidR="00EF510B">
        <w:rPr>
          <w:color w:val="000000" w:themeColor="text1"/>
          <w:u w:color="000000" w:themeColor="text1"/>
        </w:rPr>
        <w:t>;</w:t>
      </w:r>
      <w:r w:rsidR="008D1AA9">
        <w:rPr>
          <w:color w:val="000000" w:themeColor="text1"/>
          <w:u w:color="000000" w:themeColor="text1"/>
        </w:rPr>
        <w:t xml:space="preserve"> </w:t>
      </w:r>
      <w:r w:rsidR="00F52AAF">
        <w:rPr>
          <w:color w:val="000000" w:themeColor="text1"/>
          <w:u w:color="000000" w:themeColor="text1"/>
        </w:rPr>
        <w:t xml:space="preserve">a son, </w:t>
      </w:r>
      <w:r w:rsidR="00063AB0" w:rsidRPr="002F25FC">
        <w:rPr>
          <w:color w:val="000000" w:themeColor="text1"/>
          <w:u w:color="000000" w:themeColor="text1"/>
        </w:rPr>
        <w:t>Benjamin Kelly Bennett</w:t>
      </w:r>
      <w:r w:rsidR="00EF510B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  <w:r w:rsidR="00F52AAF">
        <w:rPr>
          <w:color w:val="000000" w:themeColor="text1"/>
          <w:u w:color="000000" w:themeColor="text1"/>
        </w:rPr>
        <w:t xml:space="preserve">a special son, </w:t>
      </w:r>
      <w:r w:rsidR="00063AB0" w:rsidRPr="002F25FC">
        <w:rPr>
          <w:color w:val="000000" w:themeColor="text1"/>
          <w:u w:color="000000" w:themeColor="text1"/>
        </w:rPr>
        <w:t>Jabbar Stackston</w:t>
      </w:r>
      <w:r w:rsidR="008D1AA9">
        <w:rPr>
          <w:color w:val="000000" w:themeColor="text1"/>
          <w:u w:color="000000" w:themeColor="text1"/>
        </w:rPr>
        <w:t>; and</w:t>
      </w:r>
      <w:r w:rsidR="00C67E9A">
        <w:rPr>
          <w:color w:val="000000" w:themeColor="text1"/>
          <w:u w:color="000000" w:themeColor="text1"/>
        </w:rPr>
        <w:t xml:space="preserve"> </w:t>
      </w:r>
    </w:p>
    <w:p w:rsidR="00C67E9A" w:rsidRDefault="00C67E9A" w:rsidP="00BA4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72749" w:rsidRDefault="00C67E9A" w:rsidP="00BA4A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 the South Carolina General Assembly is grateful for his leadership and dedication to Newberry’s citizens. </w:t>
      </w:r>
      <w:r w:rsidR="00F72749">
        <w:t xml:space="preserve">Now, therefore, </w:t>
      </w:r>
    </w:p>
    <w:p w:rsidR="00F52AAF" w:rsidRDefault="00F52AA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749" w:rsidRDefault="00F727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F72749" w:rsidRDefault="00F727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749" w:rsidRDefault="00F727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07B53">
        <w:t xml:space="preserve"> </w:t>
      </w:r>
      <w:r w:rsidR="00207B53" w:rsidRPr="00C90AA3">
        <w:t>the</w:t>
      </w:r>
      <w:r w:rsidR="0012684E">
        <w:t xml:space="preserve"> members of the </w:t>
      </w:r>
      <w:r w:rsidR="00207B53" w:rsidRPr="00C90AA3">
        <w:t xml:space="preserve">South Carolina </w:t>
      </w:r>
      <w:r w:rsidR="00207B53">
        <w:t>General Assembly</w:t>
      </w:r>
      <w:r w:rsidR="00207B53" w:rsidRPr="00C90AA3">
        <w:t xml:space="preserve">, by this resolution, </w:t>
      </w:r>
      <w:r w:rsidR="00207B53">
        <w:t xml:space="preserve">express profound sorrow upon the passing of </w:t>
      </w:r>
      <w:r w:rsidR="008331DC">
        <w:t>Bennie D. Bennett,</w:t>
      </w:r>
      <w:r w:rsidR="00207B53">
        <w:t xml:space="preserve"> </w:t>
      </w:r>
      <w:r w:rsidR="008331DC" w:rsidRPr="002F25FC">
        <w:rPr>
          <w:color w:val="000000" w:themeColor="text1"/>
          <w:u w:color="000000" w:themeColor="text1"/>
        </w:rPr>
        <w:t xml:space="preserve">Superintendent </w:t>
      </w:r>
      <w:r w:rsidR="008331DC">
        <w:rPr>
          <w:color w:val="000000" w:themeColor="text1"/>
          <w:u w:color="000000" w:themeColor="text1"/>
        </w:rPr>
        <w:t xml:space="preserve">for </w:t>
      </w:r>
      <w:r w:rsidR="0012684E">
        <w:rPr>
          <w:color w:val="000000" w:themeColor="text1"/>
          <w:u w:color="000000" w:themeColor="text1"/>
        </w:rPr>
        <w:t>the School District of Newberry County</w:t>
      </w:r>
      <w:r w:rsidR="00207B53">
        <w:rPr>
          <w:color w:val="000000" w:themeColor="text1"/>
          <w:u w:color="000000" w:themeColor="text1"/>
        </w:rPr>
        <w:t xml:space="preserve">, </w:t>
      </w:r>
      <w:r w:rsidR="00207B53">
        <w:t>and extend deepest sympathy to his loving family and many friends</w:t>
      </w:r>
      <w:r w:rsidR="008331DC">
        <w:t>.</w:t>
      </w:r>
    </w:p>
    <w:p w:rsidR="008331DC" w:rsidRDefault="008331D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749" w:rsidRDefault="00F7274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207B53">
        <w:t>present</w:t>
      </w:r>
      <w:r>
        <w:t>ed to</w:t>
      </w:r>
      <w:r w:rsidR="00207B53">
        <w:t xml:space="preserve"> the family of Bennie D. Bennett.</w:t>
      </w:r>
    </w:p>
    <w:p w:rsidR="001E059C" w:rsidRDefault="0093238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4A9B" w:rsidRDefault="00BA4A9B" w:rsidP="00BA4A9B">
      <w:pPr>
        <w:suppressAutoHyphens/>
      </w:pPr>
    </w:p>
    <w:sectPr w:rsidR="00BA4A9B" w:rsidSect="00BA4A9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510B" w:rsidRDefault="00EF510B" w:rsidP="009F0C77">
      <w:r>
        <w:separator/>
      </w:r>
    </w:p>
  </w:endnote>
  <w:endnote w:type="continuationSeparator" w:id="0">
    <w:p w:rsidR="00EF510B" w:rsidRDefault="00EF510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30A8158-181A-4AC3-9513-556942604D96}"/>
    <w:embedBold r:id="rId2" w:fontKey="{7228ADB6-8A9E-473C-A489-5682E3907E2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56DD483-8C2C-496E-B8BA-D3F28CA70F1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24FB15B-9051-4259-8F98-57AE221987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15EA70-43B0-4602-A14F-C6F49AD474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E059C" w:rsidRPr="00BA4A9B" w:rsidRDefault="00BA4A9B" w:rsidP="00BA4A9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510B" w:rsidRDefault="00EF510B" w:rsidP="009F0C77">
      <w:r>
        <w:separator/>
      </w:r>
    </w:p>
  </w:footnote>
  <w:footnote w:type="continuationSeparator" w:id="0">
    <w:p w:rsidR="00EF510B" w:rsidRDefault="00EF510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71VR16"/>
    <w:docVar w:name="CoverBillType" w:val="c"/>
    <w:docVar w:name="docpath" w:val="L:\Council\bills\GM\24771VR16.DOCX"/>
    <w:docVar w:name="dvBillNumber" w:val="532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72749"/>
    <w:rsid w:val="00011869"/>
    <w:rsid w:val="00015CD6"/>
    <w:rsid w:val="00063AB0"/>
    <w:rsid w:val="000E1785"/>
    <w:rsid w:val="000F40FA"/>
    <w:rsid w:val="0010776B"/>
    <w:rsid w:val="0012684E"/>
    <w:rsid w:val="00133E66"/>
    <w:rsid w:val="001435A3"/>
    <w:rsid w:val="00146ED3"/>
    <w:rsid w:val="00151044"/>
    <w:rsid w:val="001D08F2"/>
    <w:rsid w:val="001D525B"/>
    <w:rsid w:val="001D7F4F"/>
    <w:rsid w:val="001E059C"/>
    <w:rsid w:val="00205238"/>
    <w:rsid w:val="00207B53"/>
    <w:rsid w:val="002321B6"/>
    <w:rsid w:val="00250967"/>
    <w:rsid w:val="002543C8"/>
    <w:rsid w:val="0025541D"/>
    <w:rsid w:val="00284AAE"/>
    <w:rsid w:val="002B4A68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7905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31DC"/>
    <w:rsid w:val="008362E8"/>
    <w:rsid w:val="008A1768"/>
    <w:rsid w:val="008D1AA9"/>
    <w:rsid w:val="008F0F33"/>
    <w:rsid w:val="008F4429"/>
    <w:rsid w:val="00932384"/>
    <w:rsid w:val="0094021A"/>
    <w:rsid w:val="009B44AF"/>
    <w:rsid w:val="009B6596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13B8"/>
    <w:rsid w:val="00BA4A9B"/>
    <w:rsid w:val="00BE3C22"/>
    <w:rsid w:val="00C0345E"/>
    <w:rsid w:val="00C3483A"/>
    <w:rsid w:val="00C67E9A"/>
    <w:rsid w:val="00C74E9D"/>
    <w:rsid w:val="00C82FD3"/>
    <w:rsid w:val="00C92819"/>
    <w:rsid w:val="00CC6B7B"/>
    <w:rsid w:val="00CD2089"/>
    <w:rsid w:val="00D05E93"/>
    <w:rsid w:val="00D73A67"/>
    <w:rsid w:val="00D9072F"/>
    <w:rsid w:val="00D970A9"/>
    <w:rsid w:val="00DF3845"/>
    <w:rsid w:val="00E41911"/>
    <w:rsid w:val="00E92EEF"/>
    <w:rsid w:val="00EF2368"/>
    <w:rsid w:val="00EF510B"/>
    <w:rsid w:val="00F24442"/>
    <w:rsid w:val="00F50AE3"/>
    <w:rsid w:val="00F52AAF"/>
    <w:rsid w:val="00F656BA"/>
    <w:rsid w:val="00F67CF1"/>
    <w:rsid w:val="00F72749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B8D3C7A-2B93-4569-9AB5-DFEE3B209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238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38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92959-7AE1-46CD-809D-01A97B811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584D6847.dotm</Template>
  <TotalTime>0</TotalTime>
  <Pages>1</Pages>
  <Words>256</Words>
  <Characters>1397</Characters>
  <Application>Microsoft Office Word</Application>
  <DocSecurity>0</DocSecurity>
  <Lines>52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5320 Text of Previous Version (May 5, 2016) - South Carolina Legislature Online</dc:title>
  <dc:creator>Gail Pinckney Moore</dc:creator>
  <cp:lastModifiedBy>S Volk</cp:lastModifiedBy>
  <cp:revision>2</cp:revision>
  <cp:lastPrinted>2016-05-04T18:56:00Z</cp:lastPrinted>
  <dcterms:created xsi:type="dcterms:W3CDTF">2016-05-05T15:47:00Z</dcterms:created>
  <dcterms:modified xsi:type="dcterms:W3CDTF">2016-05-05T15:47:00Z</dcterms:modified>
</cp:coreProperties>
</file>