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340" w:rsidRDefault="00C01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A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SOUTHSIDE CHRISTIAN SCHOOL BOYS VARSITY 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CLASS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B97" w:rsidRDefault="002E1A54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6B97">
        <w:t xml:space="preserve">the South Carolina House of Representatives is pleased to learn that the members of the </w:t>
      </w:r>
      <w:r w:rsidR="000F6B97">
        <w:rPr>
          <w:color w:val="000000" w:themeColor="text1"/>
          <w:u w:color="000000" w:themeColor="text1"/>
        </w:rPr>
        <w:t>Southside Christian School</w:t>
      </w:r>
      <w:r w:rsidR="000F6B97">
        <w:t xml:space="preserve"> </w:t>
      </w:r>
      <w:r w:rsidR="000F6B97">
        <w:rPr>
          <w:color w:val="000000" w:themeColor="text1"/>
          <w:u w:color="000000" w:themeColor="text1"/>
        </w:rPr>
        <w:t>track</w:t>
      </w:r>
      <w:r w:rsidR="000F6B97" w:rsidRPr="00E542AE">
        <w:rPr>
          <w:color w:val="000000" w:themeColor="text1"/>
          <w:u w:color="000000" w:themeColor="text1"/>
        </w:rPr>
        <w:t xml:space="preserve"> </w:t>
      </w:r>
      <w:r w:rsidR="000F6B97">
        <w:t xml:space="preserve">team </w:t>
      </w:r>
      <w:r w:rsidR="000F6B97">
        <w:rPr>
          <w:color w:val="000000" w:themeColor="text1"/>
          <w:u w:color="000000" w:themeColor="text1"/>
        </w:rPr>
        <w:t xml:space="preserve">of Greenville County </w:t>
      </w:r>
      <w:r w:rsidR="000F6B97">
        <w:t>took top honors at the state competition held at Spring Valley High School in Columbia on May 14, 2016;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>
        <w:rPr>
          <w:color w:val="000000" w:themeColor="text1"/>
          <w:u w:color="000000" w:themeColor="text1"/>
        </w:rPr>
        <w:t xml:space="preserve">Southside Christian </w:t>
      </w:r>
      <w:r w:rsidR="00AE1D6B">
        <w:rPr>
          <w:color w:val="000000" w:themeColor="text1"/>
          <w:u w:color="000000" w:themeColor="text1"/>
        </w:rPr>
        <w:t xml:space="preserve">Sabres </w:t>
      </w:r>
      <w:r>
        <w:rPr>
          <w:color w:val="000000" w:themeColor="text1"/>
          <w:u w:color="000000" w:themeColor="text1"/>
        </w:rPr>
        <w:t>defeated their nearest competitor</w:t>
      </w:r>
      <w:r w:rsidR="0060726E">
        <w:t xml:space="preserve">, </w:t>
      </w:r>
      <w:r w:rsidR="00AE1D6B">
        <w:t>Scott</w:t>
      </w:r>
      <w:r w:rsidR="00FE45F8">
        <w:t>’</w:t>
      </w:r>
      <w:r w:rsidR="00AE1D6B">
        <w:t xml:space="preserve">s Branch </w:t>
      </w:r>
      <w:r w:rsidR="0060726E">
        <w:t>High School, 84</w:t>
      </w:r>
      <w:r w:rsidR="00685FEE">
        <w:noBreakHyphen/>
      </w:r>
      <w:r w:rsidR="0060726E">
        <w:t>61, and captured the team</w:t>
      </w:r>
      <w:r w:rsidR="00685FEE" w:rsidRPr="00685FEE">
        <w:t>’</w:t>
      </w:r>
      <w:r w:rsidR="0060726E">
        <w:t>s first state trophy</w:t>
      </w:r>
      <w:r>
        <w:t>; and</w:t>
      </w:r>
    </w:p>
    <w:p w:rsidR="0060726E" w:rsidRDefault="0060726E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26E" w:rsidRDefault="0060726E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two members of the Sabre</w:t>
      </w:r>
      <w:r w:rsidR="00FE45F8">
        <w:t>s’</w:t>
      </w:r>
      <w:r>
        <w:t xml:space="preserve"> team </w:t>
      </w:r>
      <w:r w:rsidR="00FE45F8">
        <w:t>were state champions</w:t>
      </w:r>
      <w:r w:rsidR="00C45E20">
        <w:t xml:space="preserve"> in individual events</w:t>
      </w:r>
      <w:r>
        <w:t xml:space="preserve">:  </w:t>
      </w:r>
      <w:r w:rsidR="005F2548">
        <w:t xml:space="preserve">Clay Anderson </w:t>
      </w:r>
      <w:r w:rsidR="00FE45F8">
        <w:t>in the 110-meter hurdles (</w:t>
      </w:r>
      <w:r w:rsidR="005F2548">
        <w:t>15:32</w:t>
      </w:r>
      <w:r w:rsidR="00FE45F8">
        <w:t xml:space="preserve"> seconds)</w:t>
      </w:r>
      <w:r w:rsidR="005F2548">
        <w:t xml:space="preserve"> and </w:t>
      </w:r>
      <w:r>
        <w:t xml:space="preserve">Josh Tolbert in the pole vault </w:t>
      </w:r>
      <w:r w:rsidR="00FE45F8">
        <w:t>(13 feet)</w:t>
      </w:r>
      <w:r w:rsidR="005F2548">
        <w:t>.  Both were selected for the All</w:t>
      </w:r>
      <w:r w:rsidR="00685FEE">
        <w:noBreakHyphen/>
      </w:r>
      <w:r w:rsidR="005F2548">
        <w:t>State team</w:t>
      </w:r>
      <w:r w:rsidR="00FE45F8">
        <w:t>, and Josh Tolbert set a school record with his vault</w:t>
      </w:r>
      <w:r w:rsidR="005F2548">
        <w:t>; and</w:t>
      </w: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placing fourth for Southside, teammate Isaiah Kupec set a</w:t>
      </w:r>
      <w:r w:rsidR="00FE45F8">
        <w:t xml:space="preserve"> school record in</w:t>
      </w:r>
      <w:r>
        <w:t xml:space="preserve"> the discus when he </w:t>
      </w:r>
      <w:r w:rsidR="00FE45F8">
        <w:t>threw</w:t>
      </w:r>
      <w:r>
        <w:t xml:space="preserve"> one hundred thirty</w:t>
      </w:r>
      <w:r w:rsidR="00685FEE">
        <w:noBreakHyphen/>
      </w:r>
      <w:r>
        <w:t>four feet eight inches; and</w:t>
      </w: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Josh Tolbert </w:t>
      </w:r>
      <w:r w:rsidR="000A2386">
        <w:t xml:space="preserve">has signed to run for </w:t>
      </w:r>
      <w:r>
        <w:t xml:space="preserve">The Citadel this fall, and Quintyn Reeder </w:t>
      </w:r>
      <w:r w:rsidR="000A2386">
        <w:t xml:space="preserve">will continue his track career at </w:t>
      </w:r>
      <w:r>
        <w:t xml:space="preserve">Trinity Christian College in </w:t>
      </w:r>
      <w:r w:rsidR="00FB6E55">
        <w:t>Palos Heights</w:t>
      </w:r>
      <w:r>
        <w:t>, Illinois;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0726E">
        <w:t>stamina, strength, and versatility</w:t>
      </w:r>
      <w:r>
        <w:rPr>
          <w:color w:val="000000" w:themeColor="text1"/>
          <w:u w:color="000000" w:themeColor="text1"/>
        </w:rPr>
        <w:t xml:space="preserve">, Head Coach </w:t>
      </w:r>
      <w:r w:rsidR="0060726E">
        <w:t>Frank Kleckner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 w:rsidR="00685F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726E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A54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6072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0726E">
        <w:rPr>
          <w:color w:val="000000" w:themeColor="text1"/>
          <w:u w:color="000000" w:themeColor="text1"/>
        </w:rPr>
        <w:t>Southside Christian athletes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</w:t>
      </w:r>
      <w:r w:rsidR="005F2548">
        <w:rPr>
          <w:color w:val="000000" w:themeColor="text1"/>
          <w:u w:color="000000" w:themeColor="text1"/>
        </w:rPr>
        <w:t>their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2E1A54">
        <w:t>.  Now, therefore,</w:t>
      </w: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B97" w:rsidRDefault="002E1A54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6B97">
        <w:t xml:space="preserve"> the members of the South Carolina House of Representatives, by this resolution, r</w:t>
      </w:r>
      <w:r w:rsidR="000F6B97">
        <w:rPr>
          <w:color w:val="000000" w:themeColor="text1"/>
          <w:u w:color="000000" w:themeColor="text1"/>
        </w:rPr>
        <w:t>ecognize and honor the Southside Christian School boys varsity track</w:t>
      </w:r>
      <w:r w:rsidR="000F6B97" w:rsidRPr="00E542AE">
        <w:rPr>
          <w:color w:val="000000" w:themeColor="text1"/>
          <w:u w:color="000000" w:themeColor="text1"/>
        </w:rPr>
        <w:t xml:space="preserve"> team</w:t>
      </w:r>
      <w:r w:rsidR="000F6B97">
        <w:rPr>
          <w:color w:val="000000" w:themeColor="text1"/>
          <w:u w:color="000000" w:themeColor="text1"/>
        </w:rPr>
        <w:t>, coaches, and school officials</w:t>
      </w:r>
      <w:r w:rsidR="000F6B97" w:rsidRPr="00E542AE">
        <w:rPr>
          <w:color w:val="000000" w:themeColor="text1"/>
          <w:u w:color="000000" w:themeColor="text1"/>
        </w:rPr>
        <w:t xml:space="preserve"> for </w:t>
      </w:r>
      <w:r w:rsidR="000F6B97">
        <w:rPr>
          <w:color w:val="000000" w:themeColor="text1"/>
          <w:u w:color="000000" w:themeColor="text1"/>
        </w:rPr>
        <w:t>an</w:t>
      </w:r>
      <w:r w:rsidR="000F6B97" w:rsidRPr="00E542AE">
        <w:rPr>
          <w:color w:val="000000" w:themeColor="text1"/>
          <w:u w:color="000000" w:themeColor="text1"/>
        </w:rPr>
        <w:t xml:space="preserve"> outstanding season and </w:t>
      </w:r>
      <w:r w:rsidR="000F6B97">
        <w:rPr>
          <w:color w:val="000000" w:themeColor="text1"/>
          <w:u w:color="000000" w:themeColor="text1"/>
        </w:rPr>
        <w:t>congratulate them for winnin</w:t>
      </w:r>
      <w:r w:rsidR="000F6B97" w:rsidRPr="00E542AE">
        <w:rPr>
          <w:color w:val="000000" w:themeColor="text1"/>
          <w:u w:color="000000" w:themeColor="text1"/>
        </w:rPr>
        <w:t xml:space="preserve">g the </w:t>
      </w:r>
      <w:r w:rsidR="000F6B97">
        <w:rPr>
          <w:color w:val="000000" w:themeColor="text1"/>
          <w:u w:color="000000" w:themeColor="text1"/>
        </w:rPr>
        <w:t xml:space="preserve">2016 South Carolina </w:t>
      </w:r>
      <w:r w:rsidR="00685FEE">
        <w:rPr>
          <w:color w:val="000000" w:themeColor="text1"/>
          <w:u w:color="000000" w:themeColor="text1"/>
        </w:rPr>
        <w:t>Class A</w:t>
      </w:r>
      <w:r w:rsidR="000F6B97">
        <w:rPr>
          <w:color w:val="000000" w:themeColor="text1"/>
          <w:u w:color="000000" w:themeColor="text1"/>
        </w:rPr>
        <w:t xml:space="preserve"> </w:t>
      </w:r>
      <w:r w:rsidR="000F6B97" w:rsidRPr="00E542AE">
        <w:rPr>
          <w:color w:val="000000" w:themeColor="text1"/>
          <w:u w:color="000000" w:themeColor="text1"/>
        </w:rPr>
        <w:t xml:space="preserve">State Championship </w:t>
      </w:r>
      <w:r w:rsidR="000F6B97">
        <w:rPr>
          <w:color w:val="000000" w:themeColor="text1"/>
          <w:u w:color="000000" w:themeColor="text1"/>
        </w:rPr>
        <w:t>t</w:t>
      </w:r>
      <w:r w:rsidR="000F6B97" w:rsidRPr="00E542AE">
        <w:rPr>
          <w:color w:val="000000" w:themeColor="text1"/>
          <w:u w:color="000000" w:themeColor="text1"/>
        </w:rPr>
        <w:t>itle.</w:t>
      </w:r>
    </w:p>
    <w:p w:rsidR="000F6B97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A54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Don Kaufman, Principal of the upper school, and </w:t>
      </w:r>
      <w:r w:rsidR="00685FEE">
        <w:t xml:space="preserve">to </w:t>
      </w:r>
      <w:r>
        <w:t>Coach Frank Kleckner.</w:t>
      </w:r>
    </w:p>
    <w:p w:rsidR="00A74F65" w:rsidRDefault="00685F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1340" w:rsidRDefault="00C01340" w:rsidP="00C01340">
      <w:pPr>
        <w:suppressAutoHyphens/>
      </w:pPr>
    </w:p>
    <w:sectPr w:rsidR="00C01340" w:rsidSect="00C013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E55" w:rsidRDefault="00FB6E55" w:rsidP="009F0C77">
      <w:r>
        <w:separator/>
      </w:r>
    </w:p>
  </w:endnote>
  <w:endnote w:type="continuationSeparator" w:id="0">
    <w:p w:rsidR="00FB6E55" w:rsidRDefault="00FB6E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914F6F-8088-4271-8A72-C774646662F5}"/>
    <w:embedBold r:id="rId2" w:fontKey="{078A6C51-31E0-4BDF-BD30-4021E93C35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876A07-1A36-49F8-9230-25C3C02F4B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10ECBE-87B3-4C47-A643-5B95B21DE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63983-49CB-4587-9CF4-271CB167CC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F65" w:rsidRPr="00C01340" w:rsidRDefault="00C01340" w:rsidP="00C01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E55" w:rsidRDefault="00FB6E55" w:rsidP="009F0C77">
      <w:r>
        <w:separator/>
      </w:r>
    </w:p>
  </w:footnote>
  <w:footnote w:type="continuationSeparator" w:id="0">
    <w:p w:rsidR="00FB6E55" w:rsidRDefault="00FB6E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0VR16"/>
    <w:docVar w:name="CoverBillType" w:val="r"/>
    <w:docVar w:name="docpath" w:val="L:\Council\bills\GM\24790VR16.DOCX"/>
    <w:docVar w:name="dvBillNumber" w:val="53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1A54"/>
    <w:rsid w:val="00011869"/>
    <w:rsid w:val="00015CD6"/>
    <w:rsid w:val="000A2386"/>
    <w:rsid w:val="000E1785"/>
    <w:rsid w:val="000F40FA"/>
    <w:rsid w:val="000F6B97"/>
    <w:rsid w:val="0010776B"/>
    <w:rsid w:val="00133E66"/>
    <w:rsid w:val="001435A3"/>
    <w:rsid w:val="00146ED3"/>
    <w:rsid w:val="00151044"/>
    <w:rsid w:val="001C320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A54"/>
    <w:rsid w:val="002E5912"/>
    <w:rsid w:val="00301B21"/>
    <w:rsid w:val="00324D3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2548"/>
    <w:rsid w:val="00605102"/>
    <w:rsid w:val="0060726E"/>
    <w:rsid w:val="006215AA"/>
    <w:rsid w:val="00685FEE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4CB"/>
    <w:rsid w:val="00A72BCD"/>
    <w:rsid w:val="00A741D9"/>
    <w:rsid w:val="00A74F65"/>
    <w:rsid w:val="00A833AB"/>
    <w:rsid w:val="00A9741D"/>
    <w:rsid w:val="00AD4B17"/>
    <w:rsid w:val="00AE1D6B"/>
    <w:rsid w:val="00B412D4"/>
    <w:rsid w:val="00BE3C22"/>
    <w:rsid w:val="00C01340"/>
    <w:rsid w:val="00C0345E"/>
    <w:rsid w:val="00C3483A"/>
    <w:rsid w:val="00C45E2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E55"/>
    <w:rsid w:val="00FE45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1B279-C178-4E22-AA27-8963C35D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F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F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868F0-518F-4B6E-B7E7-7061E6D4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387</Words>
  <Characters>2058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5335 Text of Previous Version (May 18, 2016) - South Carolina Legislature Online</dc:title>
  <dc:creator>Gail Pinckney Moore</dc:creator>
  <cp:lastModifiedBy>S Volk</cp:lastModifiedBy>
  <cp:revision>2</cp:revision>
  <cp:lastPrinted>2016-05-17T19:39:00Z</cp:lastPrinted>
  <dcterms:created xsi:type="dcterms:W3CDTF">2016-05-18T14:38:00Z</dcterms:created>
  <dcterms:modified xsi:type="dcterms:W3CDTF">2016-05-18T14:38:00Z</dcterms:modified>
</cp:coreProperties>
</file>