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B7F" w:rsidRDefault="00A46B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22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9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UNEMPLOYMENT TRUST FUND SOLVENCY, DESIGNATED AS REGULATION DOCUMENT NUMBER 4645, PURSUANT TO THE PROVISIONS OF ARTICLE 1, CHAPTER 23, TITLE 1 OF THE 1976 CODE.</w:t>
      </w: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Unemployment Trust Fund Solvency, designated as Regulation Document Number 4645, and submitted to the General Assembly pursuant to the provisions of Article 1, Chapter 23, Title 1 of the 1976 Code, are approved.</w:t>
      </w: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0948">
        <w:t>2</w:t>
      </w:r>
      <w:r>
        <w:t>.</w:t>
      </w:r>
      <w:r>
        <w:tab/>
        <w:t>This joint resolution takes effect upon approval by the Governor.</w:t>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83227" w:rsidRPr="00C82981" w:rsidRDefault="00D80948"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83227" w:rsidRPr="00C82981">
        <w:t>he South Carolina Department of Employment and Workforce proposes to amend Regulation 47</w:t>
      </w:r>
      <w:r w:rsidR="00983227" w:rsidRPr="00C82981">
        <w:noBreakHyphen/>
        <w:t xml:space="preserve">501 in Article 5. Unemployment Trust Fund Solvency, to have the initial rebuilding period remain at five (5) years and to have any and all subsequent rebuilding periods be four (4) years. </w:t>
      </w:r>
    </w:p>
    <w:p w:rsidR="00983227" w:rsidRPr="00C82981"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3227" w:rsidRPr="00C82981"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981">
        <w:t xml:space="preserve">Notice of Drafting for the proposed regulation was published in the </w:t>
      </w:r>
      <w:r w:rsidRPr="00C82981">
        <w:rPr>
          <w:i/>
        </w:rPr>
        <w:t>State Register</w:t>
      </w:r>
      <w:r w:rsidRPr="00C82981">
        <w:t xml:space="preserve"> on January 22, 2016.</w:t>
      </w:r>
    </w:p>
    <w:p w:rsidR="003C5C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46B7F" w:rsidRDefault="00A46B7F" w:rsidP="00A46B7F">
      <w:pPr>
        <w:suppressAutoHyphens/>
      </w:pPr>
    </w:p>
    <w:sectPr w:rsidR="00A46B7F" w:rsidSect="00A46B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27" w:rsidRDefault="00983227" w:rsidP="009F0C77">
      <w:r>
        <w:separator/>
      </w:r>
    </w:p>
  </w:endnote>
  <w:endnote w:type="continuationSeparator" w:id="0">
    <w:p w:rsidR="00983227" w:rsidRDefault="009832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152650-F209-4428-8C2D-F94D2C90CCC2}"/>
    <w:embedBold r:id="rId2" w:fontKey="{B8F71449-77A1-4FB8-A439-DB0E302C0183}"/>
    <w:embedItalic r:id="rId3" w:fontKey="{2F25B968-D07A-4DB8-B9FE-9E6F545C6177}"/>
  </w:font>
  <w:font w:name="Calibri">
    <w:panose1 w:val="020F0502020204030204"/>
    <w:charset w:val="00"/>
    <w:family w:val="swiss"/>
    <w:pitch w:val="variable"/>
    <w:sig w:usb0="E00002FF" w:usb1="4000ACFF" w:usb2="00000001" w:usb3="00000000" w:csb0="0000019F" w:csb1="00000000"/>
    <w:embedRegular r:id="rId4" w:fontKey="{E8A59AA6-AB3B-4A50-9376-76351AB78C76}"/>
  </w:font>
  <w:font w:name="Segoe UI">
    <w:panose1 w:val="020B0502040204020203"/>
    <w:charset w:val="00"/>
    <w:family w:val="swiss"/>
    <w:pitch w:val="variable"/>
    <w:sig w:usb0="E10022FF" w:usb1="C000E47F" w:usb2="00000029" w:usb3="00000000" w:csb0="000001DF" w:csb1="00000000"/>
    <w:embedRegular r:id="rId5" w:fontKey="{64663B35-CBE5-4B57-B8FF-EB5563B5EE1A}"/>
  </w:font>
  <w:font w:name="Cambria">
    <w:panose1 w:val="02040503050406030204"/>
    <w:charset w:val="00"/>
    <w:family w:val="roman"/>
    <w:pitch w:val="variable"/>
    <w:sig w:usb0="E00002FF" w:usb1="400004FF" w:usb2="00000000" w:usb3="00000000" w:csb0="0000019F" w:csb1="00000000"/>
    <w:embedRegular r:id="rId6" w:fontKey="{F02BEE6F-A7A3-406A-9CF6-6E4AC1FB7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B6" w:rsidRPr="00A46B7F" w:rsidRDefault="00A46B7F" w:rsidP="00A46B7F">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27" w:rsidRDefault="00983227" w:rsidP="009F0C77">
      <w:r>
        <w:separator/>
      </w:r>
    </w:p>
  </w:footnote>
  <w:footnote w:type="continuationSeparator" w:id="0">
    <w:p w:rsidR="00983227" w:rsidRDefault="009832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27CZ16"/>
    <w:docVar w:name="CoverBillType" w:val="a"/>
    <w:docVar w:name="docpath" w:val="L:\Council\bills\DBS\31327CZ16.DOCX"/>
    <w:docVar w:name="dvBillNumber" w:val="5364"/>
    <w:docVar w:name="dvBillNumberPrefix" w:val="H. "/>
    <w:docVar w:name="dvOriginalBody" w:val="House"/>
    <w:docVar w:name="dvSteno" w:val="DBS"/>
    <w:docVar w:name="NameofBody" w:val="h"/>
    <w:docVar w:name="vgroup2" w:val="Council"/>
  </w:docVars>
  <w:rsids>
    <w:rsidRoot w:val="00983227"/>
    <w:rsid w:val="00011869"/>
    <w:rsid w:val="00015CD6"/>
    <w:rsid w:val="000E1785"/>
    <w:rsid w:val="000F40FA"/>
    <w:rsid w:val="0010776B"/>
    <w:rsid w:val="00133E66"/>
    <w:rsid w:val="001435A3"/>
    <w:rsid w:val="00146ED3"/>
    <w:rsid w:val="00151044"/>
    <w:rsid w:val="00195BC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CB6"/>
    <w:rsid w:val="003D01E8"/>
    <w:rsid w:val="003E5288"/>
    <w:rsid w:val="003F6D79"/>
    <w:rsid w:val="0041760A"/>
    <w:rsid w:val="00417C01"/>
    <w:rsid w:val="004403BD"/>
    <w:rsid w:val="00461441"/>
    <w:rsid w:val="004809EE"/>
    <w:rsid w:val="004B25C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3227"/>
    <w:rsid w:val="009B44AF"/>
    <w:rsid w:val="009C6A0B"/>
    <w:rsid w:val="009F0C77"/>
    <w:rsid w:val="009F4DD1"/>
    <w:rsid w:val="00A41684"/>
    <w:rsid w:val="00A46B7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0948"/>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E440F-12E9-4AF0-B046-92BFF590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9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9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68897-604B-4326-8AE2-556294CB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1</Pages>
  <Words>182</Words>
  <Characters>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5364 Text of Previous Version (May 18, 2016) - South Carolina Legislature Online</dc:title>
  <dc:creator>DeirdreBrevardSmith</dc:creator>
  <cp:lastModifiedBy>S Volk</cp:lastModifiedBy>
  <cp:revision>2</cp:revision>
  <cp:lastPrinted>2016-05-11T17:03:00Z</cp:lastPrinted>
  <dcterms:created xsi:type="dcterms:W3CDTF">2016-05-18T15:15:00Z</dcterms:created>
  <dcterms:modified xsi:type="dcterms:W3CDTF">2016-05-18T15:15:00Z</dcterms:modified>
</cp:coreProperties>
</file>