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2B2" w:rsidRDefault="00AC52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C52B2" w:rsidRDefault="00AC52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2016</w:t>
      </w:r>
    </w:p>
    <w:p w:rsidR="00AC52B2" w:rsidRDefault="00AC52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B2" w:rsidRPr="00AC52B2" w:rsidRDefault="00AC52B2" w:rsidP="00AC52B2">
      <w:pPr>
        <w:tabs>
          <w:tab w:val="right" w:pos="5933"/>
        </w:tabs>
        <w:suppressAutoHyphens/>
      </w:pPr>
      <w:r>
        <w:tab/>
      </w:r>
      <w:r>
        <w:rPr>
          <w:b/>
          <w:sz w:val="36"/>
        </w:rPr>
        <w:t>H. 5416</w:t>
      </w:r>
    </w:p>
    <w:p w:rsidR="00AC52B2" w:rsidRDefault="00AC52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B2" w:rsidRDefault="00AC52B2" w:rsidP="00AC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45FA">
        <w:t>Rep. G.A. Brown</w:t>
      </w:r>
    </w:p>
    <w:p w:rsidR="00AC52B2" w:rsidRDefault="00AC52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B2" w:rsidRDefault="00AC52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5/26/16--H.</w:t>
      </w:r>
    </w:p>
    <w:p w:rsidR="00AC52B2" w:rsidRDefault="00AC52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25, 2016.</w:t>
      </w:r>
    </w:p>
    <w:p w:rsidR="00AC52B2" w:rsidRPr="00AC52B2" w:rsidRDefault="00AC52B2" w:rsidP="00AC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52B2" w:rsidRDefault="00AC52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B2" w:rsidRDefault="00AC52B2" w:rsidP="00AC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C52B2" w:rsidRPr="00AC52B2" w:rsidRDefault="00AC52B2" w:rsidP="00AC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C52B2" w:rsidRDefault="00AC52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5416) to request the Department of Transportation name the intersection located at the junction of South Carolina Highway 401 and Dog Island Road in Lee County “Atkinson Crossroads”, etc., respectfully</w:t>
      </w:r>
    </w:p>
    <w:p w:rsidR="00AC52B2" w:rsidRPr="00AC52B2" w:rsidRDefault="00AC52B2" w:rsidP="00AC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C52B2" w:rsidRDefault="00AC52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C52B2" w:rsidRDefault="00AC52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B2" w:rsidRDefault="00AC52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C52B2" w:rsidRPr="00AC52B2" w:rsidRDefault="00AC52B2" w:rsidP="00AC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52B2" w:rsidRDefault="00AC52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52B2" w:rsidSect="00AC52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0D90" w:rsidRDefault="00F70D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E27F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2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401 AND DOG ISLAND ROAD IN LEE COUNTY “ATKINSON CROSSROADS” AND ERECT APPROPRIATE MARKERS OR SIGNS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27F3" w:rsidRDefault="006E2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E27F3" w:rsidRDefault="006E2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7F3" w:rsidRDefault="006E2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2D44">
        <w:t xml:space="preserve"> members of the General Assembly </w:t>
      </w:r>
      <w:r w:rsidR="00FE0F09">
        <w:t xml:space="preserve">request the Department of Transportation </w:t>
      </w:r>
      <w:r w:rsidR="00BD2D44">
        <w:t xml:space="preserve">name the intersection located at the junction of South Carolina Highway 401 and Dog Island </w:t>
      </w:r>
      <w:r w:rsidR="00FE0F09">
        <w:t xml:space="preserve">Road </w:t>
      </w:r>
      <w:r w:rsidR="00BD2D44">
        <w:t>in Lee County “Atkinson Crossroads” and erect appropriate markers or signs that contain this designation.</w:t>
      </w:r>
    </w:p>
    <w:p w:rsidR="006E27F3" w:rsidRDefault="006E2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7F3" w:rsidRDefault="006E2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D2D44">
        <w:t xml:space="preserve"> the Department of Transportation.</w:t>
      </w:r>
    </w:p>
    <w:p w:rsidR="005430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0D4C" w:rsidRDefault="00810D4C" w:rsidP="00810D4C">
      <w:pPr>
        <w:suppressAutoHyphens/>
      </w:pPr>
    </w:p>
    <w:sectPr w:rsidR="00810D4C" w:rsidSect="00AC52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7F3" w:rsidRDefault="006E27F3" w:rsidP="009F0C77">
      <w:r>
        <w:separator/>
      </w:r>
    </w:p>
  </w:endnote>
  <w:endnote w:type="continuationSeparator" w:id="0">
    <w:p w:rsidR="006E27F3" w:rsidRDefault="006E27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49F71A-DC02-479A-8D70-1EBA467216AC}"/>
    <w:embedBold r:id="rId2" w:fontKey="{A8A8F736-AF65-4EB8-B438-CC120E2BC710}"/>
  </w:font>
  <w:font w:name="Calibri">
    <w:panose1 w:val="020F0502020204030204"/>
    <w:charset w:val="00"/>
    <w:family w:val="swiss"/>
    <w:pitch w:val="variable"/>
    <w:sig w:usb0="E00002FF" w:usb1="4000ACFF" w:usb2="00000001" w:usb3="00000000" w:csb0="0000019F" w:csb1="00000000"/>
    <w:embedRegular r:id="rId3" w:fontKey="{32C88E19-AC34-4D95-BBD2-A338BEEE8D0F}"/>
  </w:font>
  <w:font w:name="Cambria">
    <w:panose1 w:val="02040503050406030204"/>
    <w:charset w:val="00"/>
    <w:family w:val="roman"/>
    <w:pitch w:val="variable"/>
    <w:sig w:usb0="E00002FF" w:usb1="400004FF" w:usb2="00000000" w:usb3="00000000" w:csb0="0000019F" w:csb1="00000000"/>
    <w:embedRegular r:id="rId4" w:fontKey="{5AD7EAC4-BABF-4990-B72B-66D3310C5B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0F7" w:rsidRPr="00F70D90" w:rsidRDefault="00F70D90" w:rsidP="00F70D90">
    <w:pPr>
      <w:pStyle w:val="Footer"/>
      <w:tabs>
        <w:tab w:val="clear" w:pos="4680"/>
        <w:tab w:val="clear" w:pos="9360"/>
        <w:tab w:val="center" w:pos="2995"/>
      </w:tabs>
      <w:spacing w:before="120"/>
    </w:pPr>
    <w:r>
      <w:t>[5416</w:t>
    </w:r>
    <w:r w:rsidR="00AC52B2">
      <w:t>-</w:t>
    </w:r>
    <w:r w:rsidR="00AC52B2">
      <w:fldChar w:fldCharType="begin"/>
    </w:r>
    <w:r w:rsidR="00AC52B2">
      <w:instrText xml:space="preserve"> PAGE  \* MERGEFORMAT </w:instrText>
    </w:r>
    <w:r w:rsidR="00AC52B2">
      <w:fldChar w:fldCharType="separate"/>
    </w:r>
    <w:r w:rsidR="00317CD8">
      <w:rPr>
        <w:noProof/>
      </w:rPr>
      <w:t>1</w:t>
    </w:r>
    <w:r w:rsidR="00AC52B2">
      <w:fldChar w:fldCharType="end"/>
    </w:r>
    <w:r w:rsidR="00AC52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2B2" w:rsidRPr="00F70D90" w:rsidRDefault="00AC52B2" w:rsidP="00F70D90">
    <w:pPr>
      <w:pStyle w:val="Footer"/>
      <w:tabs>
        <w:tab w:val="clear" w:pos="4680"/>
        <w:tab w:val="clear" w:pos="9360"/>
        <w:tab w:val="center" w:pos="2995"/>
      </w:tabs>
      <w:spacing w:before="120"/>
    </w:pPr>
    <w:r>
      <w:t>[5416]</w:t>
    </w:r>
    <w:r>
      <w:tab/>
    </w:r>
    <w:r>
      <w:fldChar w:fldCharType="begin"/>
    </w:r>
    <w:r>
      <w:instrText xml:space="preserve"> PAGE  \* MERGEFORMAT </w:instrText>
    </w:r>
    <w:r>
      <w:fldChar w:fldCharType="separate"/>
    </w:r>
    <w:r w:rsidR="00810D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7F3" w:rsidRDefault="006E27F3" w:rsidP="009F0C77">
      <w:r>
        <w:separator/>
      </w:r>
    </w:p>
  </w:footnote>
  <w:footnote w:type="continuationSeparator" w:id="0">
    <w:p w:rsidR="006E27F3" w:rsidRDefault="006E27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3CM16"/>
    <w:docVar w:name="CoverBillType" w:val="c"/>
    <w:docVar w:name="docpath" w:val="L:\Council\bills\GT\5123CM16.DOCX"/>
    <w:docVar w:name="dvBillNumber" w:val="5416"/>
    <w:docVar w:name="dvBillNumberPrefix" w:val="H. "/>
    <w:docVar w:name="dvOriginalBody" w:val="House"/>
    <w:docVar w:name="dvSteno" w:val="GT"/>
    <w:docVar w:name="NameofBody" w:val="h"/>
    <w:docVar w:name="vgroup2" w:val="Council"/>
  </w:docVars>
  <w:rsids>
    <w:rsidRoot w:val="006E27F3"/>
    <w:rsid w:val="00011869"/>
    <w:rsid w:val="00015CD6"/>
    <w:rsid w:val="000E1785"/>
    <w:rsid w:val="000F40FA"/>
    <w:rsid w:val="0010776B"/>
    <w:rsid w:val="00133E66"/>
    <w:rsid w:val="001435A3"/>
    <w:rsid w:val="00146ED3"/>
    <w:rsid w:val="00151044"/>
    <w:rsid w:val="001B082E"/>
    <w:rsid w:val="001D08F2"/>
    <w:rsid w:val="001D525B"/>
    <w:rsid w:val="001D7F4F"/>
    <w:rsid w:val="00205238"/>
    <w:rsid w:val="002321B6"/>
    <w:rsid w:val="00250967"/>
    <w:rsid w:val="002543C8"/>
    <w:rsid w:val="0025541D"/>
    <w:rsid w:val="00284AAE"/>
    <w:rsid w:val="002E5912"/>
    <w:rsid w:val="00301B21"/>
    <w:rsid w:val="00317CD8"/>
    <w:rsid w:val="00325348"/>
    <w:rsid w:val="0032732C"/>
    <w:rsid w:val="00336AD0"/>
    <w:rsid w:val="0037079A"/>
    <w:rsid w:val="003C4DAB"/>
    <w:rsid w:val="003D01E8"/>
    <w:rsid w:val="003E2ED3"/>
    <w:rsid w:val="003E5288"/>
    <w:rsid w:val="003F6D79"/>
    <w:rsid w:val="0041760A"/>
    <w:rsid w:val="00417C01"/>
    <w:rsid w:val="004403BD"/>
    <w:rsid w:val="00461441"/>
    <w:rsid w:val="004809EE"/>
    <w:rsid w:val="004E7D54"/>
    <w:rsid w:val="005273C6"/>
    <w:rsid w:val="00530A69"/>
    <w:rsid w:val="005430F7"/>
    <w:rsid w:val="00545593"/>
    <w:rsid w:val="00577C6C"/>
    <w:rsid w:val="005C2FE2"/>
    <w:rsid w:val="005E2BC9"/>
    <w:rsid w:val="00605102"/>
    <w:rsid w:val="006215AA"/>
    <w:rsid w:val="006913C9"/>
    <w:rsid w:val="0069470D"/>
    <w:rsid w:val="006E27F3"/>
    <w:rsid w:val="00734F00"/>
    <w:rsid w:val="007A70AE"/>
    <w:rsid w:val="00810D4C"/>
    <w:rsid w:val="008362E8"/>
    <w:rsid w:val="008A1768"/>
    <w:rsid w:val="008F0F33"/>
    <w:rsid w:val="008F4429"/>
    <w:rsid w:val="0094021A"/>
    <w:rsid w:val="009B3869"/>
    <w:rsid w:val="009B44AF"/>
    <w:rsid w:val="009C6A0B"/>
    <w:rsid w:val="009F0C77"/>
    <w:rsid w:val="009F4DD1"/>
    <w:rsid w:val="00A41684"/>
    <w:rsid w:val="00A64E80"/>
    <w:rsid w:val="00A72BCD"/>
    <w:rsid w:val="00A741D9"/>
    <w:rsid w:val="00A833AB"/>
    <w:rsid w:val="00A9741D"/>
    <w:rsid w:val="00AC52B2"/>
    <w:rsid w:val="00AD4B17"/>
    <w:rsid w:val="00B412D4"/>
    <w:rsid w:val="00BD2D4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0D90"/>
    <w:rsid w:val="00F840F0"/>
    <w:rsid w:val="00FB0D0D"/>
    <w:rsid w:val="00FB43B4"/>
    <w:rsid w:val="00FE0F0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5492D5-51EB-46C1-B2CF-C5E69152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BD287-F76D-46AD-BC83-8E15ED5C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CC3B4AB4.dotm</Template>
  <TotalTime>0</TotalTime>
  <Pages>2</Pages>
  <Words>202</Words>
  <Characters>1095</Characters>
  <Application>Microsoft Office Word</Application>
  <DocSecurity>0</DocSecurity>
  <Lines>53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5416 Text of Previous Version (May 26, 2016) - South Carolina Legislature Online</dc:title>
  <dc:creator>Gwen Thurmond</dc:creator>
  <cp:lastModifiedBy>Artie Braswell</cp:lastModifiedBy>
  <cp:revision>2</cp:revision>
  <dcterms:created xsi:type="dcterms:W3CDTF">2016-05-26T20:59:00Z</dcterms:created>
  <dcterms:modified xsi:type="dcterms:W3CDTF">2016-05-26T20:59:00Z</dcterms:modified>
</cp:coreProperties>
</file>