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E8" w:rsidRPr="00CF0CE8" w:rsidRDefault="00CF0CE8" w:rsidP="00CF0CE8">
      <w:pPr>
        <w:tabs>
          <w:tab w:val="right" w:pos="5933"/>
        </w:tabs>
        <w:suppressAutoHyphens/>
      </w:pPr>
      <w:r>
        <w:tab/>
      </w:r>
      <w:r>
        <w:rPr>
          <w:b/>
          <w:sz w:val="36"/>
        </w:rPr>
        <w:t>H. 5420</w:t>
      </w: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E8" w:rsidRDefault="00CF0CE8"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216C8">
        <w:t>Rep. Daning</w:t>
      </w: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5/26/16--H.</w:t>
      </w: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CF0CE8" w:rsidRPr="00CF0CE8" w:rsidRDefault="00CF0CE8"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E8" w:rsidRDefault="00CF0CE8"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F0CE8" w:rsidRPr="00CF0CE8" w:rsidRDefault="00CF0CE8"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5420) to request the Department of Transportation place signs at the intersection of Crowfield Boulevard and United States Highway 176, and at the intersection of Crowfield Boulevard and College Park Road in Berkeley, etc., respectfully</w:t>
      </w:r>
    </w:p>
    <w:p w:rsidR="00CF0CE8" w:rsidRPr="00CF0CE8" w:rsidRDefault="00CF0CE8"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F0CE8" w:rsidRPr="00CF0CE8" w:rsidRDefault="00CF0CE8"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0CE8" w:rsidRDefault="00CF0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0CE8" w:rsidSect="00CF0C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0E20" w:rsidRDefault="005A0E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6FC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1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PLACE SIGNS AT THE INTERSECTION OF CROWFIELD BOULEVARD AND UNITED STATES HIGHWAY 176</w:t>
      </w:r>
      <w:r w:rsidR="000758B0">
        <w:t>,</w:t>
      </w:r>
      <w:r>
        <w:t xml:space="preserve"> AND AT THE INTERSECTION OF CROWFIELD BOULEVARD AND COLLEGE PARK ROAD IN BERKELEY COUNTY THAT CONTAIN THE WORDS “HOME OF THE STRATFORD HIGH SCHOOL LADY KNIGHTS, THE 201</w:t>
      </w:r>
      <w:r w:rsidR="000758B0">
        <w:t>6</w:t>
      </w:r>
      <w:r>
        <w:t xml:space="preserve"> </w:t>
      </w:r>
      <w:r w:rsidR="000758B0">
        <w:t>AAAA</w:t>
      </w:r>
      <w:r>
        <w:t xml:space="preserve"> STATE SOFTBALL CHAMPIONS”.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6FC9" w:rsidRDefault="00D86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86FC9" w:rsidRDefault="00D86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C9" w:rsidRDefault="00D86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1AC9">
        <w:t xml:space="preserve"> members of the General Assembly request the Department of Transportation place signs at the intersection of Crowfield Boulevard and United States Highway 176</w:t>
      </w:r>
      <w:r w:rsidR="000758B0">
        <w:t>,</w:t>
      </w:r>
      <w:r w:rsidR="00D51AC9">
        <w:t xml:space="preserve"> and at the intersection of Crowfield Boulevard and College Park Road in Berkeley County tha</w:t>
      </w:r>
      <w:r w:rsidR="00D73131">
        <w:t>t contain the words “Home of the Strat</w:t>
      </w:r>
      <w:r w:rsidR="007243A8">
        <w:t>ford High School Lady Knights, t</w:t>
      </w:r>
      <w:r w:rsidR="00D73131">
        <w:t>he 201</w:t>
      </w:r>
      <w:r w:rsidR="00735DC5">
        <w:t>6 AAAA</w:t>
      </w:r>
      <w:r w:rsidR="00D73131">
        <w:t xml:space="preserve"> State Softball Champions”.</w:t>
      </w:r>
    </w:p>
    <w:p w:rsidR="00D86FC9" w:rsidRDefault="00D86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C9" w:rsidRDefault="00D86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73131">
        <w:t xml:space="preserve"> the Department of Transportation.</w:t>
      </w:r>
    </w:p>
    <w:p w:rsidR="004B23BE" w:rsidRDefault="00D731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1ABD" w:rsidRDefault="00A21ABD" w:rsidP="00A21ABD">
      <w:pPr>
        <w:suppressAutoHyphens/>
      </w:pPr>
    </w:p>
    <w:sectPr w:rsidR="00A21ABD" w:rsidSect="00CF0C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AC9" w:rsidRDefault="00D51AC9" w:rsidP="009F0C77">
      <w:r>
        <w:separator/>
      </w:r>
    </w:p>
  </w:endnote>
  <w:endnote w:type="continuationSeparator" w:id="0">
    <w:p w:rsidR="00D51AC9" w:rsidRDefault="00D51A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CD8FCA-19A2-46B4-BD23-B92FFE4B4083}"/>
    <w:embedBold r:id="rId2" w:fontKey="{F4991E95-AF54-4A58-AC2C-31CE85C3E059}"/>
  </w:font>
  <w:font w:name="Calibri">
    <w:panose1 w:val="020F0502020204030204"/>
    <w:charset w:val="00"/>
    <w:family w:val="swiss"/>
    <w:pitch w:val="variable"/>
    <w:sig w:usb0="E00002FF" w:usb1="4000ACFF" w:usb2="00000001" w:usb3="00000000" w:csb0="0000019F" w:csb1="00000000"/>
    <w:embedRegular r:id="rId3" w:fontKey="{B2508355-1EF7-4FBF-9031-10EB5D4BCAFC}"/>
  </w:font>
  <w:font w:name="Segoe UI">
    <w:panose1 w:val="020B0502040204020203"/>
    <w:charset w:val="00"/>
    <w:family w:val="swiss"/>
    <w:pitch w:val="variable"/>
    <w:sig w:usb0="E10022FF" w:usb1="C000E47F" w:usb2="00000029" w:usb3="00000000" w:csb0="000001DF" w:csb1="00000000"/>
    <w:embedRegular r:id="rId4" w:fontKey="{C42BDEA7-378B-4D9B-A3F8-FA3E03BAADAA}"/>
  </w:font>
  <w:font w:name="Cambria">
    <w:panose1 w:val="02040503050406030204"/>
    <w:charset w:val="00"/>
    <w:family w:val="roman"/>
    <w:pitch w:val="variable"/>
    <w:sig w:usb0="E00002FF" w:usb1="400004FF" w:usb2="00000000" w:usb3="00000000" w:csb0="0000019F" w:csb1="00000000"/>
    <w:embedRegular r:id="rId5" w:fontKey="{ECF11C3A-75F4-4606-8714-EEA3832464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3BE" w:rsidRPr="005A0E20" w:rsidRDefault="005A0E20" w:rsidP="005A0E20">
    <w:pPr>
      <w:pStyle w:val="Footer"/>
      <w:tabs>
        <w:tab w:val="clear" w:pos="4680"/>
        <w:tab w:val="clear" w:pos="9360"/>
        <w:tab w:val="center" w:pos="2995"/>
      </w:tabs>
      <w:spacing w:before="120"/>
    </w:pPr>
    <w:r>
      <w:t>[5420</w:t>
    </w:r>
    <w:r w:rsidR="00CF0CE8">
      <w:t>-</w:t>
    </w:r>
    <w:r w:rsidR="00CF0CE8">
      <w:fldChar w:fldCharType="begin"/>
    </w:r>
    <w:r w:rsidR="00CF0CE8">
      <w:instrText xml:space="preserve"> PAGE  \* MERGEFORMAT </w:instrText>
    </w:r>
    <w:r w:rsidR="00CF0CE8">
      <w:fldChar w:fldCharType="separate"/>
    </w:r>
    <w:r w:rsidR="00007DC8">
      <w:rPr>
        <w:noProof/>
      </w:rPr>
      <w:t>1</w:t>
    </w:r>
    <w:r w:rsidR="00CF0CE8">
      <w:fldChar w:fldCharType="end"/>
    </w:r>
    <w:r w:rsidR="00CF0C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CE8" w:rsidRPr="005A0E20" w:rsidRDefault="00CF0CE8" w:rsidP="005A0E20">
    <w:pPr>
      <w:pStyle w:val="Footer"/>
      <w:tabs>
        <w:tab w:val="clear" w:pos="4680"/>
        <w:tab w:val="clear" w:pos="9360"/>
        <w:tab w:val="center" w:pos="2995"/>
      </w:tabs>
      <w:spacing w:before="120"/>
    </w:pPr>
    <w:r>
      <w:t>[5420]</w:t>
    </w:r>
    <w:r>
      <w:tab/>
    </w:r>
    <w:r>
      <w:fldChar w:fldCharType="begin"/>
    </w:r>
    <w:r>
      <w:instrText xml:space="preserve"> PAGE  \* MERGEFORMAT </w:instrText>
    </w:r>
    <w:r>
      <w:fldChar w:fldCharType="separate"/>
    </w:r>
    <w:r w:rsidR="00A21A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AC9" w:rsidRDefault="00D51AC9" w:rsidP="009F0C77">
      <w:r>
        <w:separator/>
      </w:r>
    </w:p>
  </w:footnote>
  <w:footnote w:type="continuationSeparator" w:id="0">
    <w:p w:rsidR="00D51AC9" w:rsidRDefault="00D51A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4CM16"/>
    <w:docVar w:name="CoverBillType" w:val="c"/>
    <w:docVar w:name="docpath" w:val="L:\Council\bills\GT\5124CM16.DOCX"/>
    <w:docVar w:name="dvBillNumber" w:val="5420"/>
    <w:docVar w:name="dvBillNumberPrefix" w:val="H. "/>
    <w:docVar w:name="dvOriginalBody" w:val="House"/>
    <w:docVar w:name="dvSteno" w:val="GT"/>
    <w:docVar w:name="NameofBody" w:val="h"/>
    <w:docVar w:name="vgroup2" w:val="Council"/>
  </w:docVars>
  <w:rsids>
    <w:rsidRoot w:val="00D86FC9"/>
    <w:rsid w:val="00007DC8"/>
    <w:rsid w:val="00011869"/>
    <w:rsid w:val="00015CD6"/>
    <w:rsid w:val="000758B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CAF"/>
    <w:rsid w:val="003C4DAB"/>
    <w:rsid w:val="003D01E8"/>
    <w:rsid w:val="003E5288"/>
    <w:rsid w:val="003F6D79"/>
    <w:rsid w:val="0041760A"/>
    <w:rsid w:val="00417C01"/>
    <w:rsid w:val="004403BD"/>
    <w:rsid w:val="00461441"/>
    <w:rsid w:val="004809EE"/>
    <w:rsid w:val="004B23BE"/>
    <w:rsid w:val="004E7D54"/>
    <w:rsid w:val="005273C6"/>
    <w:rsid w:val="00530A69"/>
    <w:rsid w:val="00545593"/>
    <w:rsid w:val="00577C6C"/>
    <w:rsid w:val="005A0E20"/>
    <w:rsid w:val="005C2FE2"/>
    <w:rsid w:val="005E2BC9"/>
    <w:rsid w:val="00605102"/>
    <w:rsid w:val="006215AA"/>
    <w:rsid w:val="006913C9"/>
    <w:rsid w:val="0069470D"/>
    <w:rsid w:val="007243A8"/>
    <w:rsid w:val="00734F00"/>
    <w:rsid w:val="00735DC5"/>
    <w:rsid w:val="007A70AE"/>
    <w:rsid w:val="008362E8"/>
    <w:rsid w:val="008A1768"/>
    <w:rsid w:val="008F0F33"/>
    <w:rsid w:val="008F4429"/>
    <w:rsid w:val="0094021A"/>
    <w:rsid w:val="009B44AF"/>
    <w:rsid w:val="009C6A0B"/>
    <w:rsid w:val="009F0C77"/>
    <w:rsid w:val="009F4DD1"/>
    <w:rsid w:val="00A21ABD"/>
    <w:rsid w:val="00A2708F"/>
    <w:rsid w:val="00A41684"/>
    <w:rsid w:val="00A47098"/>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0CE8"/>
    <w:rsid w:val="00D51AC9"/>
    <w:rsid w:val="00D73131"/>
    <w:rsid w:val="00D73A67"/>
    <w:rsid w:val="00D86FC9"/>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517C8-632A-4446-A22A-AEDECD6EB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8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8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2E737-29EE-4AE4-B119-F469448D6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CC3B4AB4.dotm</Template>
  <TotalTime>0</TotalTime>
  <Pages>2</Pages>
  <Words>234</Words>
  <Characters>1264</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5420 Text of Previous Version (May 26, 2016) - South Carolina Legislature Online</dc:title>
  <dc:creator>Gwen Thurmond</dc:creator>
  <cp:lastModifiedBy>Artie Braswell</cp:lastModifiedBy>
  <cp:revision>2</cp:revision>
  <cp:lastPrinted>2016-05-25T14:18:00Z</cp:lastPrinted>
  <dcterms:created xsi:type="dcterms:W3CDTF">2016-05-26T20:54:00Z</dcterms:created>
  <dcterms:modified xsi:type="dcterms:W3CDTF">2016-05-26T20:54:00Z</dcterms:modified>
</cp:coreProperties>
</file>