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F18" w:rsidRDefault="009C7F18" w:rsidP="0038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80D23" w:rsidRDefault="00380D23" w:rsidP="0038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D23" w:rsidRDefault="00380D23" w:rsidP="0038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D23" w:rsidRDefault="00380D23" w:rsidP="0038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D23" w:rsidRDefault="00380D23" w:rsidP="0038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D23" w:rsidRDefault="00380D23" w:rsidP="0038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D23" w:rsidRDefault="00380D23" w:rsidP="00380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7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011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1A4" w:rsidRDefault="00BC31A4" w:rsidP="00BC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bookmarkStart w:id="3" w:name="titletop"/>
      <w:bookmarkEnd w:id="3"/>
      <w:r w:rsidRPr="00BC31A4">
        <w:t>TO RECOGNIZE AND HONOR ANN G. OWENS FOR HER STEADFAST SUPPORT AND CREATIVE CONTRIBUTIONS AS THE CAMPAIGN MANAGER FOR REPRESENTATIVE WALT MCLEOD’S SUCCESSFUL CAMPAIGNS FOR ELECTION TO THE HOUSE OF REPRESENTATIVES.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31A4" w:rsidRPr="00BC31A4" w:rsidRDefault="00BC31A4" w:rsidP="00BC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C31A4">
        <w:t>Whereas, Ann Green Owens retired in 1991 as South Carolina’s Assistant State Registrar in the Office of Vital Records at the Department of Health and Environmental Control; and</w:t>
      </w:r>
    </w:p>
    <w:p w:rsidR="00BC31A4" w:rsidRPr="00BC31A4" w:rsidRDefault="00BC31A4" w:rsidP="00BC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1A4" w:rsidRPr="00BC31A4" w:rsidRDefault="00BC31A4" w:rsidP="00BC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C31A4">
        <w:t>Whereas, starting in 1996, she served as Campaign Manager for Representative Walt McLeod’s successful campaigns for election and re-election to the South Carolina House of Representatives; and</w:t>
      </w:r>
    </w:p>
    <w:p w:rsidR="00BC31A4" w:rsidRPr="00BC31A4" w:rsidRDefault="00BC31A4" w:rsidP="00BC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1A4" w:rsidRPr="00BC31A4" w:rsidRDefault="00BC31A4" w:rsidP="00BC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C31A4">
        <w:t>Whereas, Ann G. Owens provided support, creativity, guidance, and a sense of humor in staffing the campaign office during usual and unexpected challenges of these campaigns; and</w:t>
      </w:r>
    </w:p>
    <w:p w:rsidR="00BC31A4" w:rsidRPr="00BC31A4" w:rsidRDefault="00BC31A4" w:rsidP="00BC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1A4" w:rsidRPr="00BC31A4" w:rsidRDefault="00BC31A4" w:rsidP="00BC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C31A4">
        <w:t>Whereas, it is fitting and proper that Ms. Owens’ dedication, contributions, and record of achievement in the success of each campaign be acknowledged. Now, therefore,</w:t>
      </w:r>
    </w:p>
    <w:p w:rsidR="00BC31A4" w:rsidRPr="00BC31A4" w:rsidRDefault="00BC31A4" w:rsidP="00BC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1A4" w:rsidRPr="00BC31A4" w:rsidRDefault="00BC31A4" w:rsidP="00BC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C31A4">
        <w:t>Be it resolved by the House of Representatives:</w:t>
      </w:r>
    </w:p>
    <w:p w:rsidR="00BC31A4" w:rsidRPr="00BC31A4" w:rsidRDefault="00BC31A4" w:rsidP="00BC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1A4" w:rsidRDefault="00BC31A4" w:rsidP="00BC31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</w:t>
      </w:r>
      <w:r w:rsidRPr="00BC31A4">
        <w:t>, recognize and honor Ann G. Owens, for her steadfast support and creative contributions as the Campaign Manager for Representative Walt McLeod’s successful campaigns for election and re-election to the House of Representatives.</w:t>
      </w:r>
    </w:p>
    <w:p w:rsidR="0088029C" w:rsidRDefault="003858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7F18" w:rsidRDefault="009C7F18" w:rsidP="009C7F18">
      <w:pPr>
        <w:suppressAutoHyphens/>
      </w:pPr>
    </w:p>
    <w:sectPr w:rsidR="009C7F18" w:rsidSect="009C7F1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119" w:rsidRDefault="00780119" w:rsidP="009F0C77">
      <w:r>
        <w:separator/>
      </w:r>
    </w:p>
  </w:endnote>
  <w:endnote w:type="continuationSeparator" w:id="0">
    <w:p w:rsidR="00780119" w:rsidRDefault="007801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1CA4AC-BCF8-40C7-9A1C-7E99144CD47A}"/>
    <w:embedBold r:id="rId2" w:fontKey="{BE53AFA5-A115-43C4-AC81-FE7742641D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4FEAB0C-A0A9-4388-A2A9-A4556BED57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8A65E9A-F89F-483E-AD92-DD1987CEB3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29C" w:rsidRPr="009C7F18" w:rsidRDefault="009C7F18" w:rsidP="009C7F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119" w:rsidRDefault="00780119" w:rsidP="009F0C77">
      <w:r>
        <w:separator/>
      </w:r>
    </w:p>
  </w:footnote>
  <w:footnote w:type="continuationSeparator" w:id="0">
    <w:p w:rsidR="00780119" w:rsidRDefault="007801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941AB16"/>
    <w:docVar w:name="CoverBillType" w:val="r"/>
    <w:docVar w:name="docpath" w:val="L:\Council\bills\AGM\18941AB16.DOCX"/>
    <w:docVar w:name="dvBillNumber" w:val="544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80119"/>
    <w:rsid w:val="00011869"/>
    <w:rsid w:val="00015CD6"/>
    <w:rsid w:val="00086E1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0D23"/>
    <w:rsid w:val="0038587E"/>
    <w:rsid w:val="003B1FF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0119"/>
    <w:rsid w:val="007A70AE"/>
    <w:rsid w:val="008362E8"/>
    <w:rsid w:val="0088029C"/>
    <w:rsid w:val="008A1768"/>
    <w:rsid w:val="008F0F33"/>
    <w:rsid w:val="008F4429"/>
    <w:rsid w:val="0094021A"/>
    <w:rsid w:val="009B44AF"/>
    <w:rsid w:val="009C6A0B"/>
    <w:rsid w:val="009C7F18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31A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5177C3-ADD1-4AB0-8282-BD29A92E7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8433A-E0E5-4214-82DB-7B75ED177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E5768814.dotm</Template>
  <TotalTime>0</TotalTime>
  <Pages>1</Pages>
  <Words>196</Words>
  <Characters>1124</Characters>
  <Application>Microsoft Office Word</Application>
  <DocSecurity>0</DocSecurity>
  <Lines>40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5443 Text of Previous Version (May 31, 2016) - South Carolina Legislature Online</dc:title>
  <dc:creator>angiemorgan</dc:creator>
  <cp:lastModifiedBy>S Volk</cp:lastModifiedBy>
  <cp:revision>2</cp:revision>
  <dcterms:created xsi:type="dcterms:W3CDTF">2016-06-01T00:21:00Z</dcterms:created>
  <dcterms:modified xsi:type="dcterms:W3CDTF">2016-06-01T00:21:00Z</dcterms:modified>
</cp:coreProperties>
</file>