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D56" w:rsidRDefault="00081D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4A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B2D" w:rsidRDefault="00442D43" w:rsidP="00DE7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E7B2D">
        <w:t xml:space="preserve">CONGRATULATE </w:t>
      </w:r>
      <w:r w:rsidR="001B16C8">
        <w:t xml:space="preserve">AND COMMEND </w:t>
      </w:r>
      <w:r w:rsidR="00DE7B2D">
        <w:t xml:space="preserve">THE </w:t>
      </w:r>
      <w:r w:rsidR="001B16C8">
        <w:t>LEXINGTON SCHOOL DISTRICT ONE EDUCATIONAL FOUNDATION</w:t>
      </w:r>
      <w:r w:rsidR="00DE7B2D">
        <w:t xml:space="preserve"> ON TH</w:t>
      </w:r>
      <w:r w:rsidR="001B16C8">
        <w:t>IRTY</w:t>
      </w:r>
      <w:r w:rsidR="00A11857">
        <w:noBreakHyphen/>
      </w:r>
      <w:r w:rsidR="001B16C8">
        <w:t>FIVE YEARS OF ASSISTING</w:t>
      </w:r>
      <w:r w:rsidR="00DE7B2D">
        <w:t xml:space="preserve"> MANY DESERVING YOUNG PEOPLE THROUGH SPONSORSHIP OF THE </w:t>
      </w:r>
      <w:r w:rsidR="001B16C8">
        <w:t>NOAH KNEECE MEMORIAL SCHOLARSHIP</w:t>
      </w:r>
      <w:r w:rsidR="00DE7B2D">
        <w:t>, AWARDED ANNUALLY TO STUDENTS AT PELION HIGH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23DA" w:rsidRDefault="007E4AD8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23DA">
        <w:t xml:space="preserve">the South Carolina House of Representatives is pleased to note that the </w:t>
      </w:r>
      <w:r w:rsidR="00EB4265">
        <w:t xml:space="preserve">Lexington School District One Educational Foundation </w:t>
      </w:r>
      <w:r w:rsidR="00E823DA">
        <w:t xml:space="preserve">sponsors the </w:t>
      </w:r>
      <w:r w:rsidR="00EB4265">
        <w:t>Noah Kneece</w:t>
      </w:r>
      <w:r w:rsidR="00E823DA">
        <w:t xml:space="preserve"> Memorial Scholarship, which has been awarded to students at Pelion High School </w:t>
      </w:r>
      <w:r w:rsidR="00EB4265">
        <w:t>for the past thirty</w:t>
      </w:r>
      <w:r w:rsidR="00A11857">
        <w:noBreakHyphen/>
      </w:r>
      <w:r w:rsidR="00EB4265">
        <w:t>five years</w:t>
      </w:r>
      <w:r w:rsidR="00E823DA">
        <w:t xml:space="preserve"> for the furtherance of their education;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EB4265">
        <w:t xml:space="preserve">scholarship is named for the </w:t>
      </w:r>
      <w:r w:rsidR="00595F34">
        <w:t xml:space="preserve">late </w:t>
      </w:r>
      <w:r w:rsidR="00EB4265">
        <w:t xml:space="preserve">Noah Kneece, </w:t>
      </w:r>
      <w:r w:rsidR="00595F34">
        <w:t>the</w:t>
      </w:r>
      <w:r w:rsidR="00EB4265">
        <w:t xml:space="preserve"> </w:t>
      </w:r>
      <w:r w:rsidR="00595F34">
        <w:t>highly respected founder of L</w:t>
      </w:r>
      <w:r w:rsidR="00EB4265">
        <w:t>exington County</w:t>
      </w:r>
      <w:r w:rsidR="00A11857" w:rsidRPr="00A11857">
        <w:t>’</w:t>
      </w:r>
      <w:r w:rsidR="00595F34">
        <w:t xml:space="preserve">s Kneece Farms, which </w:t>
      </w:r>
      <w:r w:rsidR="00EB4265">
        <w:t>has earned numerous recognitions for its commitment to protecting and improving natural resources</w:t>
      </w:r>
      <w:r>
        <w:t>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1D3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6477">
        <w:t xml:space="preserve">carrying an award of </w:t>
      </w:r>
      <w:r w:rsidR="00C80F1F">
        <w:t>five hundred to one thousand dollars</w:t>
      </w:r>
      <w:r w:rsidR="00D26477">
        <w:t>, th</w:t>
      </w:r>
      <w:r w:rsidR="00BD41D3">
        <w:t>e scholarship memorializes its honoree through the Pelion Young Farmer Chapter of the Future Farmers of America; and</w:t>
      </w:r>
    </w:p>
    <w:p w:rsidR="00BD41D3" w:rsidRDefault="00BD41D3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9B2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54C1">
        <w:t xml:space="preserve">Mr. </w:t>
      </w:r>
      <w:r w:rsidR="009B2539" w:rsidRPr="00B80573">
        <w:rPr>
          <w:color w:val="000000" w:themeColor="text1"/>
          <w:u w:color="000000" w:themeColor="text1"/>
        </w:rPr>
        <w:t>Frank Stover of th</w:t>
      </w:r>
      <w:r w:rsidR="009B2539">
        <w:rPr>
          <w:color w:val="000000" w:themeColor="text1"/>
          <w:u w:color="000000" w:themeColor="text1"/>
        </w:rPr>
        <w:t>e Pelion High School A</w:t>
      </w:r>
      <w:r w:rsidR="009B2539" w:rsidRPr="00B80573">
        <w:rPr>
          <w:color w:val="000000" w:themeColor="text1"/>
          <w:u w:color="000000" w:themeColor="text1"/>
        </w:rPr>
        <w:t xml:space="preserve">gricultural </w:t>
      </w:r>
      <w:r w:rsidR="009B2539">
        <w:rPr>
          <w:color w:val="000000" w:themeColor="text1"/>
          <w:u w:color="000000" w:themeColor="text1"/>
        </w:rPr>
        <w:t>D</w:t>
      </w:r>
      <w:r w:rsidR="009B2539" w:rsidRPr="00B80573">
        <w:rPr>
          <w:color w:val="000000" w:themeColor="text1"/>
          <w:u w:color="000000" w:themeColor="text1"/>
        </w:rPr>
        <w:t>epartment</w:t>
      </w:r>
      <w:r w:rsidR="00634C69">
        <w:rPr>
          <w:color w:val="000000" w:themeColor="text1"/>
          <w:u w:color="000000" w:themeColor="text1"/>
        </w:rPr>
        <w:t>, who est</w:t>
      </w:r>
      <w:r w:rsidR="005F1F85">
        <w:rPr>
          <w:color w:val="000000" w:themeColor="text1"/>
          <w:u w:color="000000" w:themeColor="text1"/>
        </w:rPr>
        <w:t>ablished</w:t>
      </w:r>
      <w:r w:rsidR="009B2539">
        <w:rPr>
          <w:color w:val="000000" w:themeColor="text1"/>
          <w:u w:color="000000" w:themeColor="text1"/>
        </w:rPr>
        <w:t xml:space="preserve"> the scholarship and is in c</w:t>
      </w:r>
      <w:r>
        <w:t xml:space="preserve">harge of </w:t>
      </w:r>
      <w:r w:rsidR="009B2539">
        <w:t>it for the school</w:t>
      </w:r>
      <w:r w:rsidR="00634C69">
        <w:t>, is to be commended for his significant part in the scholarship</w:t>
      </w:r>
      <w:r w:rsidR="00A11857" w:rsidRPr="00A11857">
        <w:t>’</w:t>
      </w:r>
      <w:r w:rsidR="00634C69">
        <w:t>s creation and ongoing management</w:t>
      </w:r>
      <w:r>
        <w:t>; and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appreciative of the</w:t>
      </w:r>
      <w:r w:rsidR="00C80F1F">
        <w:t xml:space="preserve"> Lexington School District One Educational Foundation</w:t>
      </w:r>
      <w:r w:rsidR="00A11857" w:rsidRPr="00A11857">
        <w:t>’</w:t>
      </w:r>
      <w:r w:rsidR="00C80F1F">
        <w:t xml:space="preserve">s long </w:t>
      </w:r>
      <w:r>
        <w:t xml:space="preserve">sponsorship of the </w:t>
      </w:r>
      <w:r w:rsidR="00C80F1F">
        <w:t>Noah Kneece Memorial Scholarship</w:t>
      </w:r>
      <w:r>
        <w:t xml:space="preserve">, the House extends grateful thanks to the </w:t>
      </w:r>
      <w:r w:rsidR="00C80F1F">
        <w:t>Foundation and its supporters.</w:t>
      </w:r>
      <w:r>
        <w:t xml:space="preserve"> Now, therefore,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9C8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013B05">
        <w:t>congratulate and commend the Lexington School District One Educational Foundation on thirty</w:t>
      </w:r>
      <w:r w:rsidR="00A11857">
        <w:noBreakHyphen/>
      </w:r>
      <w:r w:rsidR="00013B05">
        <w:t xml:space="preserve">five years of assisting </w:t>
      </w:r>
      <w:r w:rsidR="00013B05">
        <w:lastRenderedPageBreak/>
        <w:t>many deserving young people through sponsorship of the Noah Kneece Memorial Scholarship, awarded annually to students at Pelion High School.</w:t>
      </w: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3DA" w:rsidRDefault="00E823DA" w:rsidP="00E82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C09C8">
        <w:t>the Lexington School District One Educational Foundation</w:t>
      </w:r>
      <w:r>
        <w:t>.</w:t>
      </w:r>
    </w:p>
    <w:p w:rsidR="00EE7748" w:rsidRDefault="00A11857" w:rsidP="00025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D56" w:rsidRDefault="00081D56" w:rsidP="00081D56">
      <w:pPr>
        <w:suppressAutoHyphens/>
      </w:pPr>
    </w:p>
    <w:sectPr w:rsidR="00081D56" w:rsidSect="00081D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1D3" w:rsidRDefault="00BD41D3" w:rsidP="009F0C77">
      <w:r>
        <w:separator/>
      </w:r>
    </w:p>
  </w:endnote>
  <w:endnote w:type="continuationSeparator" w:id="0">
    <w:p w:rsidR="00BD41D3" w:rsidRDefault="00BD41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2A14B-C9CC-4915-862C-C67F8B9FAC18}"/>
    <w:embedBold r:id="rId2" w:fontKey="{E2E40764-3AC5-4082-8869-40BB66B971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4C5926-12C3-41DB-9C54-A13F3CAC729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95D7CC-FC67-4E5A-B784-B557869807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F0A57C-76C4-412B-8C66-60B7229A2F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748" w:rsidRPr="00081D56" w:rsidRDefault="00081D56" w:rsidP="00081D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1D3" w:rsidRDefault="00BD41D3" w:rsidP="009F0C77">
      <w:r>
        <w:separator/>
      </w:r>
    </w:p>
  </w:footnote>
  <w:footnote w:type="continuationSeparator" w:id="0">
    <w:p w:rsidR="00BD41D3" w:rsidRDefault="00BD41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2CM16"/>
    <w:docVar w:name="CoverBillType" w:val="r"/>
    <w:docVar w:name="docpath" w:val="L:\Council\bills\RM\1682CM16.DOCX"/>
    <w:docVar w:name="dvBillNumber" w:val="54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4AD8"/>
    <w:rsid w:val="00011869"/>
    <w:rsid w:val="00013B05"/>
    <w:rsid w:val="00015CD6"/>
    <w:rsid w:val="00025DBB"/>
    <w:rsid w:val="00052586"/>
    <w:rsid w:val="00081D56"/>
    <w:rsid w:val="000E1785"/>
    <w:rsid w:val="000F40FA"/>
    <w:rsid w:val="001052FA"/>
    <w:rsid w:val="0010776B"/>
    <w:rsid w:val="00133E66"/>
    <w:rsid w:val="001435A3"/>
    <w:rsid w:val="00146ED3"/>
    <w:rsid w:val="00151044"/>
    <w:rsid w:val="001B16C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9D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D43"/>
    <w:rsid w:val="00461441"/>
    <w:rsid w:val="004809EE"/>
    <w:rsid w:val="004E7D54"/>
    <w:rsid w:val="005273C6"/>
    <w:rsid w:val="00530A69"/>
    <w:rsid w:val="00545593"/>
    <w:rsid w:val="00577C6C"/>
    <w:rsid w:val="00595F34"/>
    <w:rsid w:val="005C2FE2"/>
    <w:rsid w:val="005E2BC9"/>
    <w:rsid w:val="005F1F85"/>
    <w:rsid w:val="00600E72"/>
    <w:rsid w:val="00605102"/>
    <w:rsid w:val="006215AA"/>
    <w:rsid w:val="00634C69"/>
    <w:rsid w:val="006913C9"/>
    <w:rsid w:val="0069470D"/>
    <w:rsid w:val="00734F00"/>
    <w:rsid w:val="007A70AE"/>
    <w:rsid w:val="007E4AD8"/>
    <w:rsid w:val="008362E8"/>
    <w:rsid w:val="008A1768"/>
    <w:rsid w:val="008D7B7E"/>
    <w:rsid w:val="008F0F33"/>
    <w:rsid w:val="008F4429"/>
    <w:rsid w:val="0094021A"/>
    <w:rsid w:val="009B2539"/>
    <w:rsid w:val="009B44AF"/>
    <w:rsid w:val="009C09C8"/>
    <w:rsid w:val="009C6A0B"/>
    <w:rsid w:val="009F0C77"/>
    <w:rsid w:val="009F4DD1"/>
    <w:rsid w:val="00A00110"/>
    <w:rsid w:val="00A11857"/>
    <w:rsid w:val="00A32851"/>
    <w:rsid w:val="00A41684"/>
    <w:rsid w:val="00A64E80"/>
    <w:rsid w:val="00A72BCD"/>
    <w:rsid w:val="00A741D9"/>
    <w:rsid w:val="00A833AB"/>
    <w:rsid w:val="00A9741D"/>
    <w:rsid w:val="00AD4B17"/>
    <w:rsid w:val="00B412D4"/>
    <w:rsid w:val="00BD41D3"/>
    <w:rsid w:val="00BE3C22"/>
    <w:rsid w:val="00C000E1"/>
    <w:rsid w:val="00C0345E"/>
    <w:rsid w:val="00C16AB9"/>
    <w:rsid w:val="00C3483A"/>
    <w:rsid w:val="00C74E9D"/>
    <w:rsid w:val="00C80F1F"/>
    <w:rsid w:val="00C82FD3"/>
    <w:rsid w:val="00C92819"/>
    <w:rsid w:val="00CC54C1"/>
    <w:rsid w:val="00CC6B7B"/>
    <w:rsid w:val="00CD2089"/>
    <w:rsid w:val="00D26477"/>
    <w:rsid w:val="00D73A67"/>
    <w:rsid w:val="00D970A9"/>
    <w:rsid w:val="00DA4F8A"/>
    <w:rsid w:val="00DE7B2D"/>
    <w:rsid w:val="00DF3845"/>
    <w:rsid w:val="00E41911"/>
    <w:rsid w:val="00E823DA"/>
    <w:rsid w:val="00E92EEF"/>
    <w:rsid w:val="00EB4265"/>
    <w:rsid w:val="00ED7C0D"/>
    <w:rsid w:val="00EE7748"/>
    <w:rsid w:val="00EF2368"/>
    <w:rsid w:val="00F24442"/>
    <w:rsid w:val="00F24487"/>
    <w:rsid w:val="00F50AE3"/>
    <w:rsid w:val="00F656BA"/>
    <w:rsid w:val="00F67CF1"/>
    <w:rsid w:val="00F840F0"/>
    <w:rsid w:val="00FB0D0D"/>
    <w:rsid w:val="00FB4317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F5B274-D091-473C-9471-799D96F7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E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BD914-4CAB-4F68-9324-A153D2B5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298</Words>
  <Characters>1725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5481 Text of Previous Version (Jun. 15, 2016) - South Carolina Legislature Online</dc:title>
  <dc:creator>Rosanne McDowell</dc:creator>
  <cp:lastModifiedBy>S Volk</cp:lastModifiedBy>
  <cp:revision>2</cp:revision>
  <cp:lastPrinted>2016-06-13T15:51:00Z</cp:lastPrinted>
  <dcterms:created xsi:type="dcterms:W3CDTF">2016-06-15T16:53:00Z</dcterms:created>
  <dcterms:modified xsi:type="dcterms:W3CDTF">2016-06-15T16:53:00Z</dcterms:modified>
</cp:coreProperties>
</file>