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A4" w:rsidRDefault="008313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D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ADULT EDUCATION, DESIGNATED AS REGULATION DOCUMENT NUMBER 4491, PURSUANT TO THE PROVISIONS OF ARTICLE 1, CHAPTER 23, TITLE 1 OF THE 1976 CODE.</w:t>
      </w: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Adult Education, designated as Regulation Document Number 4491, and submitted to the General Assembly pursuant to the provisions of Article 1, Chapter 23, Title 1 of the 1976 Code, are approved.</w:t>
      </w: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436C">
        <w:t>2</w:t>
      </w:r>
      <w:r>
        <w:t>.</w:t>
      </w:r>
      <w:r>
        <w:tab/>
        <w:t>This joint resolution takes effect upon approval by the Governor.</w:t>
      </w: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4D2C" w:rsidRPr="008705C9" w:rsidRDefault="0008436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74D2C" w:rsidRPr="008705C9">
        <w:t>The State Board of Education is responsible for the administration, coordination, and management of adult basic and adult secondary (high school equivalency diploma and high school diploma) education for the purpose of facilitating and coordinating adult basic and adult secondary (high school equivalency diploma and high school diploma) education programs for South Carolina adults whose level of educational attainment is below high school, as prescribed by state and federal laws and regulations.</w:t>
      </w:r>
    </w:p>
    <w:p w:rsidR="00D74D2C" w:rsidRPr="008705C9"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D2C" w:rsidRPr="008705C9"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5C9">
        <w:tab/>
        <w:t xml:space="preserve">Notice of Drafting for the proposed amended regulation was published in the </w:t>
      </w:r>
      <w:r w:rsidRPr="008705C9">
        <w:rPr>
          <w:i/>
        </w:rPr>
        <w:t>State Register</w:t>
      </w:r>
      <w:r w:rsidRPr="008705C9">
        <w:t xml:space="preserve"> on August 22, 2014.</w:t>
      </w:r>
    </w:p>
    <w:p w:rsidR="000571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8313A4" w:rsidRDefault="008313A4" w:rsidP="008313A4">
      <w:pPr>
        <w:suppressAutoHyphens/>
      </w:pPr>
    </w:p>
    <w:sectPr w:rsidR="008313A4" w:rsidSect="008313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D2C" w:rsidRDefault="00D74D2C" w:rsidP="009F0C77">
      <w:r>
        <w:separator/>
      </w:r>
    </w:p>
  </w:endnote>
  <w:endnote w:type="continuationSeparator" w:id="0">
    <w:p w:rsidR="00D74D2C" w:rsidRDefault="00D74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73C8F5-6E4C-4BD4-BB5A-3605FADB6CC2}"/>
    <w:embedBold r:id="rId2" w:fontKey="{DECBE382-CD32-430D-9A3A-7702E5AB63FE}"/>
    <w:embedItalic r:id="rId3" w:fontKey="{06DB3086-9A7C-45BA-ACB5-555D3F264ECE}"/>
  </w:font>
  <w:font w:name="Calibri">
    <w:panose1 w:val="020F0502020204030204"/>
    <w:charset w:val="00"/>
    <w:family w:val="swiss"/>
    <w:pitch w:val="variable"/>
    <w:sig w:usb0="E10002FF" w:usb1="4000ACFF" w:usb2="00000009" w:usb3="00000000" w:csb0="0000019F" w:csb1="00000000"/>
    <w:embedRegular r:id="rId4" w:fontKey="{E6B9F83E-5860-4A91-9136-A66D5693E5E8}"/>
  </w:font>
  <w:font w:name="Segoe UI">
    <w:panose1 w:val="020B0502040204020203"/>
    <w:charset w:val="00"/>
    <w:family w:val="swiss"/>
    <w:pitch w:val="variable"/>
    <w:sig w:usb0="E10022FF" w:usb1="C000E47F" w:usb2="00000029" w:usb3="00000000" w:csb0="000001DF" w:csb1="00000000"/>
    <w:embedRegular r:id="rId5" w:fontKey="{96D42A1C-A3E5-4617-AB43-2002AD16C689}"/>
  </w:font>
  <w:font w:name="Cambria">
    <w:panose1 w:val="02040503050406030204"/>
    <w:charset w:val="00"/>
    <w:family w:val="roman"/>
    <w:pitch w:val="variable"/>
    <w:sig w:usb0="E00002FF" w:usb1="400004FF" w:usb2="00000000" w:usb3="00000000" w:csb0="0000019F" w:csb1="00000000"/>
    <w:embedRegular r:id="rId6" w:fontKey="{4A0DF155-CA23-4F32-A3A1-A54D94009C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1EC" w:rsidRPr="008313A4" w:rsidRDefault="008313A4" w:rsidP="008313A4">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D2C" w:rsidRDefault="00D74D2C" w:rsidP="009F0C77">
      <w:r>
        <w:separator/>
      </w:r>
    </w:p>
  </w:footnote>
  <w:footnote w:type="continuationSeparator" w:id="0">
    <w:p w:rsidR="00D74D2C" w:rsidRDefault="00D74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5CZ15"/>
    <w:docVar w:name="CoverBillType" w:val="a"/>
    <w:docVar w:name="docpath" w:val="L:\Council\bills\DBS\31205CZ15.DOCX"/>
    <w:docVar w:name="dvBillNumber" w:val="567"/>
    <w:docVar w:name="dvBillNumberPrefix" w:val="S. "/>
    <w:docVar w:name="dvOriginalBody" w:val="Senate"/>
    <w:docVar w:name="dvSteno" w:val="DBS"/>
    <w:docVar w:name="NameofBody" w:val="s"/>
    <w:docVar w:name="vgroup2" w:val="Council"/>
  </w:docVars>
  <w:rsids>
    <w:rsidRoot w:val="00D74D2C"/>
    <w:rsid w:val="00026C9A"/>
    <w:rsid w:val="000571EC"/>
    <w:rsid w:val="0008436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13A4"/>
    <w:rsid w:val="00834A12"/>
    <w:rsid w:val="00872729"/>
    <w:rsid w:val="008F4429"/>
    <w:rsid w:val="00932670"/>
    <w:rsid w:val="009352BB"/>
    <w:rsid w:val="00961DAE"/>
    <w:rsid w:val="00990668"/>
    <w:rsid w:val="009B397B"/>
    <w:rsid w:val="009F0C77"/>
    <w:rsid w:val="009F4DD1"/>
    <w:rsid w:val="00A64E80"/>
    <w:rsid w:val="00A73F83"/>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4D2C"/>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A5730-55C0-4FE5-883F-931C258F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43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3B0B9-B31C-4418-BE9A-3A97CD2A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205</Words>
  <Characters>1121</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567 Text of Previous Version (Mar. 17, 2015) - South Carolina Legislature Online</dc:title>
  <dc:subject/>
  <dc:creator>DeirdreBrevardSmith</dc:creator>
  <cp:keywords/>
  <dc:description/>
  <cp:lastModifiedBy>N Cumfer</cp:lastModifiedBy>
  <cp:revision>2</cp:revision>
  <cp:lastPrinted>2015-02-24T18:50:00Z</cp:lastPrinted>
  <dcterms:created xsi:type="dcterms:W3CDTF">2015-03-17T16:48:00Z</dcterms:created>
  <dcterms:modified xsi:type="dcterms:W3CDTF">2015-03-17T16:48:00Z</dcterms:modified>
</cp:coreProperties>
</file>