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094A" w:rsidRDefault="000D094A" w:rsidP="0099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94CA6" w:rsidRDefault="00994CA6" w:rsidP="0099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CA6" w:rsidRDefault="00994CA6" w:rsidP="0099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CA6" w:rsidRDefault="00994CA6" w:rsidP="0099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CA6" w:rsidRDefault="00994CA6" w:rsidP="0099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CA6" w:rsidRDefault="00994CA6" w:rsidP="0099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4CA6" w:rsidRDefault="00994CA6" w:rsidP="00994C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09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5497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5AB" w:rsidRDefault="00FA15AB" w:rsidP="00FA1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Start w:id="4" w:name="titleend"/>
      <w:bookmarkEnd w:id="3"/>
      <w:bookmarkEnd w:id="4"/>
      <w:r>
        <w:t xml:space="preserve">TO PROVIDE THAT THE </w:t>
      </w:r>
      <w:r w:rsidRPr="00225CFE">
        <w:t xml:space="preserve">GOVERNING BODY OF A SCHOOL DISTRICT MAY WAIVE </w:t>
      </w:r>
      <w:r w:rsidRPr="00E6421F">
        <w:t xml:space="preserve">THE </w:t>
      </w:r>
      <w:r>
        <w:t xml:space="preserve">STATUTORY </w:t>
      </w:r>
      <w:r w:rsidRPr="00E6421F">
        <w:t xml:space="preserve">REQUIREMENT THAT SCHOOLS MAKE UP FULL DAYS MISSED </w:t>
      </w:r>
      <w:r>
        <w:t>DUE TO INCLEMENT WEATHER OR</w:t>
      </w:r>
      <w:r w:rsidRPr="00E6421F">
        <w:rPr>
          <w:color w:val="000000"/>
        </w:rPr>
        <w:t xml:space="preserve"> OTHER DISRUPTIONS </w:t>
      </w:r>
      <w:r w:rsidRPr="00E6421F">
        <w:t>FOR</w:t>
      </w:r>
      <w:r>
        <w:t xml:space="preserve"> THREE OR FEWER FULL SCHOOL DAYS MISSED DUE TO INCLEMENT WEATHER</w:t>
      </w:r>
      <w:r w:rsidR="0094364F">
        <w:t>,</w:t>
      </w:r>
      <w:r>
        <w:t xml:space="preserve"> THREE OR FEWER SCHOOL DAYS MISSED </w:t>
      </w:r>
      <w:r w:rsidR="0094364F">
        <w:t xml:space="preserve">DUE </w:t>
      </w:r>
      <w:r>
        <w:t>TO DISRUPTIONS CREATED BY MALFUNCTIONING</w:t>
      </w:r>
      <w:r w:rsidR="0094364F">
        <w:t xml:space="preserve"> HVAC OR OTHER BUILDING SYSTEMS, OR ANY COMBINATION OF THE TWO</w:t>
      </w:r>
      <w:r w:rsidR="00D7415C">
        <w:t>,</w:t>
      </w:r>
      <w:r>
        <w:t xml:space="preserve"> TO PROVIDE A</w:t>
      </w:r>
      <w:r w:rsidRPr="00E6421F">
        <w:t xml:space="preserve"> DISTRICT MAY NOT </w:t>
      </w:r>
      <w:r>
        <w:t xml:space="preserve">EXERCISE THESE WAIVERS </w:t>
      </w:r>
      <w:r w:rsidRPr="00E6421F">
        <w:t>UNTIL IT HAS EXHAUSTED ALL STATUTORILY REQUIRED MAKE</w:t>
      </w:r>
      <w:r w:rsidR="0094364F">
        <w:noBreakHyphen/>
      </w:r>
      <w:r w:rsidRPr="00E6421F">
        <w:t>UP DAYS REMAINING ON THE 2014</w:t>
      </w:r>
      <w:r w:rsidR="0094364F">
        <w:noBreakHyphen/>
      </w:r>
      <w:r w:rsidRPr="00E6421F">
        <w:t>2015 SCHOOL CALENDAR</w:t>
      </w:r>
      <w:r>
        <w:t xml:space="preserve">, AND TO PROVIDE THE EXERCISE </w:t>
      </w:r>
      <w:r w:rsidR="009E0F81">
        <w:t xml:space="preserve">OF </w:t>
      </w:r>
      <w:r>
        <w:t>THESE WAIVERS BY A SCHOOL DISTRICT ALSO WAIVES THE REQUIREMENT FOR APPROVED HOME SCHOOLS IN THE DISTRICT.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497" w:rsidRDefault="00D654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5497" w:rsidRDefault="00D654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15AB" w:rsidRDefault="00D65497" w:rsidP="00FA1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A15AB">
        <w:t>(A)</w:t>
      </w:r>
      <w:r w:rsidR="00FA15AB">
        <w:tab/>
      </w:r>
      <w:r w:rsidR="00FA15AB" w:rsidRPr="00225CFE">
        <w:t>Notwithstanding the provisions of Section 59</w:t>
      </w:r>
      <w:r w:rsidR="0094364F">
        <w:noBreakHyphen/>
      </w:r>
      <w:r w:rsidR="00FA15AB" w:rsidRPr="00225CFE">
        <w:t>1</w:t>
      </w:r>
      <w:r w:rsidR="0094364F">
        <w:noBreakHyphen/>
      </w:r>
      <w:r w:rsidR="00FA15AB" w:rsidRPr="00225CFE">
        <w:t xml:space="preserve">425, the governing body of a school district may waive </w:t>
      </w:r>
      <w:r w:rsidR="00FA15AB" w:rsidRPr="00E6421F">
        <w:t xml:space="preserve">the requirement that schools make up full days missed due to </w:t>
      </w:r>
      <w:r w:rsidR="00FA15AB" w:rsidRPr="00E6421F">
        <w:rPr>
          <w:color w:val="000000"/>
        </w:rPr>
        <w:t xml:space="preserve">snow, extreme weather conditions, or other disruptions requiring schools to close </w:t>
      </w:r>
      <w:r w:rsidR="00FA15AB" w:rsidRPr="00E6421F">
        <w:t>for</w:t>
      </w:r>
      <w:r w:rsidR="00FA15AB">
        <w:t>:</w:t>
      </w:r>
    </w:p>
    <w:p w:rsidR="00AD5BDB" w:rsidRDefault="00FA15AB" w:rsidP="00FA1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</w:r>
      <w:r w:rsidRPr="00E6421F">
        <w:t>three or fewer full school days that students who attend schools</w:t>
      </w:r>
      <w:r>
        <w:t xml:space="preserve"> or </w:t>
      </w:r>
      <w:r w:rsidRPr="00E6421F">
        <w:t>charter schools in the district missed during the 2014</w:t>
      </w:r>
      <w:r w:rsidR="0094364F">
        <w:noBreakHyphen/>
      </w:r>
      <w:r w:rsidRPr="00E6421F">
        <w:t>2015 school year</w:t>
      </w:r>
      <w:r>
        <w:t xml:space="preserve"> </w:t>
      </w:r>
      <w:r w:rsidRPr="00E6421F">
        <w:t xml:space="preserve">due to </w:t>
      </w:r>
      <w:r>
        <w:t>snow or other extreme</w:t>
      </w:r>
      <w:r w:rsidRPr="00E6421F">
        <w:t xml:space="preserve"> weather</w:t>
      </w:r>
      <w:r>
        <w:t>;</w:t>
      </w:r>
      <w:r w:rsidRPr="00E6421F">
        <w:t xml:space="preserve"> </w:t>
      </w:r>
    </w:p>
    <w:p w:rsidR="0094364F" w:rsidRDefault="00AD5BDB" w:rsidP="00FA1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="00FA15AB">
        <w:t>(2)</w:t>
      </w:r>
      <w:r w:rsidR="00FA15AB">
        <w:tab/>
      </w:r>
      <w:r w:rsidR="00FA15AB" w:rsidRPr="00E6421F">
        <w:t xml:space="preserve">three or fewer days for students who attend </w:t>
      </w:r>
      <w:r w:rsidR="00FA15AB">
        <w:t xml:space="preserve">a </w:t>
      </w:r>
      <w:r w:rsidR="00FA15AB" w:rsidRPr="00E6421F">
        <w:t>school</w:t>
      </w:r>
      <w:r w:rsidR="00FA15AB">
        <w:t xml:space="preserve"> or</w:t>
      </w:r>
      <w:r w:rsidR="00FA15AB" w:rsidRPr="00E6421F">
        <w:t xml:space="preserve"> charter school</w:t>
      </w:r>
      <w:r w:rsidR="00FA15AB">
        <w:t xml:space="preserve"> in</w:t>
      </w:r>
      <w:r w:rsidR="00FA15AB" w:rsidRPr="00E6421F">
        <w:t xml:space="preserve"> the district </w:t>
      </w:r>
      <w:r w:rsidR="00FA15AB">
        <w:t xml:space="preserve">missed </w:t>
      </w:r>
      <w:r w:rsidR="00FA15AB" w:rsidRPr="00E6421F">
        <w:t>during the 2014</w:t>
      </w:r>
      <w:r w:rsidR="0094364F">
        <w:noBreakHyphen/>
      </w:r>
      <w:r w:rsidR="00FA15AB" w:rsidRPr="00E6421F">
        <w:t>2015 school year due to disruption</w:t>
      </w:r>
      <w:r w:rsidR="00FA15AB">
        <w:t>s caused by the</w:t>
      </w:r>
      <w:r w:rsidR="00FA15AB" w:rsidRPr="00E6421F">
        <w:t xml:space="preserve"> malfunction of plumbing, </w:t>
      </w:r>
      <w:r w:rsidR="00FA15AB" w:rsidRPr="00E6421F">
        <w:lastRenderedPageBreak/>
        <w:t>electrical, HVAC, or other related building system</w:t>
      </w:r>
      <w:r w:rsidR="00FA15AB">
        <w:t>s of the school</w:t>
      </w:r>
      <w:r w:rsidR="0094364F">
        <w:t>; or</w:t>
      </w:r>
    </w:p>
    <w:p w:rsidR="00FA15AB" w:rsidRDefault="00AD5BDB" w:rsidP="00FA1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="0094364F">
        <w:tab/>
        <w:t>(3)</w:t>
      </w:r>
      <w:r w:rsidR="0094364F">
        <w:tab/>
        <w:t>any combination of items (1) and (2)</w:t>
      </w:r>
      <w:r w:rsidR="00FA15AB">
        <w:t>.</w:t>
      </w:r>
    </w:p>
    <w:p w:rsidR="00FA15AB" w:rsidRDefault="00FA15AB" w:rsidP="00FA1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A</w:t>
      </w:r>
      <w:r w:rsidRPr="00E6421F">
        <w:t xml:space="preserve"> district may not </w:t>
      </w:r>
      <w:r>
        <w:t xml:space="preserve">exercise a waiver for a school in the district pursuant to subsection (A) </w:t>
      </w:r>
      <w:r w:rsidRPr="00E6421F">
        <w:t>until it has exhausted all statutorily required make</w:t>
      </w:r>
      <w:r w:rsidR="0094364F">
        <w:noBreakHyphen/>
      </w:r>
      <w:r w:rsidRPr="00E6421F">
        <w:t xml:space="preserve">up days </w:t>
      </w:r>
      <w:r>
        <w:t xml:space="preserve">for that school </w:t>
      </w:r>
      <w:r w:rsidRPr="00E6421F">
        <w:t>remaining on the 2014</w:t>
      </w:r>
      <w:r w:rsidR="0094364F">
        <w:noBreakHyphen/>
      </w:r>
      <w:r w:rsidRPr="00E6421F">
        <w:t xml:space="preserve">2015 school calendar. </w:t>
      </w:r>
    </w:p>
    <w:p w:rsidR="00D65497" w:rsidRDefault="00FA15AB" w:rsidP="00FA15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</w:r>
      <w:r w:rsidRPr="00E6421F">
        <w:t>When a district waives a make</w:t>
      </w:r>
      <w:r w:rsidR="0094364F">
        <w:noBreakHyphen/>
      </w:r>
      <w:r w:rsidRPr="00E6421F">
        <w:t>up day pursuant to this section, the make</w:t>
      </w:r>
      <w:r w:rsidR="0094364F">
        <w:noBreakHyphen/>
      </w:r>
      <w:r w:rsidRPr="00E6421F">
        <w:t>up day also is waived for any student participating in a home schooling program approved by the board of trustees of the district in which the student resides.</w:t>
      </w:r>
    </w:p>
    <w:p w:rsidR="00D65497" w:rsidRDefault="00D654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497" w:rsidRDefault="00D654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A15AB">
        <w:t>2</w:t>
      </w:r>
      <w:r>
        <w:t>.</w:t>
      </w:r>
      <w:r>
        <w:tab/>
        <w:t>This joint resolution takes effect upon approval by the Governor.</w:t>
      </w:r>
    </w:p>
    <w:p w:rsidR="00617AEE" w:rsidRDefault="0094364F" w:rsidP="007177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094A" w:rsidRDefault="000D094A" w:rsidP="000D094A">
      <w:pPr>
        <w:suppressAutoHyphens/>
      </w:pPr>
    </w:p>
    <w:sectPr w:rsidR="000D094A" w:rsidSect="000D09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497" w:rsidRDefault="00D65497" w:rsidP="009F0C77">
      <w:r>
        <w:separator/>
      </w:r>
    </w:p>
  </w:endnote>
  <w:endnote w:type="continuationSeparator" w:id="0">
    <w:p w:rsidR="00D65497" w:rsidRDefault="00D654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D8D13B6-8ADD-4422-B999-2466040305BB}"/>
    <w:embedBold r:id="rId2" w:fontKey="{77B73996-E8A5-4931-9413-F4EF4C51AA2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ECDED4-6FC5-4048-B0D5-FBF3A6A03C1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26CA1B7-520D-4A21-8F4B-E3B9234D31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68FAF0-CF39-412E-B5A2-8A4AF52BFE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7AEE" w:rsidRPr="000D094A" w:rsidRDefault="000D094A" w:rsidP="000D09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497" w:rsidRDefault="00D65497" w:rsidP="009F0C77">
      <w:r>
        <w:separator/>
      </w:r>
    </w:p>
  </w:footnote>
  <w:footnote w:type="continuationSeparator" w:id="0">
    <w:p w:rsidR="00D65497" w:rsidRDefault="00D654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8602AB15"/>
    <w:docVar w:name="CoverBillType" w:val="j"/>
    <w:docVar w:name="docpath" w:val="L:\Council\bills\AGM\18602AB15.DOCX"/>
    <w:docVar w:name="dvBillNumber" w:val="597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D65497"/>
    <w:rsid w:val="00026C9A"/>
    <w:rsid w:val="00062173"/>
    <w:rsid w:val="000965A1"/>
    <w:rsid w:val="000D094A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625F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A355D"/>
    <w:rsid w:val="00511EE9"/>
    <w:rsid w:val="00521E00"/>
    <w:rsid w:val="00577C6C"/>
    <w:rsid w:val="0058501B"/>
    <w:rsid w:val="005A1411"/>
    <w:rsid w:val="0061228A"/>
    <w:rsid w:val="00617AEE"/>
    <w:rsid w:val="006215AA"/>
    <w:rsid w:val="006340D9"/>
    <w:rsid w:val="00643B8E"/>
    <w:rsid w:val="00665EBC"/>
    <w:rsid w:val="0069470D"/>
    <w:rsid w:val="006A476C"/>
    <w:rsid w:val="006C6A93"/>
    <w:rsid w:val="006E02F9"/>
    <w:rsid w:val="0071048C"/>
    <w:rsid w:val="0071770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364F"/>
    <w:rsid w:val="00990668"/>
    <w:rsid w:val="00994CA6"/>
    <w:rsid w:val="009B397B"/>
    <w:rsid w:val="009E0F81"/>
    <w:rsid w:val="009F0C77"/>
    <w:rsid w:val="009F4DD1"/>
    <w:rsid w:val="00A03CAB"/>
    <w:rsid w:val="00A64E80"/>
    <w:rsid w:val="00A741D9"/>
    <w:rsid w:val="00A9741D"/>
    <w:rsid w:val="00AD4B17"/>
    <w:rsid w:val="00AD5BDB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5497"/>
    <w:rsid w:val="00D6662B"/>
    <w:rsid w:val="00D7415C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A15AB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ECEA57-EE20-41F0-AAE6-9301EEFA1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436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64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EAE2E-6419-42B4-931E-B244E9E87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5F77DEBD.dotm</Template>
  <TotalTime>0</TotalTime>
  <Pages>1</Pages>
  <Words>341</Words>
  <Characters>1721</Characters>
  <Application>Microsoft Office Word</Application>
  <DocSecurity>0</DocSecurity>
  <Lines>56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597 Text of Previous Version (Mar. 25, 2015) - South Carolina Legislature Online</dc:title>
  <dc:subject/>
  <dc:creator>angiemorgan</dc:creator>
  <cp:keywords/>
  <dc:description/>
  <cp:lastModifiedBy>N Cumfer</cp:lastModifiedBy>
  <cp:revision>2</cp:revision>
  <cp:lastPrinted>2015-03-25T18:14:00Z</cp:lastPrinted>
  <dcterms:created xsi:type="dcterms:W3CDTF">2015-03-25T19:22:00Z</dcterms:created>
  <dcterms:modified xsi:type="dcterms:W3CDTF">2015-03-25T19:22:00Z</dcterms:modified>
</cp:coreProperties>
</file>