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C2D" w:rsidRPr="001E5C2D" w:rsidRDefault="001E5C2D" w:rsidP="001E5C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620</w:t>
      </w: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C2D" w:rsidRDefault="001E5C2D" w:rsidP="001E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34421">
        <w:t>Labor, Commerce and Industry Committee</w:t>
      </w: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1E5C2D" w:rsidRPr="001E5C2D" w:rsidRDefault="001E5C2D" w:rsidP="001E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C2D" w:rsidRDefault="001E5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E5C2D" w:rsidSect="001E5C2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18CE" w:rsidRDefault="003918C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A2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6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BUILDING CODES COUNCIL, DESIGNATED AS REGULATION DOCUMENT NUMBER 4501, PURSUANT TO THE PROVISIONS OF ARTICLE 1, CHAPTER 23, TITLE 1 OF THE 1976 CODE.</w:t>
      </w:r>
      <w:bookmarkEnd w:id="1"/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Building Codes Council, designated as Regulation Document Number 4501, and submitted to the General Assembly pursuant to the provisions of Article 1, Chapter 23, Title 1 of the 1976 Code, are approved.</w:t>
      </w: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7645">
        <w:t>2</w:t>
      </w:r>
      <w:r>
        <w:t>.</w:t>
      </w:r>
      <w:r>
        <w:tab/>
        <w:t>This joint resolution takes effect upon approval by the Governor.</w:t>
      </w: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A4A29" w:rsidRPr="008A078F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078F">
        <w:t>The South Carolina Department of Labor, Licensing and Regulation, Building Codes Council proposes to amend Regulations 8</w:t>
      </w:r>
      <w:r w:rsidRPr="008A078F">
        <w:noBreakHyphen/>
        <w:t>115, 8</w:t>
      </w:r>
      <w:r w:rsidRPr="008A078F">
        <w:noBreakHyphen/>
        <w:t>601, 8</w:t>
      </w:r>
      <w:r w:rsidRPr="008A078F">
        <w:noBreakHyphen/>
        <w:t>602, 8</w:t>
      </w:r>
      <w:r w:rsidRPr="008A078F">
        <w:noBreakHyphen/>
        <w:t>604, 8</w:t>
      </w:r>
      <w:r w:rsidRPr="008A078F">
        <w:noBreakHyphen/>
        <w:t>607, and 8</w:t>
      </w:r>
      <w:r w:rsidRPr="008A078F">
        <w:noBreakHyphen/>
        <w:t>613 generally and to update the regulations to comport with Act 179 from the 2013</w:t>
      </w:r>
      <w:r w:rsidRPr="008A078F">
        <w:noBreakHyphen/>
        <w:t>2014 legislative session.</w:t>
      </w:r>
    </w:p>
    <w:p w:rsidR="001A4A29" w:rsidRPr="008A078F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4A29" w:rsidRPr="008A078F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078F">
        <w:t xml:space="preserve">A Notice of Drafting was published in the </w:t>
      </w:r>
      <w:r w:rsidRPr="008A078F">
        <w:rPr>
          <w:i/>
        </w:rPr>
        <w:t>State Register</w:t>
      </w:r>
      <w:r w:rsidRPr="008A078F">
        <w:t xml:space="preserve"> on September 26, 2014.</w:t>
      </w:r>
    </w:p>
    <w:p w:rsidR="006E02DB" w:rsidRDefault="0010776B" w:rsidP="006E0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E02DB" w:rsidSect="001E5C2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A29" w:rsidRDefault="001A4A29" w:rsidP="009F0C77">
      <w:r>
        <w:separator/>
      </w:r>
    </w:p>
  </w:endnote>
  <w:endnote w:type="continuationSeparator" w:id="0">
    <w:p w:rsidR="001A4A29" w:rsidRDefault="001A4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4FCB77-4081-4ED6-8767-6FEAEEFDD953}"/>
    <w:embedBold r:id="rId2" w:fontKey="{E00D9905-F24F-4922-885F-5B7C7F813FFD}"/>
    <w:embedItalic r:id="rId3" w:fontKey="{D88CC321-E300-4DB1-8938-EA13951BF7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4AE4C3F-4374-48C2-BE13-B2E8A1ACCA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9DA26F7-A765-494B-9230-EF3424C57C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FB1830-BFC9-4F77-A93C-A67249E05F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075" w:rsidRPr="003918CE" w:rsidRDefault="003918CE" w:rsidP="00391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</w:t>
    </w:r>
    <w:r w:rsidR="001E5C2D">
      <w:t>-</w:t>
    </w:r>
    <w:r w:rsidR="001E5C2D">
      <w:fldChar w:fldCharType="begin"/>
    </w:r>
    <w:r w:rsidR="001E5C2D">
      <w:instrText xml:space="preserve"> PAGE  \* MERGEFORMAT </w:instrText>
    </w:r>
    <w:r w:rsidR="001E5C2D">
      <w:fldChar w:fldCharType="separate"/>
    </w:r>
    <w:r w:rsidR="003A54F2">
      <w:rPr>
        <w:noProof/>
      </w:rPr>
      <w:t>1</w:t>
    </w:r>
    <w:r w:rsidR="001E5C2D">
      <w:fldChar w:fldCharType="end"/>
    </w:r>
    <w:r w:rsidR="001E5C2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2D" w:rsidRPr="003918CE" w:rsidRDefault="001E5C2D" w:rsidP="00391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02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A29" w:rsidRDefault="001A4A29" w:rsidP="009F0C77">
      <w:r>
        <w:separator/>
      </w:r>
    </w:p>
  </w:footnote>
  <w:footnote w:type="continuationSeparator" w:id="0">
    <w:p w:rsidR="001A4A29" w:rsidRDefault="001A4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9CZ15"/>
    <w:docVar w:name="CoverBillType" w:val="a"/>
    <w:docVar w:name="docpath" w:val="L:\Council\bills\DBS\31249CZ15.DOCX"/>
    <w:docVar w:name="dvBillNumber" w:val="62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1A4A2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29"/>
    <w:rsid w:val="001A4A62"/>
    <w:rsid w:val="001A681E"/>
    <w:rsid w:val="001A6C63"/>
    <w:rsid w:val="001D08F2"/>
    <w:rsid w:val="001E5C2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18CE"/>
    <w:rsid w:val="00393688"/>
    <w:rsid w:val="003A54F2"/>
    <w:rsid w:val="003D411E"/>
    <w:rsid w:val="003E3C1E"/>
    <w:rsid w:val="003E6148"/>
    <w:rsid w:val="00400EAA"/>
    <w:rsid w:val="0041760A"/>
    <w:rsid w:val="004203D7"/>
    <w:rsid w:val="004809EE"/>
    <w:rsid w:val="00511EE9"/>
    <w:rsid w:val="00520075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A7645"/>
    <w:rsid w:val="006C6A93"/>
    <w:rsid w:val="006E02DB"/>
    <w:rsid w:val="006E02F9"/>
    <w:rsid w:val="00734BA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FB8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FF5F6-EFD8-4A6F-ABBA-56E11365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6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6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7F0A8-1100-4FD3-9567-6ABC807DA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206</Words>
  <Characters>1108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620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2015-03-12T20:16:00Z</cp:lastPrinted>
  <dcterms:created xsi:type="dcterms:W3CDTF">2015-03-26T21:44:00Z</dcterms:created>
  <dcterms:modified xsi:type="dcterms:W3CDTF">2015-03-26T21:44:00Z</dcterms:modified>
</cp:coreProperties>
</file>