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E0D08" w:rsidRPr="00522CE0" w:rsidRDefault="003E0D0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E0D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EF706E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D712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>TO AMEND CHAPTER 29, TITLE 40 OF THE 1976 CODE, RELATING TO THE UNIFORM STANDARDS CODE FOR MANUFACTURED HOUSING, BY ADDING SECTION 40</w:t>
      </w:r>
      <w:r>
        <w:noBreakHyphen/>
        <w:t>29</w:t>
      </w:r>
      <w:r>
        <w:noBreakHyphen/>
        <w:t xml:space="preserve">327 TO PROVIDE </w:t>
      </w:r>
      <w:r w:rsidR="00243C93">
        <w:t xml:space="preserve">THAT </w:t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>HAVE ONE AUTHORIZED OFFICIAL REPRESENTING THE DEALERSHIP</w:t>
      </w:r>
      <w:r>
        <w:t>, TO PROVIDE AN</w:t>
      </w:r>
      <w:r w:rsidRPr="00ED7699">
        <w:t xml:space="preserve"> AUTHORIZED OFFICIAL </w:t>
      </w:r>
      <w:r>
        <w:t xml:space="preserve">WHO IS NOT THE DEALER MUST </w:t>
      </w:r>
      <w:r w:rsidRPr="00ED7699">
        <w:t>HOLD A MANUFACTURED HOME RETAIL SALESPERSON OR RETAIL DEALER LICENSE</w:t>
      </w:r>
      <w:r>
        <w:t>, AND TO PROVIDE</w:t>
      </w:r>
      <w:r w:rsidRPr="00ED7699">
        <w:t xml:space="preserve"> </w:t>
      </w:r>
      <w:r>
        <w:t>T</w:t>
      </w:r>
      <w:r w:rsidRPr="00ED7699">
        <w:t xml:space="preserve">HE </w:t>
      </w:r>
      <w:r>
        <w:t>MANUFACTURED HOUSING BOARD MUST</w:t>
      </w:r>
      <w:r w:rsidRPr="00ED7699">
        <w:t xml:space="preserve"> BE NOTIFIED IN WRITING WITHIN TWENTY DAYS</w:t>
      </w:r>
      <w:r>
        <w:t xml:space="preserve"> I</w:t>
      </w:r>
      <w:r w:rsidRPr="00ED7699">
        <w:t>F THE AUTHORIZED OFFICIAL CHANGES</w:t>
      </w:r>
      <w: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EF706E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EF706E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29, Title 40 of the 1976 Code is amended by adding:</w:t>
      </w: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Pr="00ED7699">
        <w:t>“</w:t>
      </w:r>
      <w:r>
        <w:t>Section 40</w:t>
      </w:r>
      <w:r>
        <w:noBreakHyphen/>
        <w:t>29</w:t>
      </w:r>
      <w:r>
        <w:noBreakHyphen/>
        <w:t>327.</w:t>
      </w:r>
      <w:r>
        <w:tab/>
      </w:r>
      <w:r w:rsidRPr="00ED7699">
        <w:t xml:space="preserve">Each </w:t>
      </w:r>
      <w:r>
        <w:t xml:space="preserve">licensed manufacturing housing </w:t>
      </w:r>
      <w:r w:rsidRPr="00ED7699">
        <w:t xml:space="preserve">retail dealer location </w:t>
      </w:r>
      <w:r>
        <w:t xml:space="preserve">must </w:t>
      </w:r>
      <w:r w:rsidRPr="00ED7699">
        <w:t xml:space="preserve">have one authorized official representing the dealership. </w:t>
      </w:r>
      <w:r>
        <w:t>An</w:t>
      </w:r>
      <w:r w:rsidRPr="00ED7699">
        <w:t xml:space="preserve"> authorized official </w:t>
      </w:r>
      <w:r>
        <w:t xml:space="preserve">who is not </w:t>
      </w:r>
      <w:r w:rsidRPr="00ED7699">
        <w:t>the dealer</w:t>
      </w:r>
      <w:r>
        <w:t xml:space="preserve"> </w:t>
      </w:r>
      <w:r w:rsidRPr="00ED7699">
        <w:t xml:space="preserve">must hold a manufactured home retail salesperson or retail dealer license. </w:t>
      </w:r>
      <w:r>
        <w:t>T</w:t>
      </w:r>
      <w:r w:rsidRPr="00ED7699">
        <w:t xml:space="preserve">he </w:t>
      </w:r>
      <w:r>
        <w:t>b</w:t>
      </w:r>
      <w:r w:rsidRPr="00ED7699">
        <w:t>oard must be notified in writing within twenty days</w:t>
      </w:r>
      <w:r w:rsidR="004C30EC">
        <w:t xml:space="preserve"> i</w:t>
      </w:r>
      <w:r w:rsidRPr="00ED7699">
        <w:t>f the authorized official changes</w:t>
      </w:r>
      <w:r>
        <w:t>.”</w:t>
      </w:r>
    </w:p>
    <w:p w:rsidR="00D71224" w:rsidRDefault="00D71224" w:rsidP="00D712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F706E" w:rsidRPr="00522CE0" w:rsidRDefault="00EF706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D7122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11261D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3E0D08" w:rsidRDefault="003E0D08" w:rsidP="003E0D08">
      <w:pPr>
        <w:suppressAutoHyphens/>
        <w:jc w:val="both"/>
        <w:rPr>
          <w:rFonts w:eastAsia="Times New Roman"/>
        </w:rPr>
      </w:pPr>
    </w:p>
    <w:sectPr w:rsidR="003E0D08" w:rsidSect="003E0D0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706E" w:rsidRDefault="00EF706E" w:rsidP="00522CE0">
      <w:r>
        <w:separator/>
      </w:r>
    </w:p>
  </w:endnote>
  <w:endnote w:type="continuationSeparator" w:id="0">
    <w:p w:rsidR="00EF706E" w:rsidRDefault="00EF706E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515DDC1-0C08-44EA-8333-29F1CBE6CB5C}"/>
    <w:embedBold r:id="rId2" w:fontKey="{C3FA2EB1-AE25-4894-B2DA-54F59AA18185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D536C9-1AB2-451C-AE3B-83351DD2F6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F1FE8BE-9BCE-4C21-89B9-8A659B49EDE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1261D" w:rsidRPr="003E0D08" w:rsidRDefault="003E0D08" w:rsidP="003E0D0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706E" w:rsidRDefault="00EF706E" w:rsidP="00522CE0">
      <w:r>
        <w:separator/>
      </w:r>
    </w:p>
  </w:footnote>
  <w:footnote w:type="continuationSeparator" w:id="0">
    <w:p w:rsidR="00EF706E" w:rsidRDefault="00EF706E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30MANU.LS.TCA"/>
    <w:docVar w:name="CoverAttorneyInitials" w:val="LS"/>
    <w:docVar w:name="CoverAttorneyLastName" w:val="Simpson"/>
    <w:docVar w:name="CoverBillType" w:val="b"/>
    <w:docVar w:name="CoverSenator" w:val="TCA"/>
    <w:docVar w:name="dvBillNumber" w:val="637"/>
    <w:docVar w:name="dvBillNumberPrefix" w:val="S. "/>
    <w:docVar w:name="dvOriginalBody" w:val="Senate"/>
    <w:docVar w:name="fulldraftpath" w:val="L:\S-RES\TCA\030MANU.LS.TCA.DOCX"/>
    <w:docVar w:name="NameofBody" w:val="S"/>
    <w:docVar w:name="vgroup2" w:val="S-RES"/>
  </w:docVars>
  <w:rsids>
    <w:rsidRoot w:val="00EF706E"/>
    <w:rsid w:val="00010CFC"/>
    <w:rsid w:val="00042AC1"/>
    <w:rsid w:val="00046516"/>
    <w:rsid w:val="0007601D"/>
    <w:rsid w:val="000B0720"/>
    <w:rsid w:val="000B5EAF"/>
    <w:rsid w:val="0011261D"/>
    <w:rsid w:val="001315B2"/>
    <w:rsid w:val="00170561"/>
    <w:rsid w:val="00176CD6"/>
    <w:rsid w:val="00186AC9"/>
    <w:rsid w:val="00197DF1"/>
    <w:rsid w:val="001B3DD9"/>
    <w:rsid w:val="001B7E5D"/>
    <w:rsid w:val="001D3BAC"/>
    <w:rsid w:val="00216025"/>
    <w:rsid w:val="00243C93"/>
    <w:rsid w:val="00245C4E"/>
    <w:rsid w:val="002C1321"/>
    <w:rsid w:val="002C2031"/>
    <w:rsid w:val="002C5896"/>
    <w:rsid w:val="002D3BED"/>
    <w:rsid w:val="00307C2B"/>
    <w:rsid w:val="00383247"/>
    <w:rsid w:val="003D6E2B"/>
    <w:rsid w:val="003E0D08"/>
    <w:rsid w:val="003E7597"/>
    <w:rsid w:val="00407069"/>
    <w:rsid w:val="0044020F"/>
    <w:rsid w:val="00450668"/>
    <w:rsid w:val="004813A2"/>
    <w:rsid w:val="004952FA"/>
    <w:rsid w:val="004A4F7D"/>
    <w:rsid w:val="004B6A22"/>
    <w:rsid w:val="004C30EC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5784"/>
    <w:rsid w:val="0079697E"/>
    <w:rsid w:val="007A4390"/>
    <w:rsid w:val="007E5CB7"/>
    <w:rsid w:val="008314D2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71224"/>
    <w:rsid w:val="00D86943"/>
    <w:rsid w:val="00DA47B9"/>
    <w:rsid w:val="00DE5635"/>
    <w:rsid w:val="00E058D3"/>
    <w:rsid w:val="00E4724E"/>
    <w:rsid w:val="00E76AD9"/>
    <w:rsid w:val="00E91E2F"/>
    <w:rsid w:val="00EA3546"/>
    <w:rsid w:val="00EB47AE"/>
    <w:rsid w:val="00EC34E1"/>
    <w:rsid w:val="00EF706E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8DE5D96A-E28F-4F88-A724-1B8711368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D0F21178.dotm</Template>
  <TotalTime>0</TotalTime>
  <Pages>1</Pages>
  <Words>175</Words>
  <Characters>944</Characters>
  <Application>Microsoft Office Word</Application>
  <DocSecurity>0</DocSecurity>
  <Lines>39</Lines>
  <Paragraphs>7</Paragraphs>
  <ScaleCrop>false</ScaleCrop>
  <Company> </Company>
  <LinksUpToDate>false</LinksUpToDate>
  <CharactersWithSpaces>1112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637 Text of Previous Version (Apr. 1, 2015) - South Carolina Legislature Online</dc:title>
  <dc:subject/>
  <dc:creator>LeslieSimpson</dc:creator>
  <cp:keywords/>
  <dc:description/>
  <cp:lastModifiedBy>N Cumfer</cp:lastModifiedBy>
  <cp:revision>2</cp:revision>
  <dcterms:created xsi:type="dcterms:W3CDTF">2015-04-01T18:21:00Z</dcterms:created>
  <dcterms:modified xsi:type="dcterms:W3CDTF">2015-04-01T18:21:00Z</dcterms:modified>
</cp:coreProperties>
</file>