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588" w:rsidRPr="00522CE0" w:rsidRDefault="00AD65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D6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69A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5BB0" w:rsidRPr="00522CE0" w:rsidRDefault="00885BB0" w:rsidP="0088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ST. JOSEPH</w:t>
      </w:r>
      <w:r w:rsidR="00D9271D" w:rsidRPr="00D9271D">
        <w:rPr>
          <w:rFonts w:eastAsia="Times New Roman"/>
        </w:rPr>
        <w:t>’</w:t>
      </w:r>
      <w:r>
        <w:rPr>
          <w:rFonts w:eastAsia="Times New Roman"/>
        </w:rPr>
        <w:t>S CATHOLIC SCHOOL ON ITS SIXTIETH ANNIVERSARY.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85BB0" w:rsidRDefault="0088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on September 7, 1954</w:t>
      </w:r>
      <w:r w:rsidR="00D9271D">
        <w:rPr>
          <w:rFonts w:eastAsia="Times New Roman"/>
        </w:rPr>
        <w:t>,</w:t>
      </w:r>
      <w:r>
        <w:rPr>
          <w:rFonts w:eastAsia="Times New Roman"/>
        </w:rPr>
        <w:t xml:space="preserve"> Saint Joseph</w:t>
      </w:r>
      <w:r w:rsidR="00D9271D" w:rsidRPr="00D9271D">
        <w:rPr>
          <w:rFonts w:eastAsia="Times New Roman"/>
        </w:rPr>
        <w:t>’</w:t>
      </w:r>
      <w:r>
        <w:rPr>
          <w:rFonts w:eastAsia="Times New Roman"/>
        </w:rPr>
        <w:t xml:space="preserve">s Catholic School welcomed students </w:t>
      </w:r>
      <w:r w:rsidR="00D9271D">
        <w:rPr>
          <w:rFonts w:eastAsia="Times New Roman"/>
        </w:rPr>
        <w:t>for the first time; and</w:t>
      </w:r>
    </w:p>
    <w:p w:rsidR="00885BB0" w:rsidRDefault="0088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5BB0" w:rsidRDefault="0088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2CAB">
        <w:rPr>
          <w:rFonts w:eastAsia="Times New Roman"/>
        </w:rPr>
        <w:t>during the six decades that have passed since it was founded, Saint Joseph</w:t>
      </w:r>
      <w:r w:rsidR="00D9271D" w:rsidRPr="00D9271D">
        <w:rPr>
          <w:rFonts w:eastAsia="Times New Roman"/>
        </w:rPr>
        <w:t>’</w:t>
      </w:r>
      <w:r w:rsidR="001A2CAB">
        <w:rPr>
          <w:rFonts w:eastAsia="Times New Roman"/>
        </w:rPr>
        <w:t xml:space="preserve">s Catholic School has </w:t>
      </w:r>
      <w:r w:rsidR="00D9271D">
        <w:rPr>
          <w:rFonts w:eastAsia="Times New Roman"/>
        </w:rPr>
        <w:t xml:space="preserve">hewn </w:t>
      </w:r>
      <w:r w:rsidR="001A2CAB">
        <w:rPr>
          <w:rFonts w:eastAsia="Times New Roman"/>
        </w:rPr>
        <w:t xml:space="preserve">closely to its mission of providing spiritual development and academic excellence in an environment conducive </w:t>
      </w:r>
      <w:r w:rsidR="00D9271D">
        <w:rPr>
          <w:rFonts w:eastAsia="Times New Roman"/>
        </w:rPr>
        <w:t xml:space="preserve">to </w:t>
      </w:r>
      <w:r w:rsidR="001A2CAB">
        <w:rPr>
          <w:rFonts w:eastAsia="Times New Roman"/>
        </w:rPr>
        <w:t>worshiping, lea</w:t>
      </w:r>
      <w:r w:rsidR="00D9271D">
        <w:rPr>
          <w:rFonts w:eastAsia="Times New Roman"/>
        </w:rPr>
        <w:t>rning, and developing character; and</w:t>
      </w:r>
    </w:p>
    <w:p w:rsidR="001A2CAB" w:rsidRDefault="001A2C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01DA" w:rsidRDefault="00830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each day</w:t>
      </w:r>
      <w:r w:rsidR="00D9271D">
        <w:rPr>
          <w:rFonts w:eastAsia="Times New Roman"/>
        </w:rPr>
        <w:t>,</w:t>
      </w:r>
      <w:r>
        <w:rPr>
          <w:rFonts w:eastAsia="Times New Roman"/>
        </w:rPr>
        <w:t xml:space="preserve"> children from around the Columbia area fill the halls and classrooms of Saint Joseph Catholic School eager to learn new things, and go to recess</w:t>
      </w:r>
      <w:r w:rsidR="00D9271D">
        <w:rPr>
          <w:rFonts w:eastAsia="Times New Roman"/>
        </w:rPr>
        <w:t xml:space="preserve">. The </w:t>
      </w:r>
      <w:r>
        <w:rPr>
          <w:rFonts w:eastAsia="Times New Roman"/>
        </w:rPr>
        <w:t>teachers, especially Sister Maria, endeavor to inspire the childre</w:t>
      </w:r>
      <w:r w:rsidR="00D9271D">
        <w:rPr>
          <w:rFonts w:eastAsia="Times New Roman"/>
        </w:rPr>
        <w:t>n to reach their full potential; and</w:t>
      </w:r>
    </w:p>
    <w:p w:rsidR="008301DA" w:rsidRDefault="00830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2CAB" w:rsidRDefault="001A2C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301DA">
        <w:rPr>
          <w:rFonts w:eastAsia="Times New Roman"/>
        </w:rPr>
        <w:t>Saint Joseph</w:t>
      </w:r>
      <w:r w:rsidR="00D9271D" w:rsidRPr="00D9271D">
        <w:rPr>
          <w:rFonts w:eastAsia="Times New Roman"/>
        </w:rPr>
        <w:t>’</w:t>
      </w:r>
      <w:r w:rsidR="008301DA">
        <w:rPr>
          <w:rFonts w:eastAsia="Times New Roman"/>
        </w:rPr>
        <w:t>s Catholic School received national recognition when it earned its designation as a 2014</w:t>
      </w:r>
      <w:r w:rsidR="00D9271D">
        <w:rPr>
          <w:rFonts w:eastAsia="Times New Roman"/>
        </w:rPr>
        <w:noBreakHyphen/>
      </w:r>
      <w:r w:rsidR="008301DA">
        <w:rPr>
          <w:rFonts w:eastAsia="Times New Roman"/>
        </w:rPr>
        <w:t>2016 National School of Character from the Character Education Partnership.  Now, therefore,</w:t>
      </w: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74C73">
        <w:rPr>
          <w:rFonts w:eastAsia="Times New Roman"/>
        </w:rPr>
        <w:t xml:space="preserve">the members of the Senate, by this resolution, congratulate Saint Joseph Catholic School on its </w:t>
      </w:r>
      <w:r w:rsidR="00D9271D">
        <w:rPr>
          <w:rFonts w:eastAsia="Times New Roman"/>
        </w:rPr>
        <w:t>s</w:t>
      </w:r>
      <w:r w:rsidR="00D74C73">
        <w:rPr>
          <w:rFonts w:eastAsia="Times New Roman"/>
        </w:rPr>
        <w:t xml:space="preserve">ixtieth </w:t>
      </w:r>
      <w:r w:rsidR="00D9271D">
        <w:rPr>
          <w:rFonts w:eastAsia="Times New Roman"/>
        </w:rPr>
        <w:t>a</w:t>
      </w:r>
      <w:r w:rsidR="00D74C73">
        <w:rPr>
          <w:rFonts w:eastAsia="Times New Roman"/>
        </w:rPr>
        <w:t>nniversary, and wish the school, its teachers, and students continued success for generations to come</w:t>
      </w:r>
      <w:r>
        <w:rPr>
          <w:rFonts w:eastAsia="Times New Roman"/>
        </w:rPr>
        <w:t>.</w:t>
      </w:r>
    </w:p>
    <w:p w:rsidR="006F69A2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69A2" w:rsidRPr="00522CE0" w:rsidRDefault="006F69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</w:t>
      </w:r>
      <w:r w:rsidR="001A2CAB">
        <w:rPr>
          <w:rFonts w:eastAsia="Times New Roman"/>
        </w:rPr>
        <w:t>this resolution be forwarded to Donovan Yarnell, Principal, Saint Joseph Catholic School</w:t>
      </w:r>
      <w:r>
        <w:rPr>
          <w:rFonts w:eastAsia="Times New Roman"/>
        </w:rPr>
        <w:t>.</w:t>
      </w:r>
    </w:p>
    <w:p w:rsidR="00393B84" w:rsidRDefault="00D927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D6588" w:rsidRDefault="00AD6588" w:rsidP="00AD6588">
      <w:pPr>
        <w:suppressAutoHyphens/>
        <w:jc w:val="both"/>
        <w:rPr>
          <w:rFonts w:eastAsia="Times New Roman"/>
        </w:rPr>
      </w:pPr>
    </w:p>
    <w:sectPr w:rsidR="00AD6588" w:rsidSect="00AD658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1DA" w:rsidRDefault="008301DA" w:rsidP="00522CE0">
      <w:r>
        <w:separator/>
      </w:r>
    </w:p>
  </w:endnote>
  <w:endnote w:type="continuationSeparator" w:id="0">
    <w:p w:rsidR="008301DA" w:rsidRDefault="008301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47A0B4-9CD7-43DB-AA29-730F82575A4E}"/>
    <w:embedBold r:id="rId2" w:fontKey="{0136C9DD-E8C9-46F6-80CF-03864262C7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B69342-2CF7-42D8-8A94-646142D6F8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BC3906-64B8-40DB-AFB1-DC1BB40857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B84" w:rsidRPr="00AD6588" w:rsidRDefault="00AD6588" w:rsidP="00AD6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1DA" w:rsidRDefault="008301DA" w:rsidP="00522CE0">
      <w:r>
        <w:separator/>
      </w:r>
    </w:p>
  </w:footnote>
  <w:footnote w:type="continuationSeparator" w:id="0">
    <w:p w:rsidR="008301DA" w:rsidRDefault="008301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AIN.KMM.JEC"/>
    <w:docVar w:name="CoverAttorneyInitials" w:val="KMM"/>
    <w:docVar w:name="CoverAttorneyLastName" w:val="Moffitt"/>
    <w:docVar w:name="CoverBillType" w:val="r"/>
    <w:docVar w:name="CoverSenator" w:val="JEC"/>
    <w:docVar w:name="dvBillNumber" w:val="669"/>
    <w:docVar w:name="dvBillNumberPrefix" w:val="S. "/>
    <w:docVar w:name="dvOriginalBody" w:val="Senate"/>
    <w:docVar w:name="fulldraftpath" w:val="L:\S-RES\JEC\002SAIN.KMM.JEC.DOCX"/>
    <w:docVar w:name="NameofBody" w:val="S"/>
    <w:docVar w:name="vgroup2" w:val="S-RES"/>
  </w:docVars>
  <w:rsids>
    <w:rsidRoot w:val="006F69A2"/>
    <w:rsid w:val="00042AC1"/>
    <w:rsid w:val="00046516"/>
    <w:rsid w:val="00070FD8"/>
    <w:rsid w:val="0007601D"/>
    <w:rsid w:val="000B0720"/>
    <w:rsid w:val="000B5EAF"/>
    <w:rsid w:val="001315B2"/>
    <w:rsid w:val="00170561"/>
    <w:rsid w:val="00186AC9"/>
    <w:rsid w:val="00197DF1"/>
    <w:rsid w:val="001A2CAB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93B84"/>
    <w:rsid w:val="003D6E2B"/>
    <w:rsid w:val="003E7597"/>
    <w:rsid w:val="00414F68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F69A2"/>
    <w:rsid w:val="00720D40"/>
    <w:rsid w:val="007318D4"/>
    <w:rsid w:val="00765784"/>
    <w:rsid w:val="007A4390"/>
    <w:rsid w:val="007E5CB7"/>
    <w:rsid w:val="008301DA"/>
    <w:rsid w:val="008314D2"/>
    <w:rsid w:val="00885BB0"/>
    <w:rsid w:val="008B2F42"/>
    <w:rsid w:val="008C3697"/>
    <w:rsid w:val="008E185F"/>
    <w:rsid w:val="008F023B"/>
    <w:rsid w:val="00904E16"/>
    <w:rsid w:val="009162B3"/>
    <w:rsid w:val="00927C62"/>
    <w:rsid w:val="00943EA8"/>
    <w:rsid w:val="00983951"/>
    <w:rsid w:val="00984124"/>
    <w:rsid w:val="00984474"/>
    <w:rsid w:val="00984640"/>
    <w:rsid w:val="00995C37"/>
    <w:rsid w:val="009C118A"/>
    <w:rsid w:val="00A02011"/>
    <w:rsid w:val="00A4011E"/>
    <w:rsid w:val="00A86015"/>
    <w:rsid w:val="00A9594E"/>
    <w:rsid w:val="00AC0B79"/>
    <w:rsid w:val="00AD6588"/>
    <w:rsid w:val="00AE59C8"/>
    <w:rsid w:val="00B10098"/>
    <w:rsid w:val="00B5790D"/>
    <w:rsid w:val="00B945C5"/>
    <w:rsid w:val="00BA20EA"/>
    <w:rsid w:val="00BA354E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4C73"/>
    <w:rsid w:val="00D86943"/>
    <w:rsid w:val="00D9271D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35FFB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06F07309-FD81-47FB-BD35-E7DC9F75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EDD59A01.dotm</Template>
  <TotalTime>0</TotalTime>
  <Pages>2</Pages>
  <Words>200</Words>
  <Characters>1133</Characters>
  <Application>Microsoft Office Word</Application>
  <DocSecurity>0</DocSecurity>
  <Lines>42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669 Text of Previous Version (Apr. 15, 2015) - South Carolina Legislature Online</dc:title>
  <dc:subject/>
  <dc:creator>%USERNAME%</dc:creator>
  <cp:keywords/>
  <dc:description/>
  <cp:lastModifiedBy>N Cumfer</cp:lastModifiedBy>
  <cp:revision>2</cp:revision>
  <dcterms:created xsi:type="dcterms:W3CDTF">2015-04-15T18:56:00Z</dcterms:created>
  <dcterms:modified xsi:type="dcterms:W3CDTF">2015-04-15T18:56:00Z</dcterms:modified>
</cp:coreProperties>
</file>