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FDE" w:rsidRDefault="00B47FD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7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3FD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725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THAT THE DEPARTMENT OF TRANSPORTATION ERECT A SIGN ALONG WILLARD ROAD AT ITS INTERSECTION WITH UNITED STATES HIGHWAYS 72</w:t>
      </w:r>
      <w:r w:rsidR="003A2E9E">
        <w:noBreakHyphen/>
      </w:r>
      <w:r>
        <w:t>221 IN GREENWOOD COUNTY THAT CONTAIN</w:t>
      </w:r>
      <w:r w:rsidR="003D1599">
        <w:t>S</w:t>
      </w:r>
      <w:r>
        <w:t xml:space="preserve"> THE WORDS “JAMES W. BRITT MEMORIAL ROADWAY”.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725D" w:rsidRDefault="00633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725D">
        <w:t>the late James (Jimmy) Britt served as chairman of the Greenwood County Transportation Committee from approximately 1995 until his death in 2011; and</w:t>
      </w:r>
    </w:p>
    <w:p w:rsidR="008F725D" w:rsidRDefault="008F7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25D" w:rsidRDefault="008F7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his tenure on the committee, Mr. Britt spearheaded an effort that ultimately led to the rebuilding of Willard Road in Greenwood County at one</w:t>
      </w:r>
      <w:r w:rsidR="003A2E9E">
        <w:noBreakHyphen/>
      </w:r>
      <w:r>
        <w:t>half the cost of the original estimate; and</w:t>
      </w:r>
    </w:p>
    <w:p w:rsidR="003A2E9E" w:rsidRDefault="003A2E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FD9" w:rsidRDefault="003A2E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recognize Mr. Britt</w:t>
      </w:r>
      <w:r w:rsidRPr="003A2E9E">
        <w:t>’</w:t>
      </w:r>
      <w:r>
        <w:t>s hard work and long service in the interest of cost effectively maintain</w:t>
      </w:r>
      <w:r w:rsidR="00E25100">
        <w:t>ing</w:t>
      </w:r>
      <w:r>
        <w:t xml:space="preserve"> and improving the road system in Greenwood County as a member of the </w:t>
      </w:r>
      <w:r w:rsidR="00E25100">
        <w:t>c</w:t>
      </w:r>
      <w:r>
        <w:t xml:space="preserve">ounty </w:t>
      </w:r>
      <w:r w:rsidR="00E25100">
        <w:t>t</w:t>
      </w:r>
      <w:r>
        <w:t xml:space="preserve">ransportation </w:t>
      </w:r>
      <w:r w:rsidR="00E25100">
        <w:t>c</w:t>
      </w:r>
      <w:r>
        <w:t>ommittee, it would be fitting and proper to name a roadway in his honor</w:t>
      </w:r>
      <w:r w:rsidR="00633FD9">
        <w:t xml:space="preserve">.  Now, therefore, </w:t>
      </w:r>
    </w:p>
    <w:p w:rsidR="00633FD9" w:rsidRDefault="00633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FD9" w:rsidRDefault="00633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33FD9" w:rsidRDefault="00633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FD9" w:rsidRDefault="00633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725D">
        <w:t xml:space="preserve"> the members of the General Assembly request that the Department of Transportation erect a sign along Willard Road at its intersection with United States Highways 72</w:t>
      </w:r>
      <w:r w:rsidR="003A2E9E">
        <w:noBreakHyphen/>
      </w:r>
      <w:r w:rsidR="008F725D">
        <w:t>221 in Greenwood County that contain</w:t>
      </w:r>
      <w:r w:rsidR="003D1599">
        <w:t>s</w:t>
      </w:r>
      <w:r w:rsidR="008F725D">
        <w:t xml:space="preserve"> the words “James W. Britt Memorial Roadway”.</w:t>
      </w:r>
    </w:p>
    <w:p w:rsidR="00633FD9" w:rsidRDefault="00633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FD9" w:rsidRDefault="00633FD9" w:rsidP="00E2510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8F725D">
        <w:t xml:space="preserve"> the Department of Transportation.</w:t>
      </w:r>
    </w:p>
    <w:p w:rsidR="00015C94" w:rsidRDefault="003A2E9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7FDE" w:rsidRDefault="00B47FDE" w:rsidP="00B47FDE">
      <w:pPr>
        <w:suppressAutoHyphens/>
      </w:pPr>
    </w:p>
    <w:sectPr w:rsidR="00B47FDE" w:rsidSect="00B47F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25D" w:rsidRDefault="008F725D" w:rsidP="009F0C77">
      <w:r>
        <w:separator/>
      </w:r>
    </w:p>
  </w:endnote>
  <w:endnote w:type="continuationSeparator" w:id="0">
    <w:p w:rsidR="008F725D" w:rsidRDefault="008F72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05196C-ABB1-4651-A589-7938C471D0EC}"/>
    <w:embedBold r:id="rId2" w:fontKey="{F23094A2-5FAC-4F57-9DB6-27BE3A0E75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1DC61D-84AF-4CEA-8F46-EC2022FB82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14F76DC-EDEA-43D9-889B-1322AE8578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A49ABC-0F7A-49C0-9471-C77A1C79E2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262" w:rsidRPr="00B47FDE" w:rsidRDefault="00B47FDE" w:rsidP="00B47F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25D" w:rsidRDefault="008F725D" w:rsidP="009F0C77">
      <w:r>
        <w:separator/>
      </w:r>
    </w:p>
  </w:footnote>
  <w:footnote w:type="continuationSeparator" w:id="0">
    <w:p w:rsidR="008F725D" w:rsidRDefault="008F72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315CM15"/>
    <w:docVar w:name="CoverBillType" w:val="c"/>
    <w:docVar w:name="docpath" w:val="L:\Council\bills\SWB\5315CM15.DOCX"/>
    <w:docVar w:name="dvBillNumber" w:val="697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633FD9"/>
    <w:rsid w:val="00015C94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2A16"/>
    <w:rsid w:val="002759C5"/>
    <w:rsid w:val="00277DEE"/>
    <w:rsid w:val="00280D88"/>
    <w:rsid w:val="00294ABE"/>
    <w:rsid w:val="002A3EB4"/>
    <w:rsid w:val="00325348"/>
    <w:rsid w:val="00393688"/>
    <w:rsid w:val="003A2E9E"/>
    <w:rsid w:val="003D1599"/>
    <w:rsid w:val="003D411E"/>
    <w:rsid w:val="003E3C1E"/>
    <w:rsid w:val="003E6148"/>
    <w:rsid w:val="00400EAA"/>
    <w:rsid w:val="0041760A"/>
    <w:rsid w:val="004203D7"/>
    <w:rsid w:val="00457262"/>
    <w:rsid w:val="004809EE"/>
    <w:rsid w:val="00511EE9"/>
    <w:rsid w:val="00521E00"/>
    <w:rsid w:val="00577C6C"/>
    <w:rsid w:val="0058501B"/>
    <w:rsid w:val="0061228A"/>
    <w:rsid w:val="006215AA"/>
    <w:rsid w:val="00633FD9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725D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47FDE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24FD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5100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3273F0-0172-4A7B-B4ED-EFEDF016E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2E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E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1EAF8-6E9F-426A-B01E-5051D5B0F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E04F117D.dotm</Template>
  <TotalTime>0</TotalTime>
  <Pages>2</Pages>
  <Words>210</Words>
  <Characters>1120</Characters>
  <Application>Microsoft Office Word</Application>
  <DocSecurity>0</DocSecurity>
  <Lines>43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697 Text of Previous Version (Apr. 21, 2015) - South Carolina Legislature Online</dc:title>
  <dc:subject/>
  <dc:creator>SandyBarden</dc:creator>
  <cp:keywords/>
  <dc:description/>
  <cp:lastModifiedBy>N Cumfer</cp:lastModifiedBy>
  <cp:revision>2</cp:revision>
  <cp:lastPrinted>2015-04-16T14:43:00Z</cp:lastPrinted>
  <dcterms:created xsi:type="dcterms:W3CDTF">2015-04-21T17:07:00Z</dcterms:created>
  <dcterms:modified xsi:type="dcterms:W3CDTF">2015-04-21T17:07:00Z</dcterms:modified>
</cp:coreProperties>
</file>