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23, 2015</w:t>
      </w:r>
    </w:p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B9B" w:rsidRPr="00A76B9B" w:rsidRDefault="00A76B9B" w:rsidP="00A76B9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708</w:t>
      </w:r>
    </w:p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B9B" w:rsidRDefault="00A76B9B" w:rsidP="00A7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81406">
        <w:t>Education Committee</w:t>
      </w:r>
    </w:p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4/23/15--S.</w:t>
      </w:r>
    </w:p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23, 2015.</w:t>
      </w:r>
    </w:p>
    <w:p w:rsidR="00A76B9B" w:rsidRPr="00A76B9B" w:rsidRDefault="00A76B9B" w:rsidP="00A7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B9B" w:rsidRDefault="00A76B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76B9B" w:rsidSect="00A76B9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0140F" w:rsidRDefault="009014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D7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64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END-OF-COURSE TESTS, DESIGNATED AS REGULATION DOCUMENT NUMBER 4530, PURSUANT TO THE PROVISIONS OF ARTICLE 1, CHAPTER 23, TITLE 1 OF THE 1976 CODE.</w:t>
      </w:r>
      <w:bookmarkEnd w:id="1"/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End-of-Course</w:t>
      </w:r>
      <w:r w:rsidR="00386420">
        <w:t xml:space="preserve"> </w:t>
      </w:r>
      <w:r>
        <w:t>Tests, designated as Regulation Document Number 4530, and submitted to the General Assembly pursuant to the provisions of Article 1, Chapter 23, Title 1 of the 1976 Code, are approved.</w:t>
      </w: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D7C" w:rsidRDefault="00350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86420">
        <w:t>2</w:t>
      </w:r>
      <w:r>
        <w:t>.</w:t>
      </w:r>
      <w:r>
        <w:tab/>
        <w:t>This joint resolution takes effect upon approval by the Governor.</w:t>
      </w:r>
    </w:p>
    <w:p w:rsidR="00350D7C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50D7C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50D7C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50D7C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50D7C" w:rsidRPr="00DE6C45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6C45">
        <w:t>The State Board of Education (SBE) proposes to repeal Regulation 43</w:t>
      </w:r>
      <w:r w:rsidRPr="00DE6C45">
        <w:noBreakHyphen/>
        <w:t>262.4, End</w:t>
      </w:r>
      <w:r w:rsidRPr="00DE6C45">
        <w:noBreakHyphen/>
        <w:t>of</w:t>
      </w:r>
      <w:r w:rsidRPr="00DE6C45">
        <w:noBreakHyphen/>
        <w:t>Course Tests. The requirements of this regulation are to be merged with Regulation 43</w:t>
      </w:r>
      <w:r w:rsidRPr="00DE6C45">
        <w:noBreakHyphen/>
        <w:t>262, Assessment Program.</w:t>
      </w:r>
    </w:p>
    <w:p w:rsidR="00350D7C" w:rsidRPr="00DE6C45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D7C" w:rsidRPr="00DE6C45" w:rsidRDefault="00350D7C" w:rsidP="0035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6C45">
        <w:t xml:space="preserve">Notice of Drafting for the proposed repeal of this regulation was published in the </w:t>
      </w:r>
      <w:r w:rsidRPr="00DE6C45">
        <w:rPr>
          <w:i/>
        </w:rPr>
        <w:t>State Register</w:t>
      </w:r>
      <w:r w:rsidRPr="00DE6C45">
        <w:t xml:space="preserve"> on August 22, 2014.</w:t>
      </w:r>
    </w:p>
    <w:p w:rsidR="0014293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06E5" w:rsidRDefault="002106E5" w:rsidP="002106E5">
      <w:pPr>
        <w:suppressAutoHyphens/>
      </w:pPr>
    </w:p>
    <w:sectPr w:rsidR="002106E5" w:rsidSect="00A76B9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373" w:rsidRDefault="00376373" w:rsidP="009F0C77">
      <w:r>
        <w:separator/>
      </w:r>
    </w:p>
  </w:endnote>
  <w:endnote w:type="continuationSeparator" w:id="0">
    <w:p w:rsidR="00376373" w:rsidRDefault="003763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74F9E9-DDEE-4855-A8B6-5A3496FE490F}"/>
    <w:embedBold r:id="rId2" w:fontKey="{130D944B-2B1E-4676-818A-C41C29B55831}"/>
    <w:embedItalic r:id="rId3" w:fontKey="{DD2BE2A6-FD0A-44E0-BD41-6EF21F9014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5EF866C-AC70-4A87-9A41-F286C57F18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FBDB80A-ADB7-403A-B14D-4B2DE72411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6BDF7A-319F-4920-8ABD-CAFF039A4D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373" w:rsidRPr="0090140F" w:rsidRDefault="0090140F" w:rsidP="009014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</w:t>
    </w:r>
    <w:r w:rsidR="00A76B9B">
      <w:t>-</w:t>
    </w:r>
    <w:r w:rsidR="00A76B9B">
      <w:fldChar w:fldCharType="begin"/>
    </w:r>
    <w:r w:rsidR="00A76B9B">
      <w:instrText xml:space="preserve"> PAGE  \* MERGEFORMAT </w:instrText>
    </w:r>
    <w:r w:rsidR="00A76B9B">
      <w:fldChar w:fldCharType="separate"/>
    </w:r>
    <w:r w:rsidR="00CE2770">
      <w:rPr>
        <w:noProof/>
      </w:rPr>
      <w:t>1</w:t>
    </w:r>
    <w:r w:rsidR="00A76B9B">
      <w:fldChar w:fldCharType="end"/>
    </w:r>
    <w:r w:rsidR="00A76B9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B9B" w:rsidRPr="0090140F" w:rsidRDefault="00A76B9B" w:rsidP="009014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06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373" w:rsidRDefault="00376373" w:rsidP="009F0C77">
      <w:r>
        <w:separator/>
      </w:r>
    </w:p>
  </w:footnote>
  <w:footnote w:type="continuationSeparator" w:id="0">
    <w:p w:rsidR="00376373" w:rsidRDefault="003763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57CZ15"/>
    <w:docVar w:name="CoverBillType" w:val="a"/>
    <w:docVar w:name="docpath" w:val="L:\Council\bills\DBS\31257CZ15.DOCX"/>
    <w:docVar w:name="dvBillNumber" w:val="70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50D7C"/>
    <w:rsid w:val="00026C9A"/>
    <w:rsid w:val="000965A1"/>
    <w:rsid w:val="000E1785"/>
    <w:rsid w:val="000F39F2"/>
    <w:rsid w:val="001023A4"/>
    <w:rsid w:val="0010776B"/>
    <w:rsid w:val="00133E66"/>
    <w:rsid w:val="00134ACF"/>
    <w:rsid w:val="0014293E"/>
    <w:rsid w:val="00144E15"/>
    <w:rsid w:val="001A4A62"/>
    <w:rsid w:val="001A681E"/>
    <w:rsid w:val="001D08F2"/>
    <w:rsid w:val="002037CA"/>
    <w:rsid w:val="002047A2"/>
    <w:rsid w:val="002106E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D7C"/>
    <w:rsid w:val="00376373"/>
    <w:rsid w:val="00386420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5B02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140F"/>
    <w:rsid w:val="00932670"/>
    <w:rsid w:val="009352BB"/>
    <w:rsid w:val="00990668"/>
    <w:rsid w:val="009B397B"/>
    <w:rsid w:val="009F0C77"/>
    <w:rsid w:val="009F4DD1"/>
    <w:rsid w:val="00A64E80"/>
    <w:rsid w:val="00A741D9"/>
    <w:rsid w:val="00A76B9B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770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E5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2B7A87-5042-4FB6-A9EC-7B1665C0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4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4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3E035-D696-4F06-84FA-66F519FA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811568BC.dotm</Template>
  <TotalTime>0</TotalTime>
  <Pages>2</Pages>
  <Words>183</Words>
  <Characters>977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708 Text of Previous Version (Apr. 23, 2015) - South Carolina Legislature Online</dc:title>
  <dc:subject/>
  <dc:creator>DeirdreBrevardSmith</dc:creator>
  <cp:keywords/>
  <dc:description/>
  <cp:lastModifiedBy>Miriam Cook</cp:lastModifiedBy>
  <cp:revision>2</cp:revision>
  <cp:lastPrinted>2015-04-20T18:33:00Z</cp:lastPrinted>
  <dcterms:created xsi:type="dcterms:W3CDTF">2015-04-23T22:39:00Z</dcterms:created>
  <dcterms:modified xsi:type="dcterms:W3CDTF">2015-04-23T22:39:00Z</dcterms:modified>
</cp:coreProperties>
</file>