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ECE" w:rsidRDefault="00546E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46ECE" w:rsidRDefault="00546E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546ECE" w:rsidRDefault="00546E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CE" w:rsidRPr="00546ECE" w:rsidRDefault="00546ECE" w:rsidP="00546ECE">
      <w:pPr>
        <w:tabs>
          <w:tab w:val="right" w:pos="5933"/>
        </w:tabs>
        <w:suppressAutoHyphens/>
      </w:pPr>
      <w:r>
        <w:tab/>
      </w:r>
      <w:r>
        <w:rPr>
          <w:b/>
          <w:sz w:val="36"/>
        </w:rPr>
        <w:t>S. 712</w:t>
      </w:r>
    </w:p>
    <w:p w:rsidR="00546ECE" w:rsidRDefault="00546E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CE" w:rsidRDefault="00546ECE" w:rsidP="0054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43411">
        <w:t>Banking and Insurance Committee</w:t>
      </w:r>
    </w:p>
    <w:p w:rsidR="00546ECE" w:rsidRDefault="00546E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CE" w:rsidRDefault="00546E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4/23/15--S.</w:t>
      </w:r>
    </w:p>
    <w:p w:rsidR="00546ECE" w:rsidRDefault="00546E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546ECE" w:rsidRPr="00546ECE" w:rsidRDefault="00546ECE" w:rsidP="0054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6ECE" w:rsidRDefault="00546E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CE" w:rsidRDefault="00546E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6ECE" w:rsidSect="00546E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6B5C" w:rsidRDefault="00C86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A069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1C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CONSUMER CREDIT COUNSELING REQUIREMENTS, DESIGNATED AS REGULATION DOCUMENT NUMBER 4527, PURSUANT TO THE PROVISIONS OF ARTICLE 1, CHAPTER 23, TITLE 1 OF THE 1976 CODE.</w:t>
      </w:r>
      <w:bookmarkEnd w:id="1"/>
    </w:p>
    <w:p w:rsidR="00AA069B" w:rsidRDefault="00AA0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69B" w:rsidRDefault="00AA0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069B" w:rsidRDefault="00AA0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69B" w:rsidRDefault="00AA0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Consumer Credit Counseling Requirements, designated as Regulation Document Number 4527, and submitted to the General Assembly pursuant to the provisions of Article 1, Chapter 23, Title 1 of the 1976 Code, are approved.</w:t>
      </w:r>
    </w:p>
    <w:p w:rsidR="00AA069B" w:rsidRDefault="00AA0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69B" w:rsidRDefault="00AA0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1CDF">
        <w:t>2</w:t>
      </w:r>
      <w:r>
        <w:t>.</w:t>
      </w:r>
      <w:r>
        <w:tab/>
        <w:t>This joint resolution takes effect upon approval by the Governor.</w:t>
      </w:r>
    </w:p>
    <w:p w:rsidR="00AA069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A069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A069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A069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A069B" w:rsidRPr="008A625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625B">
        <w:t>The department proposes to amend Regulation 28</w:t>
      </w:r>
      <w:r w:rsidRPr="008A625B">
        <w:noBreakHyphen/>
        <w:t>700. The proposed regulation modifies the fees credit counseling organizations licensed under 1976 Code Section 37</w:t>
      </w:r>
      <w:r w:rsidRPr="008A625B">
        <w:noBreakHyphen/>
        <w:t>7</w:t>
      </w:r>
      <w:r w:rsidRPr="008A625B">
        <w:noBreakHyphen/>
        <w:t xml:space="preserve">101 </w:t>
      </w:r>
      <w:r w:rsidRPr="008A625B">
        <w:rPr>
          <w:i/>
        </w:rPr>
        <w:t>et seq</w:t>
      </w:r>
      <w:r w:rsidRPr="008A625B">
        <w:t xml:space="preserve">. may charge the consumers. </w:t>
      </w:r>
    </w:p>
    <w:p w:rsidR="00AA069B" w:rsidRPr="008A625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69B" w:rsidRPr="008A625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625B">
        <w:t>South Carolina Code sections 37</w:t>
      </w:r>
      <w:r w:rsidRPr="008A625B">
        <w:noBreakHyphen/>
        <w:t>7</w:t>
      </w:r>
      <w:r w:rsidRPr="008A625B">
        <w:noBreakHyphen/>
        <w:t>112 and 37</w:t>
      </w:r>
      <w:r w:rsidRPr="008A625B">
        <w:noBreakHyphen/>
        <w:t>7</w:t>
      </w:r>
      <w:r w:rsidRPr="008A625B">
        <w:noBreakHyphen/>
        <w:t>121 authorize the department to promulgate regulations necessary to effectuate the purposes of the chapter.</w:t>
      </w:r>
    </w:p>
    <w:p w:rsidR="00AA069B" w:rsidRPr="008A625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69B" w:rsidRPr="008A625B" w:rsidRDefault="00AA069B"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625B">
        <w:t xml:space="preserve">Notice of Drafting for the proposed regulation was published in the </w:t>
      </w:r>
      <w:r w:rsidRPr="008A625B">
        <w:rPr>
          <w:i/>
        </w:rPr>
        <w:t>State Register</w:t>
      </w:r>
      <w:r w:rsidRPr="008A625B">
        <w:t xml:space="preserve"> on September 26, 2014. Comments were solicited for consideration in drafting the proposed regulation. Proposed regulation was published in the </w:t>
      </w:r>
      <w:r w:rsidRPr="008A625B">
        <w:rPr>
          <w:i/>
        </w:rPr>
        <w:t>State Register</w:t>
      </w:r>
      <w:r w:rsidRPr="008A625B">
        <w:t xml:space="preserve"> on November 28, 2014.</w:t>
      </w:r>
    </w:p>
    <w:p w:rsidR="000726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51C2D" w:rsidRDefault="00751C2D" w:rsidP="00751C2D">
      <w:pPr>
        <w:suppressAutoHyphens/>
      </w:pPr>
    </w:p>
    <w:sectPr w:rsidR="00751C2D" w:rsidSect="00546E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69B" w:rsidRDefault="00AA069B" w:rsidP="009F0C77">
      <w:r>
        <w:separator/>
      </w:r>
    </w:p>
  </w:endnote>
  <w:endnote w:type="continuationSeparator" w:id="0">
    <w:p w:rsidR="00AA069B" w:rsidRDefault="00AA06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2A4E62-7D49-472D-883C-2655FCA63F89}"/>
    <w:embedBold r:id="rId2" w:fontKey="{4528B4F4-5248-40A5-92E5-8B7AE75D234A}"/>
    <w:embedItalic r:id="rId3" w:fontKey="{528D6A04-B88E-4C42-B7E0-A542A6B34A57}"/>
  </w:font>
  <w:font w:name="Calibri">
    <w:panose1 w:val="020F0502020204030204"/>
    <w:charset w:val="00"/>
    <w:family w:val="swiss"/>
    <w:pitch w:val="variable"/>
    <w:sig w:usb0="E10002FF" w:usb1="4000ACFF" w:usb2="00000009" w:usb3="00000000" w:csb0="0000019F" w:csb1="00000000"/>
    <w:embedRegular r:id="rId4" w:fontKey="{F14C00A0-6101-40A3-ACDC-98B516ACCBB1}"/>
  </w:font>
  <w:font w:name="Segoe UI">
    <w:panose1 w:val="020B0502040204020203"/>
    <w:charset w:val="00"/>
    <w:family w:val="swiss"/>
    <w:pitch w:val="variable"/>
    <w:sig w:usb0="E10022FF" w:usb1="C000E47F" w:usb2="00000029" w:usb3="00000000" w:csb0="000001DF" w:csb1="00000000"/>
    <w:embedRegular r:id="rId5" w:fontKey="{CF6DB3DD-1158-488D-9045-C1362914BAC1}"/>
  </w:font>
  <w:font w:name="Cambria">
    <w:panose1 w:val="02040503050406030204"/>
    <w:charset w:val="00"/>
    <w:family w:val="roman"/>
    <w:pitch w:val="variable"/>
    <w:sig w:usb0="E00002FF" w:usb1="400004FF" w:usb2="00000000" w:usb3="00000000" w:csb0="0000019F" w:csb1="00000000"/>
    <w:embedRegular r:id="rId6" w:fontKey="{230E5AAF-F3B0-455E-85EC-93077E7B21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67A" w:rsidRPr="00C86B5C" w:rsidRDefault="00C86B5C" w:rsidP="00C86B5C">
    <w:pPr>
      <w:pStyle w:val="Footer"/>
      <w:tabs>
        <w:tab w:val="clear" w:pos="4680"/>
        <w:tab w:val="clear" w:pos="9360"/>
        <w:tab w:val="center" w:pos="2995"/>
      </w:tabs>
      <w:spacing w:before="120"/>
    </w:pPr>
    <w:r>
      <w:t>[712</w:t>
    </w:r>
    <w:r w:rsidR="00546ECE">
      <w:t>-</w:t>
    </w:r>
    <w:r w:rsidR="00546ECE">
      <w:fldChar w:fldCharType="begin"/>
    </w:r>
    <w:r w:rsidR="00546ECE">
      <w:instrText xml:space="preserve"> PAGE  \* MERGEFORMAT </w:instrText>
    </w:r>
    <w:r w:rsidR="00546ECE">
      <w:fldChar w:fldCharType="separate"/>
    </w:r>
    <w:r w:rsidR="003D244F">
      <w:rPr>
        <w:noProof/>
      </w:rPr>
      <w:t>1</w:t>
    </w:r>
    <w:r w:rsidR="00546ECE">
      <w:fldChar w:fldCharType="end"/>
    </w:r>
    <w:r w:rsidR="00546E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ECE" w:rsidRPr="00C86B5C" w:rsidRDefault="00546ECE" w:rsidP="00C86B5C">
    <w:pPr>
      <w:pStyle w:val="Footer"/>
      <w:tabs>
        <w:tab w:val="clear" w:pos="4680"/>
        <w:tab w:val="clear" w:pos="9360"/>
        <w:tab w:val="center" w:pos="2995"/>
      </w:tabs>
      <w:spacing w:before="120"/>
    </w:pPr>
    <w:r>
      <w:t>[712]</w:t>
    </w:r>
    <w:r>
      <w:tab/>
    </w:r>
    <w:r>
      <w:fldChar w:fldCharType="begin"/>
    </w:r>
    <w:r>
      <w:instrText xml:space="preserve"> PAGE  \* MERGEFORMAT </w:instrText>
    </w:r>
    <w:r>
      <w:fldChar w:fldCharType="separate"/>
    </w:r>
    <w:r w:rsidR="00751C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69B" w:rsidRDefault="00AA069B" w:rsidP="009F0C77">
      <w:r>
        <w:separator/>
      </w:r>
    </w:p>
  </w:footnote>
  <w:footnote w:type="continuationSeparator" w:id="0">
    <w:p w:rsidR="00AA069B" w:rsidRDefault="00AA06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0CZ15"/>
    <w:docVar w:name="CoverBillType" w:val="a"/>
    <w:docVar w:name="docpath" w:val="L:\Council\bills\DBS\31260CZ15.DOCX"/>
    <w:docVar w:name="dvBillNumber" w:val="712"/>
    <w:docVar w:name="dvBillNumberPrefix" w:val="S. "/>
    <w:docVar w:name="dvOriginalBody" w:val="Senate"/>
    <w:docVar w:name="dvSteno" w:val="DBS"/>
    <w:docVar w:name="NameofBody" w:val="s"/>
    <w:docVar w:name="vgroup2" w:val="Council"/>
  </w:docVars>
  <w:rsids>
    <w:rsidRoot w:val="00AA069B"/>
    <w:rsid w:val="00026C9A"/>
    <w:rsid w:val="0007267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7B3F"/>
    <w:rsid w:val="00393688"/>
    <w:rsid w:val="003D244F"/>
    <w:rsid w:val="003D411E"/>
    <w:rsid w:val="003E3C1E"/>
    <w:rsid w:val="003E6148"/>
    <w:rsid w:val="00400EAA"/>
    <w:rsid w:val="0041760A"/>
    <w:rsid w:val="004203D7"/>
    <w:rsid w:val="004809EE"/>
    <w:rsid w:val="00511EE9"/>
    <w:rsid w:val="00521E00"/>
    <w:rsid w:val="00546ECE"/>
    <w:rsid w:val="00577C6C"/>
    <w:rsid w:val="0058501B"/>
    <w:rsid w:val="0061228A"/>
    <w:rsid w:val="006215AA"/>
    <w:rsid w:val="006340D9"/>
    <w:rsid w:val="00643B8E"/>
    <w:rsid w:val="00665EBC"/>
    <w:rsid w:val="0069470D"/>
    <w:rsid w:val="006A476C"/>
    <w:rsid w:val="006C6A93"/>
    <w:rsid w:val="006E02F9"/>
    <w:rsid w:val="00751C2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A069B"/>
    <w:rsid w:val="00AD4B17"/>
    <w:rsid w:val="00B26FA6"/>
    <w:rsid w:val="00B741CB"/>
    <w:rsid w:val="00B934F3"/>
    <w:rsid w:val="00BB6347"/>
    <w:rsid w:val="00BD2134"/>
    <w:rsid w:val="00C038D8"/>
    <w:rsid w:val="00C045DD"/>
    <w:rsid w:val="00C3136F"/>
    <w:rsid w:val="00C3483A"/>
    <w:rsid w:val="00C74E9D"/>
    <w:rsid w:val="00C82FD3"/>
    <w:rsid w:val="00C86B5C"/>
    <w:rsid w:val="00CC6B7B"/>
    <w:rsid w:val="00CD3619"/>
    <w:rsid w:val="00CF4447"/>
    <w:rsid w:val="00D405E7"/>
    <w:rsid w:val="00D41D56"/>
    <w:rsid w:val="00D6260D"/>
    <w:rsid w:val="00D6662B"/>
    <w:rsid w:val="00D95E2F"/>
    <w:rsid w:val="00D970A9"/>
    <w:rsid w:val="00DA5CCE"/>
    <w:rsid w:val="00DB3AC0"/>
    <w:rsid w:val="00DC6813"/>
    <w:rsid w:val="00DE68F0"/>
    <w:rsid w:val="00DF3845"/>
    <w:rsid w:val="00DF7E17"/>
    <w:rsid w:val="00E81CDF"/>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CD9EBC-6306-42E6-9D7B-4A547437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1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C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2FC25-2FD1-4134-90A5-498F95D08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230</Words>
  <Characters>1303</Characters>
  <Application>Microsoft Office Word</Application>
  <DocSecurity>0</DocSecurity>
  <Lines>59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712 Text of Previous Version (Apr. 23, 2015) - South Carolina Legislature Online</dc:title>
  <dc:subject/>
  <dc:creator>DeirdreBrevardSmith</dc:creator>
  <cp:keywords/>
  <dc:description/>
  <cp:lastModifiedBy>Miriam Cook</cp:lastModifiedBy>
  <cp:revision>2</cp:revision>
  <cp:lastPrinted>2015-04-22T20:17:00Z</cp:lastPrinted>
  <dcterms:created xsi:type="dcterms:W3CDTF">2015-04-23T22:36:00Z</dcterms:created>
  <dcterms:modified xsi:type="dcterms:W3CDTF">2015-04-23T22:36:00Z</dcterms:modified>
</cp:coreProperties>
</file>