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590" w:rsidRDefault="000E259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2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8F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28B" w:rsidRDefault="00783416" w:rsidP="00FA02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A028B">
        <w:t xml:space="preserve">EXPRESS THE PROFOUND SORROW OF THE MEMBERS OF THE SOUTH CAROLINA SENATE UPON THE DEATH OF </w:t>
      </w:r>
      <w:r w:rsidR="007D0EC2">
        <w:t xml:space="preserve">MR. </w:t>
      </w:r>
      <w:r w:rsidR="00AB6DBB">
        <w:t>JAMES SMITH OF COLUMBIA</w:t>
      </w:r>
      <w:r w:rsidR="00FA028B">
        <w:t xml:space="preserve"> AND TO EXTEND THE DEEPEST SYMPATHY TO HIS FAMILY AND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20DD" w:rsidRDefault="00B958F5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920DD">
        <w:t xml:space="preserve">the members of the South Carolina Senate were deeply saddened to learn of the death of </w:t>
      </w:r>
      <w:r w:rsidR="007D0EC2">
        <w:t xml:space="preserve">Mr. </w:t>
      </w:r>
      <w:r w:rsidR="00AB6DBB">
        <w:t>James Smith of Columbia</w:t>
      </w:r>
      <w:r w:rsidR="00B920DD">
        <w:t xml:space="preserve"> on </w:t>
      </w:r>
      <w:r w:rsidR="00AB6DBB">
        <w:t xml:space="preserve">April 23, 2015, </w:t>
      </w:r>
      <w:r w:rsidR="00B920DD">
        <w:t xml:space="preserve">at the venerable age of </w:t>
      </w:r>
      <w:r w:rsidR="00AB6DBB">
        <w:t>eighty</w:t>
      </w:r>
      <w:r w:rsidR="00712115">
        <w:noBreakHyphen/>
      </w:r>
      <w:r w:rsidR="00AB6DBB">
        <w:t>one</w:t>
      </w:r>
      <w:r w:rsidR="00B920DD">
        <w:t>; and</w:t>
      </w: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53C5">
        <w:t xml:space="preserve">James Smith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ame into th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world </w:t>
      </w:r>
      <w:r>
        <w:rPr>
          <w:color w:val="000000" w:themeColor="text1"/>
          <w:u w:color="000000" w:themeColor="text1"/>
        </w:rPr>
        <w:t xml:space="preserve">on </w:t>
      </w:r>
      <w:r w:rsidR="003853C5">
        <w:rPr>
          <w:color w:val="000000" w:themeColor="text1"/>
          <w:u w:color="000000" w:themeColor="text1"/>
        </w:rPr>
        <w:t>April 1, 1934, w</w:t>
      </w:r>
      <w:r w:rsidRPr="00194DA8">
        <w:rPr>
          <w:color w:val="000000" w:themeColor="text1"/>
          <w:u w:color="000000" w:themeColor="text1"/>
        </w:rPr>
        <w:t xml:space="preserve">hen the twentieth century was still in its youth, and </w:t>
      </w:r>
      <w:r>
        <w:rPr>
          <w:color w:val="000000" w:themeColor="text1"/>
          <w:u w:color="000000" w:themeColor="text1"/>
        </w:rPr>
        <w:t>h</w:t>
      </w:r>
      <w:r w:rsidRPr="00194DA8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</w:t>
      </w:r>
      <w:r w:rsidRPr="00194DA8">
        <w:rPr>
          <w:color w:val="000000" w:themeColor="text1"/>
          <w:u w:color="000000" w:themeColor="text1"/>
        </w:rPr>
        <w:t xml:space="preserve"> witness to </w:t>
      </w:r>
      <w:r w:rsidR="003853C5">
        <w:rPr>
          <w:color w:val="000000" w:themeColor="text1"/>
          <w:u w:color="000000" w:themeColor="text1"/>
        </w:rPr>
        <w:t>many of</w:t>
      </w:r>
      <w:r w:rsidRPr="00194DA8">
        <w:rPr>
          <w:color w:val="000000" w:themeColor="text1"/>
          <w:u w:color="000000" w:themeColor="text1"/>
        </w:rPr>
        <w:t xml:space="preserve"> the incredible changes and developments that have come to this nation from that time into the twenty</w:t>
      </w:r>
      <w:r w:rsidR="0071211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BB5" w:rsidRDefault="007D0EC2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D0BB5">
        <w:rPr>
          <w:color w:val="000000" w:themeColor="text1"/>
          <w:u w:color="000000" w:themeColor="text1"/>
        </w:rPr>
        <w:t>a retired realtor, James Smith kept his hand in the business by continuing to work part</w:t>
      </w:r>
      <w:r w:rsidR="00712115">
        <w:rPr>
          <w:color w:val="000000" w:themeColor="text1"/>
          <w:u w:color="000000" w:themeColor="text1"/>
        </w:rPr>
        <w:noBreakHyphen/>
      </w:r>
      <w:r w:rsidR="003D0BB5">
        <w:rPr>
          <w:color w:val="000000" w:themeColor="text1"/>
          <w:u w:color="000000" w:themeColor="text1"/>
        </w:rPr>
        <w:t>time</w:t>
      </w:r>
      <w:r w:rsidR="00C97F56">
        <w:rPr>
          <w:color w:val="000000" w:themeColor="text1"/>
          <w:u w:color="000000" w:themeColor="text1"/>
        </w:rPr>
        <w:t xml:space="preserve"> at Thomas and Associates of Columbia</w:t>
      </w:r>
      <w:r w:rsidR="003D0BB5">
        <w:rPr>
          <w:color w:val="000000" w:themeColor="text1"/>
          <w:u w:color="000000" w:themeColor="text1"/>
        </w:rPr>
        <w:t xml:space="preserve">. As a man of faith, he served his God at </w:t>
      </w:r>
      <w:r w:rsidR="003D0BB5" w:rsidRPr="00DF596F">
        <w:rPr>
          <w:color w:val="000000" w:themeColor="text1"/>
          <w:u w:color="000000" w:themeColor="text1"/>
        </w:rPr>
        <w:t>Bethlehem Baptist Church</w:t>
      </w:r>
      <w:r w:rsidR="00712115">
        <w:rPr>
          <w:color w:val="000000" w:themeColor="text1"/>
          <w:u w:color="000000" w:themeColor="text1"/>
        </w:rPr>
        <w:noBreakHyphen/>
      </w:r>
      <w:r w:rsidR="003D0BB5" w:rsidRPr="00DF596F">
        <w:rPr>
          <w:color w:val="000000" w:themeColor="text1"/>
          <w:u w:color="000000" w:themeColor="text1"/>
        </w:rPr>
        <w:t>Lyon Street</w:t>
      </w:r>
      <w:r w:rsidR="003D0BB5">
        <w:rPr>
          <w:color w:val="000000" w:themeColor="text1"/>
          <w:u w:color="000000" w:themeColor="text1"/>
        </w:rPr>
        <w:t>, where he was a</w:t>
      </w:r>
      <w:r w:rsidR="0097103F">
        <w:rPr>
          <w:color w:val="000000" w:themeColor="text1"/>
          <w:u w:color="000000" w:themeColor="text1"/>
        </w:rPr>
        <w:t>n active</w:t>
      </w:r>
      <w:r w:rsidR="003D0BB5">
        <w:rPr>
          <w:color w:val="000000" w:themeColor="text1"/>
          <w:u w:color="000000" w:themeColor="text1"/>
        </w:rPr>
        <w:t xml:space="preserve"> member of the Bethlehem Baptist Board of Deacons; and</w:t>
      </w:r>
    </w:p>
    <w:p w:rsidR="003D0BB5" w:rsidRDefault="003D0BB5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0DD" w:rsidRPr="00807D62" w:rsidRDefault="00B920DD" w:rsidP="0039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534946">
        <w:rPr>
          <w:color w:val="000000" w:themeColor="text1"/>
          <w:u w:color="000000" w:themeColor="text1"/>
        </w:rPr>
        <w:t>Smith</w:t>
      </w:r>
      <w:r>
        <w:rPr>
          <w:color w:val="000000" w:themeColor="text1"/>
          <w:u w:color="000000" w:themeColor="text1"/>
        </w:rPr>
        <w:t xml:space="preserve"> leaves to cherish his memory </w:t>
      </w:r>
      <w:r w:rsidR="00390C49">
        <w:rPr>
          <w:color w:val="000000" w:themeColor="text1"/>
          <w:u w:color="000000" w:themeColor="text1"/>
        </w:rPr>
        <w:t xml:space="preserve">his beloved family: his wife, </w:t>
      </w:r>
      <w:r w:rsidR="00390C49" w:rsidRPr="00DF596F">
        <w:rPr>
          <w:color w:val="000000" w:themeColor="text1"/>
          <w:u w:color="000000" w:themeColor="text1"/>
        </w:rPr>
        <w:t xml:space="preserve">Margaret K. Smith; </w:t>
      </w:r>
      <w:r w:rsidR="00390C49">
        <w:rPr>
          <w:color w:val="000000" w:themeColor="text1"/>
          <w:u w:color="000000" w:themeColor="text1"/>
        </w:rPr>
        <w:t xml:space="preserve">his </w:t>
      </w:r>
      <w:r w:rsidR="00390C49" w:rsidRPr="00DF596F">
        <w:rPr>
          <w:color w:val="000000" w:themeColor="text1"/>
          <w:u w:color="000000" w:themeColor="text1"/>
        </w:rPr>
        <w:t xml:space="preserve">sons, Kenneth J. Smith and Mark M. (VeAundrea) Smith; a brother, Arthur (Deborah) Smith; </w:t>
      </w:r>
      <w:r w:rsidR="00390C49">
        <w:rPr>
          <w:color w:val="000000" w:themeColor="text1"/>
          <w:u w:color="000000" w:themeColor="text1"/>
        </w:rPr>
        <w:t xml:space="preserve">his </w:t>
      </w:r>
      <w:r w:rsidR="00390C49" w:rsidRPr="00DF596F">
        <w:rPr>
          <w:color w:val="000000" w:themeColor="text1"/>
          <w:u w:color="000000" w:themeColor="text1"/>
        </w:rPr>
        <w:t>grandchildren</w:t>
      </w:r>
      <w:r w:rsidR="00390C49">
        <w:rPr>
          <w:color w:val="000000" w:themeColor="text1"/>
          <w:u w:color="000000" w:themeColor="text1"/>
        </w:rPr>
        <w:t xml:space="preserve"> and</w:t>
      </w:r>
      <w:r w:rsidR="00390C49" w:rsidRPr="00DF596F">
        <w:rPr>
          <w:color w:val="000000" w:themeColor="text1"/>
          <w:u w:color="000000" w:themeColor="text1"/>
        </w:rPr>
        <w:t xml:space="preserve"> great</w:t>
      </w:r>
      <w:r w:rsidR="00712115">
        <w:rPr>
          <w:color w:val="000000" w:themeColor="text1"/>
          <w:u w:color="000000" w:themeColor="text1"/>
        </w:rPr>
        <w:noBreakHyphen/>
      </w:r>
      <w:r w:rsidR="00390C49" w:rsidRPr="00DF596F">
        <w:rPr>
          <w:color w:val="000000" w:themeColor="text1"/>
          <w:u w:color="000000" w:themeColor="text1"/>
        </w:rPr>
        <w:t xml:space="preserve">grandchildren; </w:t>
      </w:r>
      <w:r w:rsidR="00390C49">
        <w:rPr>
          <w:color w:val="000000" w:themeColor="text1"/>
          <w:u w:color="000000" w:themeColor="text1"/>
        </w:rPr>
        <w:t xml:space="preserve">and a </w:t>
      </w:r>
      <w:r w:rsidR="00390C49" w:rsidRPr="00DF596F">
        <w:rPr>
          <w:color w:val="000000" w:themeColor="text1"/>
          <w:u w:color="000000" w:themeColor="text1"/>
        </w:rPr>
        <w:t>host of other relatives and friends.</w:t>
      </w:r>
      <w:r w:rsidR="00390C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will be </w:t>
      </w:r>
      <w:r w:rsidR="00390C49">
        <w:rPr>
          <w:color w:val="000000" w:themeColor="text1"/>
          <w:u w:color="000000" w:themeColor="text1"/>
        </w:rPr>
        <w:t xml:space="preserve">greatly </w:t>
      </w:r>
      <w:r>
        <w:rPr>
          <w:color w:val="000000" w:themeColor="text1"/>
          <w:u w:color="000000" w:themeColor="text1"/>
        </w:rPr>
        <w:t xml:space="preserve">missed. </w:t>
      </w:r>
      <w:r>
        <w:t>Now, therefore,</w:t>
      </w: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death of </w:t>
      </w:r>
      <w:r w:rsidR="007D0EC2">
        <w:t xml:space="preserve">Mr. James Smith </w:t>
      </w:r>
      <w:r w:rsidR="007D0EC2">
        <w:lastRenderedPageBreak/>
        <w:t>of Columbia</w:t>
      </w:r>
      <w:r>
        <w:t xml:space="preserve"> and extend the deepest sympathy to his family and many friends.</w:t>
      </w: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20DD" w:rsidRDefault="00B920DD" w:rsidP="00B920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D21E2">
        <w:t xml:space="preserve">Mrs. </w:t>
      </w:r>
      <w:r w:rsidR="00AD21E2" w:rsidRPr="00DF596F">
        <w:rPr>
          <w:color w:val="000000" w:themeColor="text1"/>
          <w:u w:color="000000" w:themeColor="text1"/>
        </w:rPr>
        <w:t>Margaret K. Smith</w:t>
      </w:r>
      <w:r>
        <w:t xml:space="preserve"> for the family.</w:t>
      </w:r>
    </w:p>
    <w:p w:rsidR="00536395" w:rsidRDefault="0071211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2590" w:rsidRDefault="000E2590" w:rsidP="000E2590">
      <w:pPr>
        <w:suppressAutoHyphens/>
      </w:pPr>
    </w:p>
    <w:sectPr w:rsidR="000E2590" w:rsidSect="000E25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58F5" w:rsidRDefault="00B958F5" w:rsidP="009F0C77">
      <w:r>
        <w:separator/>
      </w:r>
    </w:p>
  </w:endnote>
  <w:endnote w:type="continuationSeparator" w:id="0">
    <w:p w:rsidR="00B958F5" w:rsidRDefault="00B958F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DFF633-35A6-4BA5-ABF3-AEF406B142ED}"/>
    <w:embedBold r:id="rId2" w:fontKey="{31C1C336-82DF-4534-A7C7-AE84CE1C09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BDD068-7627-4E87-AD40-59678757E9E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47B199-73CA-43B6-BCCF-CCC085B5D0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5219FF-758C-4DB2-ABAF-9EAC5B0785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395" w:rsidRPr="000E2590" w:rsidRDefault="000E2590" w:rsidP="000E25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58F5" w:rsidRDefault="00B958F5" w:rsidP="009F0C77">
      <w:r>
        <w:separator/>
      </w:r>
    </w:p>
  </w:footnote>
  <w:footnote w:type="continuationSeparator" w:id="0">
    <w:p w:rsidR="00B958F5" w:rsidRDefault="00B958F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50CZ15"/>
    <w:docVar w:name="CoverBillType" w:val="r"/>
    <w:docVar w:name="docpath" w:val="L:\Council\bills\RM\1250CZ15.DOCX"/>
    <w:docVar w:name="dvBillNumber" w:val="72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958F5"/>
    <w:rsid w:val="00026C9A"/>
    <w:rsid w:val="000965A1"/>
    <w:rsid w:val="000E1785"/>
    <w:rsid w:val="000E2590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53C5"/>
    <w:rsid w:val="00390C49"/>
    <w:rsid w:val="00393688"/>
    <w:rsid w:val="003D0BB5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26ED3"/>
    <w:rsid w:val="00534946"/>
    <w:rsid w:val="00536395"/>
    <w:rsid w:val="00577C6C"/>
    <w:rsid w:val="0058501B"/>
    <w:rsid w:val="0061228A"/>
    <w:rsid w:val="006215AA"/>
    <w:rsid w:val="006340D9"/>
    <w:rsid w:val="006408CF"/>
    <w:rsid w:val="00643B8E"/>
    <w:rsid w:val="00665EBC"/>
    <w:rsid w:val="0069470D"/>
    <w:rsid w:val="006A476C"/>
    <w:rsid w:val="006A7C86"/>
    <w:rsid w:val="006C6A93"/>
    <w:rsid w:val="006E02F9"/>
    <w:rsid w:val="00712115"/>
    <w:rsid w:val="00744C14"/>
    <w:rsid w:val="00753C04"/>
    <w:rsid w:val="00756946"/>
    <w:rsid w:val="00757F80"/>
    <w:rsid w:val="00771EEC"/>
    <w:rsid w:val="00783416"/>
    <w:rsid w:val="00786819"/>
    <w:rsid w:val="007A325A"/>
    <w:rsid w:val="007C3099"/>
    <w:rsid w:val="007D0EC2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103F"/>
    <w:rsid w:val="00990668"/>
    <w:rsid w:val="009B397B"/>
    <w:rsid w:val="009C76D3"/>
    <w:rsid w:val="009F0C77"/>
    <w:rsid w:val="009F4DD1"/>
    <w:rsid w:val="00A64E80"/>
    <w:rsid w:val="00A741D9"/>
    <w:rsid w:val="00A9741D"/>
    <w:rsid w:val="00AB6DBB"/>
    <w:rsid w:val="00AD21E2"/>
    <w:rsid w:val="00AD4B17"/>
    <w:rsid w:val="00B26FA6"/>
    <w:rsid w:val="00B741CB"/>
    <w:rsid w:val="00B920DD"/>
    <w:rsid w:val="00B934F3"/>
    <w:rsid w:val="00B958F5"/>
    <w:rsid w:val="00BB6347"/>
    <w:rsid w:val="00BD2134"/>
    <w:rsid w:val="00C038D8"/>
    <w:rsid w:val="00C045DD"/>
    <w:rsid w:val="00C3136F"/>
    <w:rsid w:val="00C3483A"/>
    <w:rsid w:val="00C74E9D"/>
    <w:rsid w:val="00C82FD3"/>
    <w:rsid w:val="00C97F56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028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6DB4D9-1D54-4ADF-A212-BD9B31E99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21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1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F8254-D30C-4D9B-9006-90AD63047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1DA3BA85.dotm</Template>
  <TotalTime>0</TotalTime>
  <Pages>2</Pages>
  <Words>280</Words>
  <Characters>1343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724 Text of Previous Version (Apr. 28, 2015) - South Carolina Legislature Online</dc:title>
  <dc:subject/>
  <dc:creator>McDowell</dc:creator>
  <cp:keywords/>
  <dc:description/>
  <cp:lastModifiedBy>N Cumfer</cp:lastModifiedBy>
  <cp:revision>2</cp:revision>
  <cp:lastPrinted>2015-04-28T16:56:00Z</cp:lastPrinted>
  <dcterms:created xsi:type="dcterms:W3CDTF">2015-04-28T18:10:00Z</dcterms:created>
  <dcterms:modified xsi:type="dcterms:W3CDTF">2015-04-28T18:10:00Z</dcterms:modified>
</cp:coreProperties>
</file>