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5FCD" w:rsidRDefault="00B55FC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B55FCD" w:rsidRDefault="00B55FC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19, 2015</w:t>
      </w:r>
    </w:p>
    <w:p w:rsidR="00B55FCD" w:rsidRDefault="00B55FC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5FCD" w:rsidRPr="00B55FCD" w:rsidRDefault="00B55FCD" w:rsidP="00B55FCD">
      <w:pPr>
        <w:tabs>
          <w:tab w:val="right" w:pos="5933"/>
        </w:tabs>
        <w:suppressAutoHyphens/>
      </w:pPr>
      <w:r>
        <w:tab/>
      </w:r>
      <w:r>
        <w:rPr>
          <w:b/>
          <w:sz w:val="36"/>
        </w:rPr>
        <w:t>S. 791</w:t>
      </w:r>
    </w:p>
    <w:p w:rsidR="00B55FCD" w:rsidRDefault="00B55FC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5FCD" w:rsidRDefault="00B55FCD" w:rsidP="00B5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2045A5">
        <w:t>Labor, Commerce and Industry Committee</w:t>
      </w:r>
    </w:p>
    <w:p w:rsidR="00B55FCD" w:rsidRDefault="00B55FC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5FCD" w:rsidRDefault="00B55FC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5/19/15--S.</w:t>
      </w:r>
    </w:p>
    <w:p w:rsidR="00B55FCD" w:rsidRDefault="00B55FC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19, 2015.</w:t>
      </w:r>
    </w:p>
    <w:p w:rsidR="00B55FCD" w:rsidRPr="00B55FCD" w:rsidRDefault="00B55FCD" w:rsidP="00B55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55FCD" w:rsidRDefault="00B55FC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5FCD" w:rsidRDefault="00B55FC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55FCD" w:rsidSect="00B55FC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70D36" w:rsidRDefault="00170D3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70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05034">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C4EF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OFFICE OF STATE FIRE MARSHAL, RELATING TO ARTICLE 8, OFFICE OF STATE FIRE MARSHAL, DESIGNATED AS REGULATION DOCUMENT NUMBER 4555, PURSUANT TO THE PROVISIONS OF ARTICLE 1, CHAPTER 23, TITLE 1 OF THE 1976 CODE.</w:t>
      </w:r>
      <w:bookmarkEnd w:id="1"/>
    </w:p>
    <w:p w:rsidR="00805034" w:rsidRDefault="008050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5034" w:rsidRDefault="008050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05034" w:rsidRDefault="008050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5034" w:rsidRDefault="008050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Office of State Fire Marshal, relating to Article 8, Office of State Fire Marshal, designated as Regulation Document Number 4555, and submitted to the General Assembly pursuant to the provisions of Article 1, Chapter 23, Title 1 of the 1976 Code, are approved.</w:t>
      </w:r>
    </w:p>
    <w:p w:rsidR="00805034" w:rsidRDefault="008050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5034" w:rsidRDefault="008050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C4EF0">
        <w:t>2</w:t>
      </w:r>
      <w:r>
        <w:t>.</w:t>
      </w:r>
      <w:r>
        <w:tab/>
        <w:t>This joint resolution takes effect upon approval by the Governor.</w:t>
      </w:r>
    </w:p>
    <w:p w:rsidR="00805034" w:rsidRDefault="00805034" w:rsidP="00805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805034" w:rsidRDefault="00805034" w:rsidP="00805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805034" w:rsidRDefault="00805034" w:rsidP="00805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805034" w:rsidRDefault="00805034" w:rsidP="00805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805034" w:rsidRPr="003E1E6E" w:rsidRDefault="00805034" w:rsidP="00805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1E6E">
        <w:t xml:space="preserve">The South Carolina Department of Labor, Licensing and Regulation, Office of State Fire Marshal, proposes </w:t>
      </w:r>
      <w:r w:rsidRPr="003E1E6E">
        <w:rPr>
          <w:color w:val="000000"/>
        </w:rPr>
        <w:t>to eliminate redundant and unnecessary regulations; update the remaining existing regulations; use a standardized format for all regulations; and to make the current regulations compatible with current federal and state statutes.</w:t>
      </w:r>
    </w:p>
    <w:p w:rsidR="00805034" w:rsidRPr="003E1E6E" w:rsidRDefault="00805034" w:rsidP="00805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5034" w:rsidRPr="003E1E6E" w:rsidRDefault="00805034" w:rsidP="00805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1E6E">
        <w:t xml:space="preserve">A Notice of Drafting was published in the </w:t>
      </w:r>
      <w:r w:rsidRPr="003E1E6E">
        <w:rPr>
          <w:i/>
        </w:rPr>
        <w:t>State Register</w:t>
      </w:r>
      <w:r w:rsidRPr="003E1E6E">
        <w:t xml:space="preserve"> on October 24, 2014.</w:t>
      </w:r>
    </w:p>
    <w:p w:rsidR="00F62E92"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476F1C" w:rsidRDefault="00476F1C" w:rsidP="00476F1C">
      <w:pPr>
        <w:suppressAutoHyphens/>
      </w:pPr>
    </w:p>
    <w:sectPr w:rsidR="00476F1C" w:rsidSect="00B55FC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5034" w:rsidRDefault="00805034" w:rsidP="009F0C77">
      <w:r>
        <w:separator/>
      </w:r>
    </w:p>
  </w:endnote>
  <w:endnote w:type="continuationSeparator" w:id="0">
    <w:p w:rsidR="00805034" w:rsidRDefault="0080503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EA5E367-DA7E-48FA-B0D0-6FB9902EC4B0}"/>
    <w:embedBold r:id="rId2" w:fontKey="{3E9C2F8E-765D-425F-8147-B113DB674725}"/>
    <w:embedItalic r:id="rId3" w:fontKey="{8E23BA9C-6F8C-4083-86BE-713C7FA8B43F}"/>
  </w:font>
  <w:font w:name="Calibri">
    <w:panose1 w:val="020F0502020204030204"/>
    <w:charset w:val="00"/>
    <w:family w:val="swiss"/>
    <w:pitch w:val="variable"/>
    <w:sig w:usb0="E10002FF" w:usb1="4000ACFF" w:usb2="00000009" w:usb3="00000000" w:csb0="0000019F" w:csb1="00000000"/>
    <w:embedRegular r:id="rId4" w:fontKey="{EB585195-A4AA-46CB-9EFC-A557DBDBFAF8}"/>
  </w:font>
  <w:font w:name="Segoe UI">
    <w:panose1 w:val="020B0502040204020203"/>
    <w:charset w:val="00"/>
    <w:family w:val="swiss"/>
    <w:pitch w:val="variable"/>
    <w:sig w:usb0="E10022FF" w:usb1="C000E47F" w:usb2="00000029" w:usb3="00000000" w:csb0="000001DF" w:csb1="00000000"/>
    <w:embedRegular r:id="rId5" w:fontKey="{FCDD9A69-808C-4476-9025-7D63C9D43664}"/>
  </w:font>
  <w:font w:name="Cambria">
    <w:panose1 w:val="02040503050406030204"/>
    <w:charset w:val="00"/>
    <w:family w:val="roman"/>
    <w:pitch w:val="variable"/>
    <w:sig w:usb0="E00002FF" w:usb1="400004FF" w:usb2="00000000" w:usb3="00000000" w:csb0="0000019F" w:csb1="00000000"/>
    <w:embedRegular r:id="rId6" w:fontKey="{455295DC-B956-4B99-8BA2-8883383FE4B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2E92" w:rsidRPr="00170D36" w:rsidRDefault="00170D36" w:rsidP="00170D36">
    <w:pPr>
      <w:pStyle w:val="Footer"/>
      <w:tabs>
        <w:tab w:val="clear" w:pos="4680"/>
        <w:tab w:val="clear" w:pos="9360"/>
        <w:tab w:val="center" w:pos="2995"/>
      </w:tabs>
      <w:spacing w:before="120"/>
    </w:pPr>
    <w:r>
      <w:t>[791</w:t>
    </w:r>
    <w:r w:rsidR="00B55FCD">
      <w:t>-</w:t>
    </w:r>
    <w:r w:rsidR="00B55FCD">
      <w:fldChar w:fldCharType="begin"/>
    </w:r>
    <w:r w:rsidR="00B55FCD">
      <w:instrText xml:space="preserve"> PAGE  \* MERGEFORMAT </w:instrText>
    </w:r>
    <w:r w:rsidR="00B55FCD">
      <w:fldChar w:fldCharType="separate"/>
    </w:r>
    <w:r w:rsidR="00AE4A1E">
      <w:rPr>
        <w:noProof/>
      </w:rPr>
      <w:t>1</w:t>
    </w:r>
    <w:r w:rsidR="00B55FCD">
      <w:fldChar w:fldCharType="end"/>
    </w:r>
    <w:r w:rsidR="00B55FC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5FCD" w:rsidRPr="00170D36" w:rsidRDefault="00B55FCD" w:rsidP="00170D36">
    <w:pPr>
      <w:pStyle w:val="Footer"/>
      <w:tabs>
        <w:tab w:val="clear" w:pos="4680"/>
        <w:tab w:val="clear" w:pos="9360"/>
        <w:tab w:val="center" w:pos="2995"/>
      </w:tabs>
      <w:spacing w:before="120"/>
    </w:pPr>
    <w:r>
      <w:t>[791]</w:t>
    </w:r>
    <w:r>
      <w:tab/>
    </w:r>
    <w:r>
      <w:fldChar w:fldCharType="begin"/>
    </w:r>
    <w:r>
      <w:instrText xml:space="preserve"> PAGE  \* MERGEFORMAT </w:instrText>
    </w:r>
    <w:r>
      <w:fldChar w:fldCharType="separate"/>
    </w:r>
    <w:r w:rsidR="00476F1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5034" w:rsidRDefault="00805034" w:rsidP="009F0C77">
      <w:r>
        <w:separator/>
      </w:r>
    </w:p>
  </w:footnote>
  <w:footnote w:type="continuationSeparator" w:id="0">
    <w:p w:rsidR="00805034" w:rsidRDefault="0080503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270CZ15"/>
    <w:docVar w:name="CoverBillType" w:val="a"/>
    <w:docVar w:name="docpath" w:val="L:\Council\bills\DBS\31270CZ15.DOCX"/>
    <w:docVar w:name="dvBillNumber" w:val="791"/>
    <w:docVar w:name="dvBillNumberPrefix" w:val="S. "/>
    <w:docVar w:name="dvOriginalBody" w:val="Senate"/>
    <w:docVar w:name="dvSteno" w:val="DBS"/>
    <w:docVar w:name="NameofBody" w:val="s"/>
    <w:docVar w:name="vgroup2" w:val="Council"/>
  </w:docVars>
  <w:rsids>
    <w:rsidRoot w:val="00805034"/>
    <w:rsid w:val="00026C9A"/>
    <w:rsid w:val="000965A1"/>
    <w:rsid w:val="000E1785"/>
    <w:rsid w:val="000F39F2"/>
    <w:rsid w:val="001023A4"/>
    <w:rsid w:val="0010776B"/>
    <w:rsid w:val="00133E66"/>
    <w:rsid w:val="00134ACF"/>
    <w:rsid w:val="00144E15"/>
    <w:rsid w:val="00170D36"/>
    <w:rsid w:val="001A4A62"/>
    <w:rsid w:val="001A681E"/>
    <w:rsid w:val="001D08F2"/>
    <w:rsid w:val="001D2F5B"/>
    <w:rsid w:val="002037CA"/>
    <w:rsid w:val="002047A2"/>
    <w:rsid w:val="002321B6"/>
    <w:rsid w:val="0023696B"/>
    <w:rsid w:val="00250967"/>
    <w:rsid w:val="002759C5"/>
    <w:rsid w:val="00277DEE"/>
    <w:rsid w:val="00280D88"/>
    <w:rsid w:val="00294ABE"/>
    <w:rsid w:val="002A3EB4"/>
    <w:rsid w:val="00325348"/>
    <w:rsid w:val="00393688"/>
    <w:rsid w:val="003C4EF0"/>
    <w:rsid w:val="003D411E"/>
    <w:rsid w:val="003E3C1E"/>
    <w:rsid w:val="003E6148"/>
    <w:rsid w:val="00400EAA"/>
    <w:rsid w:val="0041760A"/>
    <w:rsid w:val="004203D7"/>
    <w:rsid w:val="00476F1C"/>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05034"/>
    <w:rsid w:val="00834A12"/>
    <w:rsid w:val="00872729"/>
    <w:rsid w:val="008F4429"/>
    <w:rsid w:val="00932670"/>
    <w:rsid w:val="009352BB"/>
    <w:rsid w:val="00990668"/>
    <w:rsid w:val="009B397B"/>
    <w:rsid w:val="009F0C77"/>
    <w:rsid w:val="009F4DD1"/>
    <w:rsid w:val="00A64E80"/>
    <w:rsid w:val="00A741D9"/>
    <w:rsid w:val="00A9741D"/>
    <w:rsid w:val="00AD4B17"/>
    <w:rsid w:val="00AE4A1E"/>
    <w:rsid w:val="00B26FA6"/>
    <w:rsid w:val="00B55FCD"/>
    <w:rsid w:val="00B741CB"/>
    <w:rsid w:val="00B934F3"/>
    <w:rsid w:val="00BB6347"/>
    <w:rsid w:val="00BD2134"/>
    <w:rsid w:val="00C038D8"/>
    <w:rsid w:val="00C045DD"/>
    <w:rsid w:val="00C3136F"/>
    <w:rsid w:val="00C3483A"/>
    <w:rsid w:val="00C533E8"/>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62E92"/>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478A13A-33BB-4DE2-B326-03E7FEAA0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C4EF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4EF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58680C-AED1-4DCF-B280-1B285B518B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B1A31CAA.dotm</Template>
  <TotalTime>0</TotalTime>
  <Pages>3</Pages>
  <Words>225</Words>
  <Characters>1196</Characters>
  <Application>Microsoft Office Word</Application>
  <DocSecurity>0</DocSecurity>
  <Lines>56</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791 Text of Previous Version (May 19, 2015) - South Carolina Legislature Online</dc:title>
  <dc:subject/>
  <dc:creator>DeirdreBrevardSmith</dc:creator>
  <cp:keywords/>
  <dc:description/>
  <cp:lastModifiedBy>Miriam Cook</cp:lastModifiedBy>
  <cp:revision>2</cp:revision>
  <cp:lastPrinted>2015-05-14T18:29:00Z</cp:lastPrinted>
  <dcterms:created xsi:type="dcterms:W3CDTF">2015-05-19T22:02:00Z</dcterms:created>
  <dcterms:modified xsi:type="dcterms:W3CDTF">2015-05-19T22:02:00Z</dcterms:modified>
</cp:coreProperties>
</file>