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0F2" w:rsidRPr="00522CE0" w:rsidRDefault="000920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D4A9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217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EXPRESS THE PROFOUND GRATITUDE OF THE MEMBERS OF</w:t>
      </w:r>
      <w:r w:rsidR="00E033A9">
        <w:rPr>
          <w:rFonts w:eastAsia="Times New Roman"/>
        </w:rPr>
        <w:t xml:space="preserve"> THE SOUTH CAROLINA SENATE TO M</w:t>
      </w:r>
      <w:r>
        <w:rPr>
          <w:rFonts w:eastAsia="Times New Roman"/>
        </w:rPr>
        <w:t>S. DEBBIE DILLS OF GASTONIA, NORTH CAROLINA, FOR HER DILIGENCE AND COURAGE IN HELPING TO APPREHEND DYLANN ROOF.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217E9" w:rsidRDefault="00B217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as </w:t>
      </w:r>
      <w:r w:rsidR="00E033A9">
        <w:rPr>
          <w:rFonts w:eastAsia="Times New Roman"/>
        </w:rPr>
        <w:t>M</w:t>
      </w:r>
      <w:r w:rsidR="00107400">
        <w:rPr>
          <w:rFonts w:eastAsia="Times New Roman"/>
        </w:rPr>
        <w:t>s. Debbie</w:t>
      </w:r>
      <w:r>
        <w:rPr>
          <w:rFonts w:eastAsia="Times New Roman"/>
        </w:rPr>
        <w:t xml:space="preserve"> Dills was on her way to work </w:t>
      </w:r>
      <w:r w:rsidR="00107400">
        <w:rPr>
          <w:rFonts w:eastAsia="Times New Roman"/>
        </w:rPr>
        <w:t>at Frady</w:t>
      </w:r>
      <w:r w:rsidR="00E033A9" w:rsidRPr="00E033A9">
        <w:rPr>
          <w:rFonts w:eastAsia="Times New Roman"/>
        </w:rPr>
        <w:t>’</w:t>
      </w:r>
      <w:r w:rsidR="00E033A9">
        <w:rPr>
          <w:rFonts w:eastAsia="Times New Roman"/>
        </w:rPr>
        <w:t>s Florist</w:t>
      </w:r>
      <w:r w:rsidR="00107400">
        <w:rPr>
          <w:rFonts w:eastAsia="Times New Roman"/>
        </w:rPr>
        <w:t xml:space="preserve"> </w:t>
      </w:r>
      <w:r>
        <w:rPr>
          <w:rFonts w:eastAsia="Times New Roman"/>
        </w:rPr>
        <w:t xml:space="preserve">on Thursday morning, June 18, 2015, she noticed a black sedan </w:t>
      </w:r>
      <w:r w:rsidR="00107400">
        <w:rPr>
          <w:rFonts w:eastAsia="Times New Roman"/>
        </w:rPr>
        <w:t xml:space="preserve">traveling </w:t>
      </w:r>
      <w:r>
        <w:rPr>
          <w:rFonts w:eastAsia="Times New Roman"/>
        </w:rPr>
        <w:t>on Highway 74 in Gastonia, North Carolina; and</w:t>
      </w:r>
    </w:p>
    <w:p w:rsidR="00B217E9" w:rsidRDefault="00B217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7400" w:rsidRDefault="00B217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107400">
        <w:rPr>
          <w:rFonts w:eastAsia="Times New Roman"/>
        </w:rPr>
        <w:t xml:space="preserve"> after seeing news coverage of the suspected killer of nine the previous evening,</w:t>
      </w:r>
      <w:r>
        <w:rPr>
          <w:rFonts w:eastAsia="Times New Roman"/>
        </w:rPr>
        <w:t xml:space="preserve"> Mrs. Dills </w:t>
      </w:r>
      <w:r w:rsidR="00107400">
        <w:rPr>
          <w:rFonts w:eastAsia="Times New Roman"/>
        </w:rPr>
        <w:t>recognized the car and haircut of the driver. She called her boss, Todd Frady, who contacted law enforcement; and</w:t>
      </w:r>
    </w:p>
    <w:p w:rsidR="00107400" w:rsidRDefault="00107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17E9" w:rsidRDefault="00E033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</w:t>
      </w:r>
      <w:r w:rsidR="00107400">
        <w:rPr>
          <w:rFonts w:eastAsia="Times New Roman"/>
        </w:rPr>
        <w:t>s. Dills then exited the interstate to go to work, but immediately did not feel right</w:t>
      </w:r>
      <w:r>
        <w:rPr>
          <w:rFonts w:eastAsia="Times New Roman"/>
        </w:rPr>
        <w:t xml:space="preserve"> about the situation, so she made a U</w:t>
      </w:r>
      <w:r>
        <w:rPr>
          <w:rFonts w:eastAsia="Times New Roman"/>
        </w:rPr>
        <w:noBreakHyphen/>
        <w:t xml:space="preserve">turn to reenter </w:t>
      </w:r>
      <w:r w:rsidR="00107400">
        <w:rPr>
          <w:rFonts w:eastAsia="Times New Roman"/>
        </w:rPr>
        <w:t>the interstate and made an attempt to catch up with the black Hyundai; and</w:t>
      </w:r>
    </w:p>
    <w:p w:rsidR="00107400" w:rsidRDefault="00107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33A9" w:rsidRDefault="00107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shortly thereafter, </w:t>
      </w:r>
      <w:r w:rsidR="00E033A9">
        <w:rPr>
          <w:rFonts w:eastAsia="Times New Roman"/>
        </w:rPr>
        <w:t xml:space="preserve">only twenty minutes after the initial call was made to </w:t>
      </w:r>
      <w:r>
        <w:rPr>
          <w:rFonts w:eastAsia="Times New Roman"/>
        </w:rPr>
        <w:t>law enforcement</w:t>
      </w:r>
      <w:r w:rsidR="00E033A9">
        <w:rPr>
          <w:rFonts w:eastAsia="Times New Roman"/>
        </w:rPr>
        <w:t xml:space="preserve">, Dylann Roof was </w:t>
      </w:r>
      <w:r>
        <w:rPr>
          <w:rFonts w:eastAsia="Times New Roman"/>
        </w:rPr>
        <w:t xml:space="preserve">apprehended </w:t>
      </w:r>
      <w:r w:rsidR="00E033A9">
        <w:rPr>
          <w:rFonts w:eastAsia="Times New Roman"/>
        </w:rPr>
        <w:t>by the Shelby Police Department; and</w:t>
      </w:r>
    </w:p>
    <w:p w:rsidR="00107400" w:rsidRDefault="00107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4A91" w:rsidRDefault="00107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Senate are forever </w:t>
      </w:r>
      <w:r w:rsidR="00E033A9">
        <w:rPr>
          <w:rFonts w:eastAsia="Times New Roman"/>
        </w:rPr>
        <w:t>indebted</w:t>
      </w:r>
      <w:r>
        <w:rPr>
          <w:rFonts w:eastAsia="Times New Roman"/>
        </w:rPr>
        <w:t xml:space="preserve"> to Ms. D</w:t>
      </w:r>
      <w:r w:rsidR="00E033A9">
        <w:rPr>
          <w:rFonts w:eastAsia="Times New Roman"/>
        </w:rPr>
        <w:t>ills for her</w:t>
      </w:r>
      <w:r>
        <w:rPr>
          <w:rFonts w:eastAsia="Times New Roman"/>
        </w:rPr>
        <w:t xml:space="preserve"> </w:t>
      </w:r>
      <w:r w:rsidR="00E033A9">
        <w:rPr>
          <w:rFonts w:eastAsia="Times New Roman"/>
        </w:rPr>
        <w:t>diligence in following Dylann Roof for approximately thirty</w:t>
      </w:r>
      <w:r w:rsidR="00E033A9">
        <w:rPr>
          <w:rFonts w:eastAsia="Times New Roman"/>
        </w:rPr>
        <w:noBreakHyphen/>
        <w:t xml:space="preserve">five miles, and for the </w:t>
      </w:r>
      <w:r>
        <w:rPr>
          <w:rFonts w:eastAsia="Times New Roman"/>
        </w:rPr>
        <w:t xml:space="preserve">heroism </w:t>
      </w:r>
      <w:r w:rsidR="00E033A9">
        <w:rPr>
          <w:rFonts w:eastAsia="Times New Roman"/>
        </w:rPr>
        <w:t xml:space="preserve">and courage </w:t>
      </w:r>
      <w:r>
        <w:rPr>
          <w:rFonts w:eastAsia="Times New Roman"/>
        </w:rPr>
        <w:t xml:space="preserve">she </w:t>
      </w:r>
      <w:r w:rsidR="00E033A9">
        <w:rPr>
          <w:rFonts w:eastAsia="Times New Roman"/>
        </w:rPr>
        <w:t>exercised in contacting law enforcement.</w:t>
      </w:r>
      <w:r>
        <w:rPr>
          <w:rFonts w:eastAsia="Times New Roman"/>
        </w:rPr>
        <w:t xml:space="preserve"> </w:t>
      </w:r>
      <w:r w:rsidR="009D4A91">
        <w:rPr>
          <w:rFonts w:eastAsia="Times New Roman"/>
        </w:rPr>
        <w:t>Now, therefore,</w:t>
      </w:r>
    </w:p>
    <w:p w:rsidR="009D4A91" w:rsidRDefault="009D4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4A91" w:rsidRDefault="009D4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D4A91" w:rsidRDefault="009D4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4A91" w:rsidRDefault="009D4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B217E9">
        <w:rPr>
          <w:rFonts w:eastAsia="Times New Roman"/>
        </w:rPr>
        <w:t>the members of the Senate, by this resolution, expres</w:t>
      </w:r>
      <w:r w:rsidR="00E033A9">
        <w:rPr>
          <w:rFonts w:eastAsia="Times New Roman"/>
        </w:rPr>
        <w:t>s their profound gratitude to M</w:t>
      </w:r>
      <w:r w:rsidR="00B217E9">
        <w:rPr>
          <w:rFonts w:eastAsia="Times New Roman"/>
        </w:rPr>
        <w:t>s. Debbie Dills of Gastonia, North Carolina, for her diligence and courage in helping to apprehend Dylann Roof</w:t>
      </w:r>
      <w:r>
        <w:rPr>
          <w:rFonts w:eastAsia="Times New Roman"/>
        </w:rPr>
        <w:t>.</w:t>
      </w:r>
    </w:p>
    <w:p w:rsidR="009D4A91" w:rsidRDefault="009D4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4A91" w:rsidRPr="00522CE0" w:rsidRDefault="009D4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E033A9">
        <w:rPr>
          <w:rFonts w:eastAsia="Times New Roman"/>
        </w:rPr>
        <w:t>forwarded to M</w:t>
      </w:r>
      <w:r w:rsidR="00B217E9">
        <w:rPr>
          <w:rFonts w:eastAsia="Times New Roman"/>
        </w:rPr>
        <w:t>s. Debbie Dills</w:t>
      </w:r>
      <w:r>
        <w:rPr>
          <w:rFonts w:eastAsia="Times New Roman"/>
        </w:rPr>
        <w:t>.</w:t>
      </w:r>
    </w:p>
    <w:p w:rsidR="00487508" w:rsidRDefault="00E033A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920F2" w:rsidRDefault="000920F2" w:rsidP="000920F2">
      <w:pPr>
        <w:suppressAutoHyphens/>
        <w:jc w:val="both"/>
        <w:rPr>
          <w:rFonts w:eastAsia="Times New Roman"/>
        </w:rPr>
      </w:pPr>
    </w:p>
    <w:sectPr w:rsidR="000920F2" w:rsidSect="000920F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A91" w:rsidRDefault="009D4A91" w:rsidP="00522CE0">
      <w:r>
        <w:separator/>
      </w:r>
    </w:p>
  </w:endnote>
  <w:endnote w:type="continuationSeparator" w:id="0">
    <w:p w:rsidR="009D4A91" w:rsidRDefault="009D4A9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6B2AC6-6068-444F-8410-3F7322DD24BC}"/>
    <w:embedBold r:id="rId2" w:fontKey="{8AC7160E-50E0-49C5-AB5C-FD0F10DBD9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9C6F73-CC84-4DD6-8C6F-9E15A5943F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D215374-8113-409F-BF7C-F8242B7F7A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508" w:rsidRPr="000920F2" w:rsidRDefault="000920F2" w:rsidP="000920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A91" w:rsidRDefault="009D4A91" w:rsidP="00522CE0">
      <w:r>
        <w:separator/>
      </w:r>
    </w:p>
  </w:footnote>
  <w:footnote w:type="continuationSeparator" w:id="0">
    <w:p w:rsidR="009D4A91" w:rsidRDefault="009D4A9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5DEBB.KMM.KS"/>
    <w:docVar w:name="CoverAttorneyInitials" w:val="KMM"/>
    <w:docVar w:name="CoverAttorneyLastName" w:val="Moffitt"/>
    <w:docVar w:name="CoverBillType" w:val="r"/>
    <w:docVar w:name="CoverSenator" w:val="KS"/>
    <w:docVar w:name="dvBillNumber" w:val="893"/>
    <w:docVar w:name="dvBillNumberPrefix" w:val="S. "/>
    <w:docVar w:name="dvOriginalBody" w:val="Senate"/>
    <w:docVar w:name="fulldraftpath" w:val="L:\S-RES\KS\035DEBB.KMM.KS.DOCX"/>
    <w:docVar w:name="NameofBody" w:val="S"/>
    <w:docVar w:name="vgroup2" w:val="S-RES"/>
  </w:docVars>
  <w:rsids>
    <w:rsidRoot w:val="009D4A91"/>
    <w:rsid w:val="00012916"/>
    <w:rsid w:val="00042AC1"/>
    <w:rsid w:val="00046516"/>
    <w:rsid w:val="0007601D"/>
    <w:rsid w:val="000920F2"/>
    <w:rsid w:val="000B0720"/>
    <w:rsid w:val="000B5EAF"/>
    <w:rsid w:val="00107400"/>
    <w:rsid w:val="001315B2"/>
    <w:rsid w:val="001627E7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87508"/>
    <w:rsid w:val="004952FA"/>
    <w:rsid w:val="004A1855"/>
    <w:rsid w:val="004B6A22"/>
    <w:rsid w:val="004D7F37"/>
    <w:rsid w:val="00510FCD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B4EEF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4A91"/>
    <w:rsid w:val="00A02011"/>
    <w:rsid w:val="00A4011E"/>
    <w:rsid w:val="00A86015"/>
    <w:rsid w:val="00A9594E"/>
    <w:rsid w:val="00AE59C8"/>
    <w:rsid w:val="00B05013"/>
    <w:rsid w:val="00B10098"/>
    <w:rsid w:val="00B217E9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33A9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E82A000-F431-4AF2-AB5D-24814B2C3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2A36F53D.dotm</Template>
  <TotalTime>0</TotalTime>
  <Pages>1</Pages>
  <Words>263</Words>
  <Characters>1319</Characters>
  <Application>Microsoft Office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893 Text of Previous Version (Jun. 23, 2015) - South Carolina Legislature Online</dc:title>
  <dc:subject/>
  <dc:creator>Jill Holt</dc:creator>
  <cp:keywords/>
  <dc:description/>
  <cp:lastModifiedBy>N Cumfer</cp:lastModifiedBy>
  <cp:revision>2</cp:revision>
  <dcterms:created xsi:type="dcterms:W3CDTF">2015-06-23T17:44:00Z</dcterms:created>
  <dcterms:modified xsi:type="dcterms:W3CDTF">2015-06-23T17:44:00Z</dcterms:modified>
</cp:coreProperties>
</file>