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A7A" w:rsidRDefault="004F1A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E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3C0466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64DE3">
        <w:t xml:space="preserve">EXPRESS THE PROFOUND SORROW OF THE MEMBERS OF THE SOUTH CAROLINA SENATE UPON THE DEATH OF </w:t>
      </w:r>
      <w:r w:rsidR="00A74C35">
        <w:t>WOFFORD COLLEGE STUDENT</w:t>
      </w:r>
      <w:r w:rsidR="002A782F">
        <w:noBreakHyphen/>
      </w:r>
      <w:r w:rsidR="00480043">
        <w:t>ATHLETE</w:t>
      </w:r>
      <w:r w:rsidR="00A74C35">
        <w:t xml:space="preserve"> JEREMIAH TATE</w:t>
      </w:r>
      <w:r w:rsidR="00264DE3">
        <w:t xml:space="preserve"> OF COLUMBIA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EDD" w:rsidRDefault="00770E8C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7EDD">
        <w:t xml:space="preserve">the members of the South Carolina Senate were deeply saddened to learn of the </w:t>
      </w:r>
      <w:r w:rsidR="00877F82">
        <w:t xml:space="preserve">untimely </w:t>
      </w:r>
      <w:r w:rsidR="002D7EDD">
        <w:t xml:space="preserve">death of </w:t>
      </w:r>
      <w:r w:rsidR="00480043">
        <w:t>Wofford College student</w:t>
      </w:r>
      <w:r w:rsidR="002A782F">
        <w:noBreakHyphen/>
      </w:r>
      <w:r w:rsidR="00480043">
        <w:t xml:space="preserve">athlete </w:t>
      </w:r>
      <w:r w:rsidR="00877F82">
        <w:t xml:space="preserve">Jeremiah Tate </w:t>
      </w:r>
      <w:r w:rsidR="002D7EDD">
        <w:t xml:space="preserve">of Columbia on </w:t>
      </w:r>
      <w:r w:rsidR="00877F82">
        <w:t>June 22, 2015</w:t>
      </w:r>
      <w:r w:rsidR="002D7EDD">
        <w:t xml:space="preserve">, at the age of </w:t>
      </w:r>
      <w:r w:rsidR="00877F82">
        <w:t>nineteen</w:t>
      </w:r>
      <w:r w:rsidR="002D7EDD">
        <w:t>; and</w:t>
      </w:r>
    </w:p>
    <w:p w:rsidR="00877F82" w:rsidRDefault="00877F82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5F9" w:rsidRDefault="00877F82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25F9">
        <w:rPr>
          <w:color w:val="000000" w:themeColor="text1"/>
          <w:u w:color="000000" w:themeColor="text1"/>
        </w:rPr>
        <w:t xml:space="preserve">in the early morning of June 22, 2015, Jeremiah went for a swim with a friend. This </w:t>
      </w:r>
      <w:r w:rsidR="00C525F9" w:rsidRPr="00546AD1">
        <w:rPr>
          <w:color w:val="000000" w:themeColor="text1"/>
          <w:u w:color="000000" w:themeColor="text1"/>
        </w:rPr>
        <w:t>rising junior</w:t>
      </w:r>
      <w:r w:rsidR="00C525F9">
        <w:rPr>
          <w:color w:val="000000" w:themeColor="text1"/>
          <w:u w:color="000000" w:themeColor="text1"/>
        </w:rPr>
        <w:t>, a member of the Wofford men</w:t>
      </w:r>
      <w:r w:rsidR="002A782F" w:rsidRPr="002A782F">
        <w:rPr>
          <w:color w:val="000000" w:themeColor="text1"/>
          <w:u w:color="000000" w:themeColor="text1"/>
        </w:rPr>
        <w:t>’</w:t>
      </w:r>
      <w:r w:rsidR="00C525F9">
        <w:rPr>
          <w:color w:val="000000" w:themeColor="text1"/>
          <w:u w:color="000000" w:themeColor="text1"/>
        </w:rPr>
        <w:t xml:space="preserve">s basketball team, </w:t>
      </w:r>
      <w:r w:rsidR="00C525F9" w:rsidRPr="00546AD1">
        <w:rPr>
          <w:color w:val="000000" w:themeColor="text1"/>
          <w:u w:color="000000" w:themeColor="text1"/>
        </w:rPr>
        <w:t xml:space="preserve">died </w:t>
      </w:r>
      <w:r w:rsidR="00C525F9">
        <w:rPr>
          <w:color w:val="000000" w:themeColor="text1"/>
          <w:u w:color="000000" w:themeColor="text1"/>
        </w:rPr>
        <w:t xml:space="preserve">at that time </w:t>
      </w:r>
      <w:r w:rsidR="00C525F9" w:rsidRPr="00546AD1">
        <w:rPr>
          <w:color w:val="000000" w:themeColor="text1"/>
          <w:u w:color="000000" w:themeColor="text1"/>
        </w:rPr>
        <w:t>from drowning in Lake Wylie near C</w:t>
      </w:r>
      <w:r w:rsidR="00C525F9">
        <w:rPr>
          <w:color w:val="000000" w:themeColor="text1"/>
          <w:u w:color="000000" w:themeColor="text1"/>
        </w:rPr>
        <w:t>harlotte</w:t>
      </w:r>
      <w:r w:rsidR="00C525F9" w:rsidRPr="00546AD1">
        <w:rPr>
          <w:color w:val="000000" w:themeColor="text1"/>
          <w:u w:color="000000" w:themeColor="text1"/>
        </w:rPr>
        <w:t xml:space="preserve"> while serving as a counselor at YMCA Camp Thunderbird</w:t>
      </w:r>
      <w:r w:rsidR="00C525F9"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A44" w:rsidRDefault="00C97A44" w:rsidP="00C9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46AD1">
        <w:rPr>
          <w:color w:val="000000" w:themeColor="text1"/>
          <w:u w:color="000000" w:themeColor="text1"/>
        </w:rPr>
        <w:t>born August 6, 1995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in Heidelberg, Germany</w:t>
      </w:r>
      <w:r>
        <w:rPr>
          <w:color w:val="000000" w:themeColor="text1"/>
          <w:u w:color="000000" w:themeColor="text1"/>
        </w:rPr>
        <w:t xml:space="preserve">, to </w:t>
      </w:r>
      <w:r w:rsidRPr="00546AD1">
        <w:rPr>
          <w:color w:val="000000" w:themeColor="text1"/>
          <w:u w:color="000000" w:themeColor="text1"/>
        </w:rPr>
        <w:t>Frank and Carole Tate</w:t>
      </w:r>
      <w:r>
        <w:rPr>
          <w:color w:val="000000" w:themeColor="text1"/>
          <w:u w:color="000000" w:themeColor="text1"/>
        </w:rPr>
        <w:t xml:space="preserve">, Jeremiah was </w:t>
      </w:r>
      <w:r w:rsidRPr="00546AD1">
        <w:rPr>
          <w:color w:val="000000" w:themeColor="text1"/>
          <w:u w:color="000000" w:themeColor="text1"/>
        </w:rPr>
        <w:t>a graduate of Lower Richland High School</w:t>
      </w:r>
      <w:r>
        <w:rPr>
          <w:color w:val="000000" w:themeColor="text1"/>
          <w:u w:color="000000" w:themeColor="text1"/>
        </w:rPr>
        <w:t xml:space="preserve">. He served his school as </w:t>
      </w:r>
      <w:r w:rsidRPr="00546AD1">
        <w:rPr>
          <w:color w:val="000000" w:themeColor="text1"/>
          <w:u w:color="000000" w:themeColor="text1"/>
        </w:rPr>
        <w:t xml:space="preserve">president of the student body and </w:t>
      </w:r>
      <w:r>
        <w:rPr>
          <w:color w:val="000000" w:themeColor="text1"/>
          <w:u w:color="000000" w:themeColor="text1"/>
        </w:rPr>
        <w:t xml:space="preserve">was </w:t>
      </w:r>
      <w:r w:rsidRPr="00546AD1">
        <w:rPr>
          <w:color w:val="000000" w:themeColor="text1"/>
          <w:u w:color="000000" w:themeColor="text1"/>
        </w:rPr>
        <w:t xml:space="preserve">a member of the National Honor Society. </w:t>
      </w:r>
      <w:r>
        <w:rPr>
          <w:color w:val="000000" w:themeColor="text1"/>
          <w:u w:color="000000" w:themeColor="text1"/>
        </w:rPr>
        <w:t>H</w:t>
      </w:r>
      <w:r w:rsidRPr="00546AD1">
        <w:rPr>
          <w:color w:val="000000" w:themeColor="text1"/>
          <w:u w:color="000000" w:themeColor="text1"/>
        </w:rPr>
        <w:t xml:space="preserve">e played basketball for three years </w:t>
      </w:r>
      <w:r w:rsidR="00F17B9B">
        <w:rPr>
          <w:color w:val="000000" w:themeColor="text1"/>
          <w:u w:color="000000" w:themeColor="text1"/>
        </w:rPr>
        <w:t xml:space="preserve">for Lower Richland </w:t>
      </w:r>
      <w:r w:rsidRPr="00546AD1">
        <w:rPr>
          <w:color w:val="000000" w:themeColor="text1"/>
          <w:u w:color="000000" w:themeColor="text1"/>
        </w:rPr>
        <w:t>and was named an Academic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Star. He also ran hurdles in track, earning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Region and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District honors</w:t>
      </w:r>
      <w:r>
        <w:rPr>
          <w:color w:val="000000" w:themeColor="text1"/>
          <w:u w:color="000000" w:themeColor="text1"/>
        </w:rPr>
        <w:t xml:space="preserve">, and </w:t>
      </w:r>
      <w:r w:rsidRPr="00546AD1">
        <w:rPr>
          <w:color w:val="000000" w:themeColor="text1"/>
          <w:u w:color="000000" w:themeColor="text1"/>
        </w:rPr>
        <w:t>was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Region and All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>District in cross country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C97A44" w:rsidRDefault="00C97A44" w:rsidP="00C9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6AD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his </w:t>
      </w:r>
      <w:r w:rsidRPr="00546AD1">
        <w:rPr>
          <w:color w:val="000000" w:themeColor="text1"/>
          <w:u w:color="000000" w:themeColor="text1"/>
        </w:rPr>
        <w:t xml:space="preserve">two years on the </w:t>
      </w:r>
      <w:r w:rsidR="00DB4A0B">
        <w:rPr>
          <w:color w:val="000000" w:themeColor="text1"/>
          <w:u w:color="000000" w:themeColor="text1"/>
        </w:rPr>
        <w:t xml:space="preserve">Wofford </w:t>
      </w:r>
      <w:r w:rsidRPr="00546AD1">
        <w:rPr>
          <w:color w:val="000000" w:themeColor="text1"/>
          <w:u w:color="000000" w:themeColor="text1"/>
        </w:rPr>
        <w:t>men</w:t>
      </w:r>
      <w:r w:rsidR="002A782F" w:rsidRPr="002A782F">
        <w:rPr>
          <w:color w:val="000000" w:themeColor="text1"/>
          <w:u w:color="000000" w:themeColor="text1"/>
        </w:rPr>
        <w:t>’</w:t>
      </w:r>
      <w:r w:rsidRPr="00546AD1">
        <w:rPr>
          <w:color w:val="000000" w:themeColor="text1"/>
          <w:u w:color="000000" w:themeColor="text1"/>
        </w:rPr>
        <w:t xml:space="preserve">s basketball team, </w:t>
      </w:r>
      <w:r>
        <w:rPr>
          <w:color w:val="000000" w:themeColor="text1"/>
          <w:u w:color="000000" w:themeColor="text1"/>
        </w:rPr>
        <w:t>Jeremiah</w:t>
      </w:r>
      <w:r w:rsidRPr="00546AD1">
        <w:rPr>
          <w:color w:val="000000" w:themeColor="text1"/>
          <w:u w:color="000000" w:themeColor="text1"/>
        </w:rPr>
        <w:t xml:space="preserve"> played in </w:t>
      </w:r>
      <w:r>
        <w:rPr>
          <w:color w:val="000000" w:themeColor="text1"/>
          <w:u w:color="000000" w:themeColor="text1"/>
        </w:rPr>
        <w:t>thirteen</w:t>
      </w:r>
      <w:r w:rsidRPr="00546AD1">
        <w:rPr>
          <w:color w:val="000000" w:themeColor="text1"/>
          <w:u w:color="000000" w:themeColor="text1"/>
        </w:rPr>
        <w:t xml:space="preserve"> games. He was an accounting major, a Bonner Scholar, </w:t>
      </w:r>
      <w:r>
        <w:rPr>
          <w:color w:val="000000" w:themeColor="text1"/>
          <w:u w:color="000000" w:themeColor="text1"/>
        </w:rPr>
        <w:t xml:space="preserve">and </w:t>
      </w:r>
      <w:r w:rsidRPr="00546AD1">
        <w:rPr>
          <w:color w:val="000000" w:themeColor="text1"/>
          <w:u w:color="000000" w:themeColor="text1"/>
        </w:rPr>
        <w:t>a member of the Fellowship of Christian Athletes and Pre</w:t>
      </w:r>
      <w:r w:rsidR="002A782F">
        <w:rPr>
          <w:color w:val="000000" w:themeColor="text1"/>
          <w:u w:color="000000" w:themeColor="text1"/>
        </w:rPr>
        <w:noBreakHyphen/>
      </w:r>
      <w:r w:rsidRPr="00546AD1">
        <w:rPr>
          <w:color w:val="000000" w:themeColor="text1"/>
          <w:u w:color="000000" w:themeColor="text1"/>
        </w:rPr>
        <w:t xml:space="preserve">Law Society. He had served on Campus Union. </w:t>
      </w:r>
      <w:r>
        <w:rPr>
          <w:color w:val="000000" w:themeColor="text1"/>
          <w:u w:color="000000" w:themeColor="text1"/>
        </w:rPr>
        <w:t>Recently, h</w:t>
      </w:r>
      <w:r w:rsidRPr="00546AD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</w:t>
      </w:r>
      <w:r w:rsidRPr="00546AD1">
        <w:rPr>
          <w:color w:val="000000" w:themeColor="text1"/>
          <w:u w:color="000000" w:themeColor="text1"/>
        </w:rPr>
        <w:t xml:space="preserve">as one of </w:t>
      </w:r>
      <w:r>
        <w:rPr>
          <w:color w:val="000000" w:themeColor="text1"/>
          <w:u w:color="000000" w:themeColor="text1"/>
        </w:rPr>
        <w:t>two hundred fifty</w:t>
      </w:r>
      <w:r w:rsidR="002A78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46AD1">
        <w:rPr>
          <w:color w:val="000000" w:themeColor="text1"/>
          <w:u w:color="000000" w:themeColor="text1"/>
        </w:rPr>
        <w:t xml:space="preserve"> nominees for the Allstate Good Works Team</w:t>
      </w:r>
      <w:r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Wofford </w:t>
      </w:r>
      <w:r w:rsidRPr="00546AD1">
        <w:rPr>
          <w:color w:val="000000" w:themeColor="text1"/>
          <w:u w:color="000000" w:themeColor="text1"/>
        </w:rPr>
        <w:t>Director of Athletics Richard Johnson</w:t>
      </w:r>
      <w:r>
        <w:rPr>
          <w:color w:val="000000" w:themeColor="text1"/>
          <w:u w:color="000000" w:themeColor="text1"/>
        </w:rPr>
        <w:t>, speaking for Jeremiah</w:t>
      </w:r>
      <w:r w:rsidR="002A782F" w:rsidRPr="002A78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members and the entire Wofford community, had this to say in praise of this outstanding young man: </w:t>
      </w:r>
      <w:r w:rsidRPr="00546AD1">
        <w:rPr>
          <w:color w:val="000000" w:themeColor="text1"/>
          <w:u w:color="000000" w:themeColor="text1"/>
        </w:rPr>
        <w:t>“The entire Wofford College family is devastated and saddened today by the loss of Jeremiah Tate</w:t>
      </w:r>
      <w:r>
        <w:rPr>
          <w:color w:val="000000" w:themeColor="text1"/>
          <w:u w:color="000000" w:themeColor="text1"/>
        </w:rPr>
        <w:t xml:space="preserve">. </w:t>
      </w:r>
      <w:r w:rsidRPr="00546AD1">
        <w:rPr>
          <w:color w:val="000000" w:themeColor="text1"/>
          <w:u w:color="000000" w:themeColor="text1"/>
        </w:rPr>
        <w:t>Jeremiah was such a dedicated, loved</w:t>
      </w:r>
      <w:r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and respected member of the men</w:t>
      </w:r>
      <w:r w:rsidR="002A782F" w:rsidRPr="002A782F">
        <w:rPr>
          <w:color w:val="000000" w:themeColor="text1"/>
          <w:u w:color="000000" w:themeColor="text1"/>
        </w:rPr>
        <w:t>’</w:t>
      </w:r>
      <w:r w:rsidRPr="00546AD1">
        <w:rPr>
          <w:color w:val="000000" w:themeColor="text1"/>
          <w:u w:color="000000" w:themeColor="text1"/>
        </w:rPr>
        <w:t>s basketball team. He had a wonderful personality and had many friends on campus extending outside of the athletic department. Our thoughts, prayers</w:t>
      </w:r>
      <w:r w:rsidR="0015404F">
        <w:rPr>
          <w:color w:val="000000" w:themeColor="text1"/>
          <w:u w:color="000000" w:themeColor="text1"/>
        </w:rPr>
        <w:t>,</w:t>
      </w:r>
      <w:r w:rsidRPr="00546AD1">
        <w:rPr>
          <w:color w:val="000000" w:themeColor="text1"/>
          <w:u w:color="000000" w:themeColor="text1"/>
        </w:rPr>
        <w:t xml:space="preserve"> and deepest condolences are with his fa</w:t>
      </w:r>
      <w:r>
        <w:rPr>
          <w:color w:val="000000" w:themeColor="text1"/>
          <w:u w:color="000000" w:themeColor="text1"/>
        </w:rPr>
        <w:t>mily</w:t>
      </w:r>
      <w:r w:rsidR="008537C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525F9" w:rsidRDefault="00C525F9" w:rsidP="00C52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EDD" w:rsidRPr="00807D62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76F0">
        <w:rPr>
          <w:color w:val="000000" w:themeColor="text1"/>
          <w:u w:color="000000" w:themeColor="text1"/>
        </w:rPr>
        <w:t>Jeremia</w:t>
      </w:r>
      <w:r w:rsidR="009B63D9">
        <w:rPr>
          <w:color w:val="000000" w:themeColor="text1"/>
          <w:u w:color="000000" w:themeColor="text1"/>
        </w:rPr>
        <w:t>h</w:t>
      </w:r>
      <w:r w:rsidR="00BC76F0">
        <w:rPr>
          <w:color w:val="000000" w:themeColor="text1"/>
          <w:u w:color="000000" w:themeColor="text1"/>
        </w:rPr>
        <w:t xml:space="preserve"> Tate</w:t>
      </w:r>
      <w:r>
        <w:rPr>
          <w:color w:val="000000" w:themeColor="text1"/>
          <w:u w:color="000000" w:themeColor="text1"/>
        </w:rPr>
        <w:t xml:space="preserve"> leaves to cherish his memory his beloved </w:t>
      </w:r>
      <w:r w:rsidR="00BC76F0">
        <w:rPr>
          <w:color w:val="000000" w:themeColor="text1"/>
          <w:u w:color="000000" w:themeColor="text1"/>
        </w:rPr>
        <w:t xml:space="preserve">parents, Frank and Carole Tate, as well as a </w:t>
      </w:r>
      <w:r w:rsidRPr="00DF596F">
        <w:rPr>
          <w:color w:val="000000" w:themeColor="text1"/>
          <w:u w:color="000000" w:themeColor="text1"/>
        </w:rPr>
        <w:t>host of other relatives and friends</w:t>
      </w:r>
      <w:r w:rsidR="00BC76F0">
        <w:rPr>
          <w:color w:val="000000" w:themeColor="text1"/>
          <w:u w:color="000000" w:themeColor="text1"/>
        </w:rPr>
        <w:t xml:space="preserve">, especially his </w:t>
      </w:r>
      <w:r w:rsidR="00511068">
        <w:rPr>
          <w:color w:val="000000" w:themeColor="text1"/>
          <w:u w:color="000000" w:themeColor="text1"/>
        </w:rPr>
        <w:t>fellow athletes and</w:t>
      </w:r>
      <w:r w:rsidR="00BC76F0">
        <w:rPr>
          <w:color w:val="000000" w:themeColor="text1"/>
          <w:u w:color="000000" w:themeColor="text1"/>
        </w:rPr>
        <w:t xml:space="preserve"> other classmates at Wofford</w:t>
      </w:r>
      <w:r w:rsidRPr="00DF596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="00DB35A1">
        <w:rPr>
          <w:color w:val="000000" w:themeColor="text1"/>
          <w:u w:color="000000" w:themeColor="text1"/>
        </w:rPr>
        <w:t xml:space="preserve">truly </w:t>
      </w:r>
      <w:r>
        <w:rPr>
          <w:color w:val="000000" w:themeColor="text1"/>
          <w:u w:color="000000" w:themeColor="text1"/>
        </w:rPr>
        <w:t xml:space="preserve">will be missed. </w:t>
      </w:r>
      <w:r>
        <w:t>Now, therefore,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4B9" w:rsidRDefault="002D7EDD" w:rsidP="00C54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C544B9">
        <w:t>Wofford College student</w:t>
      </w:r>
      <w:r w:rsidR="002A782F">
        <w:noBreakHyphen/>
      </w:r>
      <w:r w:rsidR="00A968BD">
        <w:t>athlete</w:t>
      </w:r>
      <w:r w:rsidR="00C544B9">
        <w:t xml:space="preserve"> Jeremiah Tate of Columbia and extend the deepest sympathy to his family and many friends.</w:t>
      </w: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EDD" w:rsidRDefault="002D7EDD" w:rsidP="002D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544B9">
        <w:t>Frank and Carol</w:t>
      </w:r>
      <w:r w:rsidR="009B63D9">
        <w:t>e</w:t>
      </w:r>
      <w:r w:rsidR="00C544B9">
        <w:t xml:space="preserve"> Tate f</w:t>
      </w:r>
      <w:r>
        <w:t>or the family.</w:t>
      </w:r>
    </w:p>
    <w:p w:rsidR="008C2DB3" w:rsidRDefault="002A78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A7A" w:rsidRDefault="004F1A7A" w:rsidP="004F1A7A">
      <w:pPr>
        <w:suppressAutoHyphens/>
      </w:pPr>
    </w:p>
    <w:sectPr w:rsidR="004F1A7A" w:rsidSect="004F1A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E8C" w:rsidRDefault="00770E8C" w:rsidP="009F0C77">
      <w:r>
        <w:separator/>
      </w:r>
    </w:p>
  </w:endnote>
  <w:endnote w:type="continuationSeparator" w:id="0">
    <w:p w:rsidR="00770E8C" w:rsidRDefault="00770E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F685F2-8370-4841-9201-DB79083FA55A}"/>
    <w:embedBold r:id="rId2" w:fontKey="{AB83EFE5-B7CF-4BA5-8303-9458700BB5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77B955-CD3E-4B86-8002-1B65024207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D46E88-AAA9-4B28-9D88-25488FF298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96C944-1560-42FC-B9F8-2A1A0515F7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DB3" w:rsidRPr="004F1A7A" w:rsidRDefault="004F1A7A" w:rsidP="004F1A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E8C" w:rsidRDefault="00770E8C" w:rsidP="009F0C77">
      <w:r>
        <w:separator/>
      </w:r>
    </w:p>
  </w:footnote>
  <w:footnote w:type="continuationSeparator" w:id="0">
    <w:p w:rsidR="00770E8C" w:rsidRDefault="00770E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1AB15"/>
    <w:docVar w:name="CoverBillType" w:val="r"/>
    <w:docVar w:name="docpath" w:val="L:\Council\bills\RM\1341AB15.DOCX"/>
    <w:docVar w:name="dvBillNumber" w:val="8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70E8C"/>
    <w:rsid w:val="00026C9A"/>
    <w:rsid w:val="00092500"/>
    <w:rsid w:val="000965A1"/>
    <w:rsid w:val="000E1785"/>
    <w:rsid w:val="000E248C"/>
    <w:rsid w:val="000E4BC5"/>
    <w:rsid w:val="000F39F2"/>
    <w:rsid w:val="001023A4"/>
    <w:rsid w:val="0010776B"/>
    <w:rsid w:val="00133E66"/>
    <w:rsid w:val="00134ACF"/>
    <w:rsid w:val="00144E15"/>
    <w:rsid w:val="0015404F"/>
    <w:rsid w:val="001A4A62"/>
    <w:rsid w:val="001A681E"/>
    <w:rsid w:val="001D08F2"/>
    <w:rsid w:val="002037CA"/>
    <w:rsid w:val="002047A2"/>
    <w:rsid w:val="002321B6"/>
    <w:rsid w:val="0023696B"/>
    <w:rsid w:val="00250967"/>
    <w:rsid w:val="00264DE3"/>
    <w:rsid w:val="002759C5"/>
    <w:rsid w:val="00277DEE"/>
    <w:rsid w:val="00280D88"/>
    <w:rsid w:val="00294ABE"/>
    <w:rsid w:val="002A3EB4"/>
    <w:rsid w:val="002A782F"/>
    <w:rsid w:val="002B4145"/>
    <w:rsid w:val="002D7EDD"/>
    <w:rsid w:val="00325348"/>
    <w:rsid w:val="00393688"/>
    <w:rsid w:val="003C0466"/>
    <w:rsid w:val="003C790C"/>
    <w:rsid w:val="003D411E"/>
    <w:rsid w:val="003E3C1E"/>
    <w:rsid w:val="003E6148"/>
    <w:rsid w:val="00400EAA"/>
    <w:rsid w:val="0041760A"/>
    <w:rsid w:val="004203D7"/>
    <w:rsid w:val="00480043"/>
    <w:rsid w:val="004809EE"/>
    <w:rsid w:val="004F1A7A"/>
    <w:rsid w:val="0051106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0E8C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7CB"/>
    <w:rsid w:val="00872729"/>
    <w:rsid w:val="00872C1A"/>
    <w:rsid w:val="00877F82"/>
    <w:rsid w:val="008C2DB3"/>
    <w:rsid w:val="008F4429"/>
    <w:rsid w:val="00932670"/>
    <w:rsid w:val="009352BB"/>
    <w:rsid w:val="00990668"/>
    <w:rsid w:val="009920FA"/>
    <w:rsid w:val="009B397B"/>
    <w:rsid w:val="009B63D9"/>
    <w:rsid w:val="009F0C77"/>
    <w:rsid w:val="009F4DD1"/>
    <w:rsid w:val="00A64E80"/>
    <w:rsid w:val="00A741D9"/>
    <w:rsid w:val="00A74C35"/>
    <w:rsid w:val="00A968BD"/>
    <w:rsid w:val="00A9741D"/>
    <w:rsid w:val="00AD4B17"/>
    <w:rsid w:val="00B26FA6"/>
    <w:rsid w:val="00B741CB"/>
    <w:rsid w:val="00B934F3"/>
    <w:rsid w:val="00BB6347"/>
    <w:rsid w:val="00BC61AE"/>
    <w:rsid w:val="00BC76F0"/>
    <w:rsid w:val="00BD2134"/>
    <w:rsid w:val="00C038D8"/>
    <w:rsid w:val="00C045DD"/>
    <w:rsid w:val="00C27F33"/>
    <w:rsid w:val="00C3136F"/>
    <w:rsid w:val="00C3483A"/>
    <w:rsid w:val="00C525F9"/>
    <w:rsid w:val="00C544B9"/>
    <w:rsid w:val="00C74E9D"/>
    <w:rsid w:val="00C82FD3"/>
    <w:rsid w:val="00C97A44"/>
    <w:rsid w:val="00CC6B7B"/>
    <w:rsid w:val="00CD3619"/>
    <w:rsid w:val="00CF4447"/>
    <w:rsid w:val="00D405E7"/>
    <w:rsid w:val="00D41D56"/>
    <w:rsid w:val="00D53FA2"/>
    <w:rsid w:val="00D6260D"/>
    <w:rsid w:val="00D6662B"/>
    <w:rsid w:val="00D75567"/>
    <w:rsid w:val="00D8102B"/>
    <w:rsid w:val="00D95E2F"/>
    <w:rsid w:val="00D970A9"/>
    <w:rsid w:val="00DB35A1"/>
    <w:rsid w:val="00DB3AC0"/>
    <w:rsid w:val="00DB4A0B"/>
    <w:rsid w:val="00DC6813"/>
    <w:rsid w:val="00DE68F0"/>
    <w:rsid w:val="00DF27AF"/>
    <w:rsid w:val="00DF3845"/>
    <w:rsid w:val="00DF7E17"/>
    <w:rsid w:val="00EB00A2"/>
    <w:rsid w:val="00EB1BF3"/>
    <w:rsid w:val="00EF3EEE"/>
    <w:rsid w:val="00F149A7"/>
    <w:rsid w:val="00F17B9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A76617-2084-4A0B-A536-397A4DB9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0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41FC6-77C6-4990-B23A-39294B48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2A36F53D.dotm</Template>
  <TotalTime>0</TotalTime>
  <Pages>1</Pages>
  <Words>451</Words>
  <Characters>2273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896 Text of Previous Version (Jun. 23, 2015) - South Carolina Legislature Online</dc:title>
  <dc:subject/>
  <dc:creator>McDowell</dc:creator>
  <cp:keywords/>
  <dc:description/>
  <cp:lastModifiedBy>N Cumfer</cp:lastModifiedBy>
  <cp:revision>2</cp:revision>
  <cp:lastPrinted>2015-06-23T17:28:00Z</cp:lastPrinted>
  <dcterms:created xsi:type="dcterms:W3CDTF">2015-06-23T18:44:00Z</dcterms:created>
  <dcterms:modified xsi:type="dcterms:W3CDTF">2015-06-23T18:44:00Z</dcterms:modified>
</cp:coreProperties>
</file>