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89" w:rsidRDefault="009C1C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0E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026" w:rsidRDefault="00F316A9" w:rsidP="00E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7026">
        <w:t>HONOR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 xml:space="preserve">PASTOR EDDIE </w:t>
      </w:r>
      <w:r w:rsidR="00CB1C19">
        <w:rPr>
          <w:color w:val="000000" w:themeColor="text1"/>
          <w:u w:color="000000" w:themeColor="text1"/>
        </w:rPr>
        <w:t>GAMBLE</w:t>
      </w:r>
      <w:r w:rsidR="00D36067">
        <w:rPr>
          <w:color w:val="000000" w:themeColor="text1"/>
          <w:u w:color="000000" w:themeColor="text1"/>
        </w:rPr>
        <w:t>, JR.,</w:t>
      </w:r>
      <w:r w:rsidR="00E07026">
        <w:rPr>
          <w:color w:val="000000" w:themeColor="text1"/>
          <w:u w:color="000000" w:themeColor="text1"/>
        </w:rPr>
        <w:t xml:space="preserve"> </w:t>
      </w:r>
      <w:r w:rsidR="00E07026" w:rsidRPr="006437EE">
        <w:rPr>
          <w:color w:val="000000" w:themeColor="text1"/>
          <w:u w:color="000000" w:themeColor="text1"/>
        </w:rPr>
        <w:t xml:space="preserve">OF </w:t>
      </w:r>
      <w:r w:rsidR="00CB1C19">
        <w:rPr>
          <w:color w:val="000000" w:themeColor="text1"/>
          <w:u w:color="000000" w:themeColor="text1"/>
        </w:rPr>
        <w:t>EBENEZER MISSIONARY</w:t>
      </w:r>
      <w:r w:rsidR="00E07026">
        <w:rPr>
          <w:color w:val="000000" w:themeColor="text1"/>
          <w:u w:color="000000" w:themeColor="text1"/>
        </w:rPr>
        <w:t xml:space="preserve"> BAPTIST </w:t>
      </w:r>
      <w:r w:rsidR="00E07026" w:rsidRPr="006437EE">
        <w:rPr>
          <w:color w:val="000000" w:themeColor="text1"/>
          <w:u w:color="000000" w:themeColor="text1"/>
        </w:rPr>
        <w:t xml:space="preserve">CHURCH IN </w:t>
      </w:r>
      <w:r w:rsidR="00CB1C19">
        <w:rPr>
          <w:color w:val="000000" w:themeColor="text1"/>
          <w:u w:color="000000" w:themeColor="text1"/>
        </w:rPr>
        <w:t>ANDREWS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 xml:space="preserve">ON THE OCCASION OF HIS THIRTIETH ANNIVERSARY OF GOSPEL MINISTRY AT </w:t>
      </w:r>
      <w:r w:rsidR="00CB1C19">
        <w:rPr>
          <w:color w:val="000000" w:themeColor="text1"/>
          <w:u w:color="000000" w:themeColor="text1"/>
        </w:rPr>
        <w:t>EBENEZER</w:t>
      </w:r>
      <w:r w:rsidR="00E07026">
        <w:rPr>
          <w:color w:val="000000" w:themeColor="text1"/>
          <w:u w:color="000000" w:themeColor="text1"/>
        </w:rPr>
        <w:t xml:space="preserve"> </w:t>
      </w:r>
      <w:r w:rsidR="00E07026" w:rsidRPr="006437EE">
        <w:rPr>
          <w:color w:val="000000" w:themeColor="text1"/>
          <w:u w:color="000000" w:themeColor="text1"/>
        </w:rPr>
        <w:t xml:space="preserve">AND TO </w:t>
      </w:r>
      <w:r w:rsidR="00E07026">
        <w:rPr>
          <w:color w:val="000000" w:themeColor="text1"/>
          <w:u w:color="000000" w:themeColor="text1"/>
        </w:rPr>
        <w:t>WISH HIM GOD</w:t>
      </w:r>
      <w:r w:rsidR="003F02C6" w:rsidRPr="003F02C6">
        <w:rPr>
          <w:color w:val="000000" w:themeColor="text1"/>
          <w:u w:color="000000" w:themeColor="text1"/>
        </w:rPr>
        <w:t>’</w:t>
      </w:r>
      <w:r w:rsidR="00E07026">
        <w:rPr>
          <w:color w:val="000000" w:themeColor="text1"/>
          <w:u w:color="000000" w:themeColor="text1"/>
        </w:rPr>
        <w:t>S RICHEST BLESSINGS</w:t>
      </w:r>
      <w:r w:rsidR="00E07026" w:rsidRPr="006437EE">
        <w:rPr>
          <w:color w:val="000000" w:themeColor="text1"/>
          <w:u w:color="000000" w:themeColor="text1"/>
        </w:rPr>
        <w:t xml:space="preserve"> </w:t>
      </w:r>
      <w:r w:rsidR="00E0702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503" w:rsidRDefault="00A970EF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D350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6D350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0E47DD">
        <w:t>Senate</w:t>
      </w:r>
      <w:r w:rsidR="006D3503">
        <w:t xml:space="preserve"> </w:t>
      </w:r>
      <w:r w:rsidR="006D3503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Eddie </w:t>
      </w:r>
      <w:r w:rsidR="005E6467">
        <w:rPr>
          <w:rFonts w:eastAsiaTheme="minorHAnsi"/>
          <w:color w:val="000000" w:themeColor="text1"/>
          <w:szCs w:val="22"/>
          <w:u w:color="000000" w:themeColor="text1"/>
        </w:rPr>
        <w:t>Gamble</w:t>
      </w:r>
      <w:r w:rsidR="00D36067">
        <w:rPr>
          <w:rFonts w:eastAsiaTheme="minorHAnsi"/>
          <w:color w:val="000000" w:themeColor="text1"/>
          <w:szCs w:val="22"/>
          <w:u w:color="000000" w:themeColor="text1"/>
        </w:rPr>
        <w:t>, Jr.,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E6467">
        <w:rPr>
          <w:color w:val="000000" w:themeColor="text1"/>
          <w:u w:color="000000" w:themeColor="text1"/>
        </w:rPr>
        <w:t xml:space="preserve">Ebenezer Missionary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2C7C93">
        <w:rPr>
          <w:rFonts w:eastAsiaTheme="minorHAnsi"/>
          <w:color w:val="000000" w:themeColor="text1"/>
          <w:szCs w:val="22"/>
          <w:u w:color="000000" w:themeColor="text1"/>
        </w:rPr>
        <w:t>Andrews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216E4" w:rsidRDefault="00F216E4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DC3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Salters on </w:t>
      </w:r>
      <w:r w:rsidRPr="00DA3DC3">
        <w:rPr>
          <w:color w:val="000000" w:themeColor="text1"/>
          <w:u w:color="000000" w:themeColor="text1"/>
        </w:rPr>
        <w:t>February 24, 1954</w:t>
      </w:r>
      <w:r>
        <w:rPr>
          <w:color w:val="000000" w:themeColor="text1"/>
          <w:u w:color="000000" w:themeColor="text1"/>
        </w:rPr>
        <w:t>,</w:t>
      </w:r>
      <w:r w:rsidRPr="00DA3DC3">
        <w:rPr>
          <w:color w:val="000000" w:themeColor="text1"/>
          <w:u w:color="000000" w:themeColor="text1"/>
        </w:rPr>
        <w:t xml:space="preserve"> Pastor Eddie Gamble, Jr.</w:t>
      </w:r>
      <w:r>
        <w:rPr>
          <w:color w:val="000000" w:themeColor="text1"/>
          <w:u w:color="000000" w:themeColor="text1"/>
        </w:rPr>
        <w:t>, i</w:t>
      </w:r>
      <w:r w:rsidRPr="00DA3DC3">
        <w:rPr>
          <w:color w:val="000000" w:themeColor="text1"/>
          <w:u w:color="000000" w:themeColor="text1"/>
        </w:rPr>
        <w:t>s a 1971 graduate of Kingstree Senior High School.</w:t>
      </w:r>
      <w:r>
        <w:rPr>
          <w:color w:val="000000" w:themeColor="text1"/>
          <w:u w:color="000000" w:themeColor="text1"/>
        </w:rPr>
        <w:t xml:space="preserve"> He</w:t>
      </w:r>
      <w:r w:rsidRPr="00DA3DC3">
        <w:rPr>
          <w:color w:val="000000" w:themeColor="text1"/>
          <w:u w:color="000000" w:themeColor="text1"/>
        </w:rPr>
        <w:t xml:space="preserve"> received his calling into the ministry in September 1976</w:t>
      </w:r>
      <w:r>
        <w:rPr>
          <w:color w:val="000000" w:themeColor="text1"/>
          <w:u w:color="000000" w:themeColor="text1"/>
        </w:rPr>
        <w:t>, and on</w:t>
      </w:r>
      <w:r w:rsidRPr="00DA3DC3">
        <w:rPr>
          <w:color w:val="000000" w:themeColor="text1"/>
          <w:u w:color="000000" w:themeColor="text1"/>
        </w:rPr>
        <w:t xml:space="preserve"> October 16, 1977, the Williamsburg Educational Missionary Baptist Association ordained him as </w:t>
      </w:r>
      <w:r>
        <w:rPr>
          <w:color w:val="000000" w:themeColor="text1"/>
          <w:u w:color="000000" w:themeColor="text1"/>
        </w:rPr>
        <w:t xml:space="preserve">a </w:t>
      </w:r>
      <w:r w:rsidRPr="00DA3DC3">
        <w:rPr>
          <w:color w:val="000000" w:themeColor="text1"/>
          <w:u w:color="000000" w:themeColor="text1"/>
        </w:rPr>
        <w:t>minister</w:t>
      </w:r>
      <w:r>
        <w:rPr>
          <w:color w:val="000000" w:themeColor="text1"/>
          <w:u w:color="000000" w:themeColor="text1"/>
        </w:rPr>
        <w:t xml:space="preserve"> of the Gospel</w:t>
      </w:r>
      <w:r w:rsidRPr="00DA3DC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During his years of ministry, he has served as a </w:t>
      </w:r>
      <w:r w:rsidRPr="00DA3DC3">
        <w:rPr>
          <w:color w:val="000000" w:themeColor="text1"/>
          <w:u w:color="000000" w:themeColor="text1"/>
        </w:rPr>
        <w:t xml:space="preserve">field missionary for the Williamsburg Educational Missionary Baptist Association and </w:t>
      </w:r>
      <w:r>
        <w:rPr>
          <w:color w:val="000000" w:themeColor="text1"/>
          <w:u w:color="000000" w:themeColor="text1"/>
        </w:rPr>
        <w:t xml:space="preserve">as </w:t>
      </w:r>
      <w:r w:rsidRPr="00DA3DC3">
        <w:rPr>
          <w:color w:val="000000" w:themeColor="text1"/>
          <w:u w:color="000000" w:themeColor="text1"/>
        </w:rPr>
        <w:t>assistant pastor of Chapel Missionary Baptist Church of Santee.</w:t>
      </w:r>
      <w:r>
        <w:rPr>
          <w:color w:val="000000" w:themeColor="text1"/>
          <w:u w:color="000000" w:themeColor="text1"/>
        </w:rPr>
        <w:t xml:space="preserve"> </w:t>
      </w:r>
      <w:r w:rsidRPr="00DA3DC3">
        <w:rPr>
          <w:color w:val="000000" w:themeColor="text1"/>
          <w:u w:color="000000" w:themeColor="text1"/>
        </w:rPr>
        <w:t xml:space="preserve">He </w:t>
      </w:r>
      <w:r w:rsidR="00DE5DCC">
        <w:rPr>
          <w:color w:val="000000" w:themeColor="text1"/>
          <w:u w:color="000000" w:themeColor="text1"/>
        </w:rPr>
        <w:t xml:space="preserve">also </w:t>
      </w:r>
      <w:r w:rsidRPr="00DA3DC3">
        <w:rPr>
          <w:color w:val="000000" w:themeColor="text1"/>
          <w:u w:color="000000" w:themeColor="text1"/>
        </w:rPr>
        <w:t>has served as pastor of the St. Michael Missionary Baptist Church of New Zion</w:t>
      </w:r>
      <w:r>
        <w:rPr>
          <w:color w:val="000000" w:themeColor="text1"/>
          <w:u w:color="000000" w:themeColor="text1"/>
        </w:rPr>
        <w:t xml:space="preserve"> </w:t>
      </w:r>
      <w:r w:rsidRPr="00DA3DC3">
        <w:rPr>
          <w:color w:val="000000" w:themeColor="text1"/>
          <w:u w:color="000000" w:themeColor="text1"/>
        </w:rPr>
        <w:t>for six years</w:t>
      </w:r>
      <w:r>
        <w:rPr>
          <w:color w:val="000000" w:themeColor="text1"/>
          <w:u w:color="000000" w:themeColor="text1"/>
        </w:rPr>
        <w:t>; and</w:t>
      </w: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BDF" w:rsidRDefault="00D75BDF" w:rsidP="00D7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presently, Reverend </w:t>
      </w:r>
      <w:r w:rsidRPr="00DA3DC3">
        <w:rPr>
          <w:color w:val="000000" w:themeColor="text1"/>
          <w:u w:color="000000" w:themeColor="text1"/>
        </w:rPr>
        <w:t xml:space="preserve">Gamble is the esteemed pastor of </w:t>
      </w:r>
      <w:r>
        <w:rPr>
          <w:color w:val="000000" w:themeColor="text1"/>
          <w:u w:color="000000" w:themeColor="text1"/>
        </w:rPr>
        <w:t>E</w:t>
      </w:r>
      <w:r w:rsidRPr="00DA3DC3">
        <w:rPr>
          <w:color w:val="000000" w:themeColor="text1"/>
          <w:u w:color="000000" w:themeColor="text1"/>
        </w:rPr>
        <w:t>benezer Missionary Baptist Church of Andrews</w:t>
      </w:r>
      <w:r>
        <w:rPr>
          <w:color w:val="000000" w:themeColor="text1"/>
          <w:u w:color="000000" w:themeColor="text1"/>
        </w:rPr>
        <w:t xml:space="preserve">, where he has ministered for </w:t>
      </w:r>
      <w:r w:rsidR="0029358A">
        <w:rPr>
          <w:color w:val="000000" w:themeColor="text1"/>
          <w:u w:color="000000" w:themeColor="text1"/>
        </w:rPr>
        <w:t>almost th</w:t>
      </w:r>
      <w:r>
        <w:rPr>
          <w:color w:val="000000" w:themeColor="text1"/>
          <w:u w:color="000000" w:themeColor="text1"/>
        </w:rPr>
        <w:t xml:space="preserve">ree decades, as well as of </w:t>
      </w:r>
      <w:r w:rsidRPr="00DA3DC3">
        <w:rPr>
          <w:color w:val="000000" w:themeColor="text1"/>
          <w:u w:color="000000" w:themeColor="text1"/>
        </w:rPr>
        <w:t xml:space="preserve">Mt. Olive Missionary Baptist Church of Georgetown, </w:t>
      </w:r>
      <w:r>
        <w:rPr>
          <w:color w:val="000000" w:themeColor="text1"/>
          <w:u w:color="000000" w:themeColor="text1"/>
        </w:rPr>
        <w:t xml:space="preserve">where he has served for </w:t>
      </w:r>
      <w:r>
        <w:rPr>
          <w:color w:val="000000" w:themeColor="text1"/>
          <w:u w:color="000000" w:themeColor="text1"/>
        </w:rPr>
        <w:lastRenderedPageBreak/>
        <w:t>nearly thirty</w:t>
      </w:r>
      <w:r w:rsidR="003F0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years. A leader in his denomination, he is </w:t>
      </w:r>
      <w:r w:rsidRPr="00DA3DC3">
        <w:rPr>
          <w:color w:val="000000" w:themeColor="text1"/>
          <w:u w:color="000000" w:themeColor="text1"/>
        </w:rPr>
        <w:t>vice moderator of the Jerusalem Missionary Baptist Association</w:t>
      </w:r>
      <w:r>
        <w:rPr>
          <w:color w:val="000000" w:themeColor="text1"/>
          <w:u w:color="000000" w:themeColor="text1"/>
        </w:rPr>
        <w:t>; and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3881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Eddie </w:t>
      </w:r>
      <w:r w:rsidR="002C7C93">
        <w:rPr>
          <w:color w:val="000000" w:themeColor="text1"/>
          <w:u w:color="000000" w:themeColor="text1"/>
        </w:rPr>
        <w:t xml:space="preserve">Gamble considers it one of the </w:t>
      </w:r>
      <w:r w:rsidR="00D23881"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D23881">
        <w:rPr>
          <w:color w:val="000000" w:themeColor="text1"/>
          <w:u w:color="000000" w:themeColor="text1"/>
        </w:rPr>
        <w:t xml:space="preserve">Martha Gamble to become his wife. </w:t>
      </w:r>
      <w:r w:rsidR="00F216E4">
        <w:rPr>
          <w:color w:val="000000" w:themeColor="text1"/>
          <w:u w:color="000000" w:themeColor="text1"/>
        </w:rPr>
        <w:t xml:space="preserve">Wed on </w:t>
      </w:r>
      <w:r w:rsidR="00F216E4" w:rsidRPr="00DA3DC3">
        <w:rPr>
          <w:color w:val="000000" w:themeColor="text1"/>
          <w:u w:color="000000" w:themeColor="text1"/>
        </w:rPr>
        <w:t>July 29, 1971</w:t>
      </w:r>
      <w:r w:rsidR="00F216E4">
        <w:rPr>
          <w:color w:val="000000" w:themeColor="text1"/>
          <w:u w:color="000000" w:themeColor="text1"/>
        </w:rPr>
        <w:t>, t</w:t>
      </w:r>
      <w:r w:rsidR="00D23881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hey are the proud parents of 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five children</w:t>
      </w:r>
      <w:r w:rsidR="00D23881" w:rsidRPr="00F84CF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A00DC" w:rsidRPr="00DA3DC3">
        <w:rPr>
          <w:color w:val="000000" w:themeColor="text1"/>
          <w:u w:color="000000" w:themeColor="text1"/>
        </w:rPr>
        <w:t>Debra, Teresa, Eddie IV, Ricky (</w:t>
      </w:r>
      <w:r w:rsidR="004A00DC">
        <w:rPr>
          <w:color w:val="000000" w:themeColor="text1"/>
          <w:u w:color="000000" w:themeColor="text1"/>
        </w:rPr>
        <w:t xml:space="preserve">now </w:t>
      </w:r>
      <w:r w:rsidR="004A00DC" w:rsidRPr="00DA3DC3">
        <w:rPr>
          <w:color w:val="000000" w:themeColor="text1"/>
          <w:u w:color="000000" w:themeColor="text1"/>
        </w:rPr>
        <w:t>deceased), and Justin</w:t>
      </w:r>
      <w:r w:rsidR="004A00DC">
        <w:rPr>
          <w:color w:val="000000" w:themeColor="text1"/>
          <w:u w:color="000000" w:themeColor="text1"/>
        </w:rPr>
        <w:t xml:space="preserve">, </w:t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who have given their parents the joy of four grandchildren and a set of twin great</w:t>
      </w:r>
      <w:r w:rsidR="003F02C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3881">
        <w:rPr>
          <w:rFonts w:eastAsiaTheme="minorHAnsi"/>
          <w:color w:val="000000" w:themeColor="text1"/>
          <w:szCs w:val="22"/>
          <w:u w:color="000000" w:themeColor="text1"/>
        </w:rPr>
        <w:t>grandchildren; and</w:t>
      </w:r>
    </w:p>
    <w:p w:rsidR="00D23881" w:rsidRDefault="00D23881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0E47DD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A46F2B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A3F2B">
        <w:rPr>
          <w:rFonts w:eastAsiaTheme="minorHAnsi"/>
          <w:color w:val="000000" w:themeColor="text1"/>
          <w:szCs w:val="22"/>
          <w:u w:color="000000" w:themeColor="text1"/>
        </w:rPr>
        <w:t>Gamble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3F02C6" w:rsidRPr="003F02C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7DD" w:rsidRDefault="000E47DD" w:rsidP="000E4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D3503" w:rsidRPr="006437EE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39" w:rsidRDefault="006D3503" w:rsidP="00131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0E47DD"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>Pastor Eddie Gamble</w:t>
      </w:r>
      <w:r w:rsidR="00A7695B">
        <w:rPr>
          <w:color w:val="000000" w:themeColor="text1"/>
          <w:u w:color="000000" w:themeColor="text1"/>
        </w:rPr>
        <w:t xml:space="preserve">, Jr., </w:t>
      </w:r>
      <w:r w:rsidR="00131239" w:rsidRPr="006437EE">
        <w:rPr>
          <w:color w:val="000000" w:themeColor="text1"/>
          <w:u w:color="000000" w:themeColor="text1"/>
        </w:rPr>
        <w:t xml:space="preserve">of </w:t>
      </w:r>
      <w:r w:rsidR="00131239">
        <w:rPr>
          <w:color w:val="000000" w:themeColor="text1"/>
          <w:u w:color="000000" w:themeColor="text1"/>
        </w:rPr>
        <w:t>Ebenezer Missionary Baptist C</w:t>
      </w:r>
      <w:r w:rsidR="00131239" w:rsidRPr="006437EE">
        <w:rPr>
          <w:color w:val="000000" w:themeColor="text1"/>
          <w:u w:color="000000" w:themeColor="text1"/>
        </w:rPr>
        <w:t xml:space="preserve">hurch in </w:t>
      </w:r>
      <w:r w:rsidR="00131239">
        <w:rPr>
          <w:color w:val="000000" w:themeColor="text1"/>
          <w:u w:color="000000" w:themeColor="text1"/>
        </w:rPr>
        <w:t>Andrews</w:t>
      </w:r>
      <w:r w:rsidR="00131239"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 xml:space="preserve">on the occasion of his thirtieth anniversary of Gospel ministry at Ebenezer </w:t>
      </w:r>
      <w:r w:rsidR="00131239" w:rsidRPr="006437EE">
        <w:rPr>
          <w:color w:val="000000" w:themeColor="text1"/>
          <w:u w:color="000000" w:themeColor="text1"/>
        </w:rPr>
        <w:t xml:space="preserve">and </w:t>
      </w:r>
      <w:r w:rsidR="00131239">
        <w:rPr>
          <w:color w:val="000000" w:themeColor="text1"/>
          <w:u w:color="000000" w:themeColor="text1"/>
        </w:rPr>
        <w:t>wish him God</w:t>
      </w:r>
      <w:r w:rsidR="003F02C6" w:rsidRPr="003F02C6">
        <w:rPr>
          <w:color w:val="000000" w:themeColor="text1"/>
          <w:u w:color="000000" w:themeColor="text1"/>
        </w:rPr>
        <w:t>’</w:t>
      </w:r>
      <w:r w:rsidR="00131239">
        <w:rPr>
          <w:color w:val="000000" w:themeColor="text1"/>
          <w:u w:color="000000" w:themeColor="text1"/>
        </w:rPr>
        <w:t>s richest blessings</w:t>
      </w:r>
      <w:r w:rsidR="00131239" w:rsidRPr="006437EE">
        <w:rPr>
          <w:color w:val="000000" w:themeColor="text1"/>
          <w:u w:color="000000" w:themeColor="text1"/>
        </w:rPr>
        <w:t xml:space="preserve"> </w:t>
      </w:r>
      <w:r w:rsidR="00131239">
        <w:rPr>
          <w:color w:val="000000" w:themeColor="text1"/>
          <w:u w:color="000000" w:themeColor="text1"/>
        </w:rPr>
        <w:t>as he continues to serve the Lord.</w:t>
      </w:r>
    </w:p>
    <w:p w:rsidR="006D3503" w:rsidRPr="006437EE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503" w:rsidRDefault="006D3503" w:rsidP="006D3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</w:t>
      </w:r>
      <w:r w:rsidR="00874465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Pastor Eddie </w:t>
      </w:r>
      <w:r w:rsidR="00874465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>.</w:t>
      </w:r>
    </w:p>
    <w:p w:rsidR="00684617" w:rsidRDefault="003F02C6" w:rsidP="005D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1C89" w:rsidRDefault="009C1C89" w:rsidP="009C1C89">
      <w:pPr>
        <w:suppressAutoHyphens/>
      </w:pPr>
    </w:p>
    <w:sectPr w:rsidR="009C1C89" w:rsidSect="009C1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0EF" w:rsidRDefault="00A970EF" w:rsidP="009F0C77">
      <w:r>
        <w:separator/>
      </w:r>
    </w:p>
  </w:endnote>
  <w:endnote w:type="continuationSeparator" w:id="0">
    <w:p w:rsidR="00A970EF" w:rsidRDefault="00A970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05F088-BDFF-4A6A-90B4-5E805D7215D0}"/>
    <w:embedBold r:id="rId2" w:fontKey="{743F9B1B-A75A-40EE-A3A8-276B7DD228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959740-C71D-419E-84E3-401675EF6C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5FB6BC-CA87-42EE-9B79-B27076837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D8C964-556C-494E-A981-926DFE231F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17" w:rsidRPr="009C1C89" w:rsidRDefault="009C1C89" w:rsidP="009C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0EF" w:rsidRDefault="00A970EF" w:rsidP="009F0C77">
      <w:r>
        <w:separator/>
      </w:r>
    </w:p>
  </w:footnote>
  <w:footnote w:type="continuationSeparator" w:id="0">
    <w:p w:rsidR="00A970EF" w:rsidRDefault="00A970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0AB15"/>
    <w:docVar w:name="CoverBillType" w:val="r"/>
    <w:docVar w:name="docpath" w:val="L:\Council\bills\RM\1350AB15.DOCX"/>
    <w:docVar w:name="dvBillNumber" w:val="90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970EF"/>
    <w:rsid w:val="00026C9A"/>
    <w:rsid w:val="000965A1"/>
    <w:rsid w:val="000E1785"/>
    <w:rsid w:val="000E47DD"/>
    <w:rsid w:val="000F39F2"/>
    <w:rsid w:val="001023A4"/>
    <w:rsid w:val="0010776B"/>
    <w:rsid w:val="0013123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26F"/>
    <w:rsid w:val="002759C5"/>
    <w:rsid w:val="00277DEE"/>
    <w:rsid w:val="00280D88"/>
    <w:rsid w:val="0029358A"/>
    <w:rsid w:val="00294ABE"/>
    <w:rsid w:val="002A3EB4"/>
    <w:rsid w:val="002C7C93"/>
    <w:rsid w:val="00325348"/>
    <w:rsid w:val="00393688"/>
    <w:rsid w:val="003D01B9"/>
    <w:rsid w:val="003D411E"/>
    <w:rsid w:val="003E3C1E"/>
    <w:rsid w:val="003E6148"/>
    <w:rsid w:val="003F02C6"/>
    <w:rsid w:val="00400EAA"/>
    <w:rsid w:val="0041760A"/>
    <w:rsid w:val="004203D7"/>
    <w:rsid w:val="004809EE"/>
    <w:rsid w:val="004912C0"/>
    <w:rsid w:val="004A00DC"/>
    <w:rsid w:val="004C3522"/>
    <w:rsid w:val="00511EE9"/>
    <w:rsid w:val="00521E00"/>
    <w:rsid w:val="00577C6C"/>
    <w:rsid w:val="0058501B"/>
    <w:rsid w:val="005D6B17"/>
    <w:rsid w:val="005E6467"/>
    <w:rsid w:val="0061228A"/>
    <w:rsid w:val="006215AA"/>
    <w:rsid w:val="006340D9"/>
    <w:rsid w:val="00643B8E"/>
    <w:rsid w:val="00665EBC"/>
    <w:rsid w:val="0068241A"/>
    <w:rsid w:val="00684617"/>
    <w:rsid w:val="0069470D"/>
    <w:rsid w:val="006A476C"/>
    <w:rsid w:val="006C6A93"/>
    <w:rsid w:val="006D350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4465"/>
    <w:rsid w:val="008F4429"/>
    <w:rsid w:val="00932670"/>
    <w:rsid w:val="009352BB"/>
    <w:rsid w:val="00990668"/>
    <w:rsid w:val="009B397B"/>
    <w:rsid w:val="009C1C89"/>
    <w:rsid w:val="009F0C77"/>
    <w:rsid w:val="009F4DD1"/>
    <w:rsid w:val="00A46F2B"/>
    <w:rsid w:val="00A64E80"/>
    <w:rsid w:val="00A741D9"/>
    <w:rsid w:val="00A7695B"/>
    <w:rsid w:val="00A970EF"/>
    <w:rsid w:val="00A9741D"/>
    <w:rsid w:val="00AA3F2B"/>
    <w:rsid w:val="00AD4B17"/>
    <w:rsid w:val="00B26FA6"/>
    <w:rsid w:val="00B60DD6"/>
    <w:rsid w:val="00B741CB"/>
    <w:rsid w:val="00B934F3"/>
    <w:rsid w:val="00B93C4E"/>
    <w:rsid w:val="00BB6347"/>
    <w:rsid w:val="00BD2134"/>
    <w:rsid w:val="00C038D8"/>
    <w:rsid w:val="00C045DD"/>
    <w:rsid w:val="00C3136F"/>
    <w:rsid w:val="00C3483A"/>
    <w:rsid w:val="00C74E9D"/>
    <w:rsid w:val="00C82FD3"/>
    <w:rsid w:val="00CA49DE"/>
    <w:rsid w:val="00CB1C19"/>
    <w:rsid w:val="00CC6B7B"/>
    <w:rsid w:val="00CD3619"/>
    <w:rsid w:val="00CF4447"/>
    <w:rsid w:val="00D23881"/>
    <w:rsid w:val="00D36067"/>
    <w:rsid w:val="00D405E7"/>
    <w:rsid w:val="00D41D56"/>
    <w:rsid w:val="00D6260D"/>
    <w:rsid w:val="00D6662B"/>
    <w:rsid w:val="00D75BDF"/>
    <w:rsid w:val="00D95E2F"/>
    <w:rsid w:val="00D970A9"/>
    <w:rsid w:val="00DB3AC0"/>
    <w:rsid w:val="00DC6813"/>
    <w:rsid w:val="00DE5DCC"/>
    <w:rsid w:val="00DE68F0"/>
    <w:rsid w:val="00DF3845"/>
    <w:rsid w:val="00DF7E17"/>
    <w:rsid w:val="00E07026"/>
    <w:rsid w:val="00E51E62"/>
    <w:rsid w:val="00EA03E3"/>
    <w:rsid w:val="00EB00A2"/>
    <w:rsid w:val="00EB012C"/>
    <w:rsid w:val="00EB1BF3"/>
    <w:rsid w:val="00EF3EEE"/>
    <w:rsid w:val="00F149A7"/>
    <w:rsid w:val="00F216E4"/>
    <w:rsid w:val="00F316A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4CE622-B768-4B13-9D14-77925EE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0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2E85C-59D8-4764-A702-3518EC1F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93EAB82F.dotm</Template>
  <TotalTime>0</TotalTime>
  <Pages>2</Pages>
  <Words>445</Words>
  <Characters>2266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904 Text of Previous Version (Jul. 7, 2015) - South Carolina Legislature Online</dc:title>
  <dc:subject/>
  <dc:creator>McDowell</dc:creator>
  <cp:keywords/>
  <dc:description/>
  <cp:lastModifiedBy>N Cumfer</cp:lastModifiedBy>
  <cp:revision>2</cp:revision>
  <cp:lastPrinted>2015-07-07T15:09:00Z</cp:lastPrinted>
  <dcterms:created xsi:type="dcterms:W3CDTF">2015-07-07T17:43:00Z</dcterms:created>
  <dcterms:modified xsi:type="dcterms:W3CDTF">2015-07-07T17:43:00Z</dcterms:modified>
</cp:coreProperties>
</file>