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4821" w:rsidRP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3AEF" w:rsidRDefault="00593AEF" w:rsidP="00494821">
      <w:pPr>
        <w:tabs>
          <w:tab w:val="right" w:pos="5933"/>
        </w:tabs>
        <w:suppressAutoHyphens/>
        <w:jc w:val="both"/>
        <w:rPr>
          <w:rFonts w:eastAsia="Times New Roman"/>
        </w:rPr>
      </w:pPr>
      <w:r>
        <w:rPr>
          <w:rFonts w:eastAsia="Times New Roman"/>
        </w:rPr>
        <w:t>AMENDED</w:t>
      </w:r>
    </w:p>
    <w:p w:rsidR="00593AEF" w:rsidRDefault="00593AEF" w:rsidP="00494821">
      <w:pPr>
        <w:tabs>
          <w:tab w:val="right" w:pos="5933"/>
        </w:tabs>
        <w:suppressAutoHyphens/>
        <w:jc w:val="both"/>
        <w:rPr>
          <w:rFonts w:eastAsia="Times New Roman"/>
        </w:rPr>
      </w:pPr>
      <w:r>
        <w:rPr>
          <w:rFonts w:eastAsia="Times New Roman"/>
        </w:rPr>
        <w:t>April 26, 2016</w:t>
      </w:r>
    </w:p>
    <w:p w:rsidR="00593AEF" w:rsidRDefault="00593AEF" w:rsidP="00494821">
      <w:pPr>
        <w:tabs>
          <w:tab w:val="right" w:pos="5933"/>
        </w:tabs>
        <w:suppressAutoHyphens/>
        <w:jc w:val="both"/>
        <w:rPr>
          <w:rFonts w:eastAsia="Times New Roman"/>
        </w:rPr>
      </w:pPr>
    </w:p>
    <w:p w:rsidR="00494821" w:rsidRPr="00494821" w:rsidRDefault="00494821" w:rsidP="00494821">
      <w:pPr>
        <w:tabs>
          <w:tab w:val="right" w:pos="5933"/>
        </w:tabs>
        <w:suppressAutoHyphens/>
        <w:jc w:val="both"/>
        <w:rPr>
          <w:rFonts w:eastAsia="Times New Roman"/>
        </w:rPr>
      </w:pPr>
      <w:r>
        <w:rPr>
          <w:rFonts w:eastAsia="Times New Roman"/>
        </w:rPr>
        <w:tab/>
      </w:r>
      <w:r>
        <w:rPr>
          <w:rFonts w:eastAsia="Times New Roman"/>
          <w:b/>
          <w:sz w:val="36"/>
        </w:rPr>
        <w:t>S. 986</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L. Martin, Campsen, Turner, Young, McElveen</w:t>
      </w:r>
      <w:r w:rsidR="009C64DD">
        <w:t>,</w:t>
      </w:r>
      <w:r>
        <w:t xml:space="preserve"> M.B. Matthews</w:t>
      </w:r>
      <w:r w:rsidR="009C64DD">
        <w:t xml:space="preserve"> and Williams</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9C64DD">
      <w:pPr>
        <w:tabs>
          <w:tab w:val="right" w:pos="5933"/>
        </w:tabs>
        <w:suppressAutoHyphens/>
        <w:jc w:val="both"/>
        <w:rPr>
          <w:rFonts w:eastAsia="Times New Roman"/>
        </w:rPr>
      </w:pPr>
      <w:r>
        <w:rPr>
          <w:rFonts w:eastAsia="Times New Roman"/>
        </w:rPr>
        <w:t xml:space="preserve">S. Printed </w:t>
      </w:r>
      <w:r w:rsidR="00593AEF">
        <w:rPr>
          <w:rFonts w:eastAsia="Times New Roman"/>
        </w:rPr>
        <w:t>4/26</w:t>
      </w:r>
      <w:r>
        <w:rPr>
          <w:rFonts w:eastAsia="Times New Roman"/>
        </w:rPr>
        <w:t>/16--S.</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494821" w:rsidRDefault="00494821" w:rsidP="0059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4821" w:rsidSect="004948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4581" w:rsidRDefault="00BA4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83F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16-15-90 AND 16-15-100 SOUTH CAROLINA CODE OF LAWS, 1976,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FURTHER INCREASE THE PENALTIES FOR SOLICITING, CAUSING, OR INDUCING ANOTHER FOR PROSTITUTION WHERE THE PROSTITUTE HAS A MENTAL DISABILITY.</w:t>
      </w:r>
      <w:bookmarkEnd w:id="1"/>
    </w:p>
    <w:p w:rsidR="00522CE0" w:rsidRDefault="00593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93AEF" w:rsidRDefault="00593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3F55" w:rsidRDefault="00E83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3F55" w:rsidRDefault="00E83F55"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rPr>
          <w:rFonts w:eastAsia="Times New Roman"/>
        </w:rPr>
        <w:t>SECTION</w:t>
      </w:r>
      <w:r w:rsidRPr="00AB19EC">
        <w:rPr>
          <w:rFonts w:eastAsia="Times New Roman"/>
        </w:rPr>
        <w:tab/>
        <w:t>1.</w:t>
      </w:r>
      <w:r w:rsidRPr="00AB19EC">
        <w:rPr>
          <w:rFonts w:eastAsia="Times New Roman"/>
        </w:rPr>
        <w:tab/>
      </w:r>
      <w:r w:rsidRPr="00AB19EC">
        <w:t>Section 16-15-90 of the 1976 Code is amended to read:</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t>“Section 16-15-90.</w:t>
      </w:r>
      <w:r>
        <w:tab/>
      </w:r>
      <w:r w:rsidRPr="00AB19EC">
        <w:tab/>
      </w:r>
      <w:r w:rsidRPr="00AB19EC">
        <w:rPr>
          <w:u w:val="single"/>
        </w:rPr>
        <w:t>(A)</w:t>
      </w:r>
      <w:r w:rsidRPr="00AB19EC">
        <w:tab/>
        <w:t>It shall be unlawful to</w:t>
      </w:r>
      <w:r w:rsidRPr="00AB19EC">
        <w:rPr>
          <w:strike/>
        </w:rPr>
        <w:t>:</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strike/>
        </w:rPr>
        <w:t>(1)</w:t>
      </w:r>
      <w:r w:rsidRPr="00AB19EC">
        <w:tab/>
      </w:r>
      <w:r w:rsidRPr="00AB19EC">
        <w:rPr>
          <w:strike/>
        </w:rPr>
        <w:t>Engage</w:t>
      </w:r>
      <w:r w:rsidRPr="00AB19EC">
        <w:t xml:space="preserve"> </w:t>
      </w:r>
      <w:r w:rsidRPr="00AB19EC">
        <w:rPr>
          <w:u w:val="single"/>
        </w:rPr>
        <w:t>engage</w:t>
      </w:r>
      <w:r w:rsidRPr="00AB19EC">
        <w:t xml:space="preserve"> in prostitution</w:t>
      </w:r>
      <w:r w:rsidRPr="00AB19EC">
        <w:rPr>
          <w:strike/>
        </w:rPr>
        <w:t>;</w:t>
      </w:r>
      <w:r w:rsidRPr="00AB19EC">
        <w:t xml:space="preserve"> </w:t>
      </w:r>
      <w:r w:rsidRPr="00AB19EC">
        <w:rPr>
          <w:u w:val="single"/>
        </w:rPr>
        <w:t>or</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tab/>
      </w:r>
      <w:r w:rsidRPr="00AB19EC">
        <w:rPr>
          <w:strike/>
        </w:rPr>
        <w:t>Aid</w:t>
      </w:r>
      <w:r w:rsidRPr="00AB19EC">
        <w:t xml:space="preserve"> </w:t>
      </w:r>
      <w:r w:rsidRPr="00AB19EC">
        <w:rPr>
          <w:u w:val="single"/>
        </w:rPr>
        <w:t>knowingly aid</w:t>
      </w:r>
      <w:r w:rsidRPr="00AB19EC">
        <w:t xml:space="preserve"> or abet prostitution </w:t>
      </w:r>
      <w:r w:rsidRPr="00AB19EC">
        <w:rPr>
          <w:strike/>
        </w:rPr>
        <w:t>knowingly;</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AB19EC">
        <w:rPr>
          <w:strike/>
        </w:rPr>
        <w:t>Expose indecently the private person for the purpose of prostitution or other indecency;</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w:t>
      </w:r>
      <w:r w:rsidRPr="00AB19EC">
        <w:tab/>
      </w:r>
      <w:r w:rsidRPr="00AB19EC">
        <w:rPr>
          <w:u w:val="single"/>
        </w:rPr>
        <w:t>A person who violates this section is guilty of a misdemeanor</w:t>
      </w:r>
      <w:r>
        <w:rPr>
          <w:u w:val="single"/>
        </w:rPr>
        <w:t>,</w:t>
      </w:r>
      <w:r w:rsidRPr="00AB19EC">
        <w:rPr>
          <w:u w:val="single"/>
        </w:rPr>
        <w:t xml:space="preserve"> and, upon conviction: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rsidR="00336082" w:rsidRPr="00C01E8B"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rPr>
          <w:u w:val="single"/>
        </w:rPr>
        <w:t>(C)</w:t>
      </w:r>
      <w:r w:rsidRPr="00AB19EC">
        <w:tab/>
      </w:r>
      <w:r w:rsidRPr="00AB19EC">
        <w:rPr>
          <w:u w:val="single"/>
        </w:rPr>
        <w:t>It is an affirmative defense to a prosecution for a violation of this section that, during the commission of the offense, the defendant was a victim of trafficking in persons as defined by Section 16-3-2010(10).</w:t>
      </w:r>
      <w:r w:rsidRPr="00AB19EC">
        <w:t>”</w:t>
      </w:r>
    </w:p>
    <w:p w:rsidR="00336082" w:rsidRPr="00C01E8B" w:rsidRDefault="00336082"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SECTION</w:t>
      </w:r>
      <w:r w:rsidRPr="00AB19EC">
        <w:tab/>
        <w:t>2.</w:t>
      </w:r>
      <w:r w:rsidRPr="00AB19EC">
        <w:tab/>
        <w:t>Section 16-15-100 of the 1976 Code is amended to read:</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 for the purpose of prostitution;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rsidR="00FF4187">
        <w:t>,</w:t>
      </w:r>
      <w:r w:rsidRPr="00AB19EC">
        <w:t xml:space="preserve"> or encourage by promise, threat, violence</w:t>
      </w:r>
      <w:r w:rsidR="00FF4187">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rsidR="00FF4187">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expose indecently the private person for the purpose of prostitution or other indecency;</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(8)</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(9)</w:t>
      </w:r>
      <w:r w:rsidRPr="00AB19EC">
        <w:tab/>
      </w:r>
      <w:r w:rsidRPr="00AB19EC">
        <w:rPr>
          <w:u w:val="single"/>
        </w:rPr>
        <w:t>keep or set up a house of ill fame, brothel, or bawdyhouse;</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(10)</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(11)</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(12)</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(13)</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(14)</w:t>
      </w:r>
      <w:r w:rsidRPr="00AB19EC">
        <w:tab/>
      </w:r>
      <w:r w:rsidRPr="00AB19EC">
        <w:rPr>
          <w:strike/>
        </w:rPr>
        <w:t>Aid</w:t>
      </w:r>
      <w:r w:rsidRPr="00AB19EC">
        <w:t xml:space="preserve"> </w:t>
      </w:r>
      <w:r w:rsidRPr="00AB19EC">
        <w:rPr>
          <w:u w:val="single"/>
        </w:rPr>
        <w:t>knowingly aid</w:t>
      </w:r>
      <w:r w:rsidRPr="00AB19EC">
        <w:t>, abet</w:t>
      </w:r>
      <w:r w:rsidR="00FF4187">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w:t>
      </w:r>
      <w:r>
        <w:rPr>
          <w:u w:val="single"/>
        </w:rPr>
        <w:t>,</w:t>
      </w:r>
      <w:r w:rsidRPr="00AB19EC">
        <w:rPr>
          <w:u w:val="single"/>
        </w:rPr>
        <w:t xml:space="preserve"> and, upon conviction:</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rsidR="00593AEF" w:rsidRPr="00AB19EC"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rsidR="0062517A" w:rsidRDefault="00593AEF"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(2)</w:t>
      </w:r>
      <w:r w:rsidRPr="00AB19EC">
        <w:tab/>
      </w:r>
      <w:r w:rsidRPr="00AB19EC">
        <w:rPr>
          <w:u w:val="single"/>
        </w:rPr>
        <w:t>A person who violates a provision of this sectio</w:t>
      </w:r>
      <w:r>
        <w:rPr>
          <w:u w:val="single"/>
        </w:rPr>
        <w:t xml:space="preserve">n where the prostitute is severely or profoundly </w:t>
      </w:r>
      <w:r w:rsidRPr="00AB19EC">
        <w:rPr>
          <w:u w:val="single"/>
        </w:rPr>
        <w:t>mental</w:t>
      </w:r>
      <w:r>
        <w:rPr>
          <w:u w:val="single"/>
        </w:rPr>
        <w:t>ly</w:t>
      </w:r>
      <w:r w:rsidRPr="00AB19EC">
        <w:rPr>
          <w:u w:val="single"/>
        </w:rPr>
        <w:t xml:space="preserve"> disab</w:t>
      </w:r>
      <w:r>
        <w:rPr>
          <w:u w:val="single"/>
        </w:rPr>
        <w:t>led</w:t>
      </w:r>
      <w:r w:rsidRPr="00AB19EC">
        <w:rPr>
          <w:u w:val="single"/>
        </w:rPr>
        <w:t xml:space="preserve">, is guilty 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r>
        <w:tab/>
      </w:r>
    </w:p>
    <w:p w:rsidR="00336082" w:rsidRPr="00C01E8B" w:rsidRDefault="00336082"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336082"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Section 16-15-110 </w:t>
      </w:r>
      <w:r w:rsidR="005C003C">
        <w:t xml:space="preserve">of the 1976 Code </w:t>
      </w:r>
      <w:r>
        <w:t>is repealed.</w:t>
      </w:r>
    </w:p>
    <w:p w:rsidR="00336082" w:rsidRPr="00C01E8B" w:rsidRDefault="00336082"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3F55" w:rsidRPr="00522CE0" w:rsidRDefault="00E83F55" w:rsidP="00FF4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6082">
        <w:rPr>
          <w:rFonts w:eastAsia="Times New Roman"/>
        </w:rPr>
        <w:t>4</w:t>
      </w:r>
      <w:r>
        <w:rPr>
          <w:rFonts w:eastAsia="Times New Roman"/>
        </w:rPr>
        <w:t>.</w:t>
      </w:r>
      <w:r>
        <w:rPr>
          <w:rFonts w:eastAsia="Times New Roman"/>
        </w:rPr>
        <w:tab/>
        <w:t>This act takes effect upon approval by the Governor.</w:t>
      </w:r>
    </w:p>
    <w:p w:rsidR="009504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1274" w:rsidRDefault="007B1274" w:rsidP="007B1274">
      <w:pPr>
        <w:suppressAutoHyphens/>
        <w:jc w:val="both"/>
        <w:rPr>
          <w:rFonts w:eastAsia="Times New Roman"/>
        </w:rPr>
      </w:pPr>
    </w:p>
    <w:sectPr w:rsidR="007B1274" w:rsidSect="004948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AEF" w:rsidRDefault="00593AEF" w:rsidP="00522CE0">
      <w:r>
        <w:separator/>
      </w:r>
    </w:p>
  </w:endnote>
  <w:endnote w:type="continuationSeparator" w:id="0">
    <w:p w:rsidR="00593AEF" w:rsidRDefault="00593A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06B05D-B122-4CAE-B45E-E8DB62F5CC3D}"/>
    <w:embedBold r:id="rId2" w:fontKey="{A361442C-2783-4001-87DF-84D74D50ADFC}"/>
  </w:font>
  <w:font w:name="Calibri">
    <w:panose1 w:val="020F0502020204030204"/>
    <w:charset w:val="00"/>
    <w:family w:val="swiss"/>
    <w:pitch w:val="variable"/>
    <w:sig w:usb0="E00002FF" w:usb1="4000ACFF" w:usb2="00000001" w:usb3="00000000" w:csb0="0000019F" w:csb1="00000000"/>
    <w:embedRegular r:id="rId3" w:fontKey="{45F16353-2D11-4C7C-AFC6-6A1245117362}"/>
  </w:font>
  <w:font w:name="Segoe UI">
    <w:panose1 w:val="020B0502040204020203"/>
    <w:charset w:val="00"/>
    <w:family w:val="swiss"/>
    <w:pitch w:val="variable"/>
    <w:sig w:usb0="E10022FF" w:usb1="C000E47F" w:usb2="00000029" w:usb3="00000000" w:csb0="000001DF" w:csb1="00000000"/>
    <w:embedRegular r:id="rId4" w:fontKey="{7502097A-D2C8-4173-A73F-DAE952FB0C60}"/>
  </w:font>
  <w:font w:name="Cambria">
    <w:panose1 w:val="02040503050406030204"/>
    <w:charset w:val="00"/>
    <w:family w:val="roman"/>
    <w:pitch w:val="variable"/>
    <w:sig w:usb0="E00002FF" w:usb1="400004FF" w:usb2="00000000" w:usb3="00000000" w:csb0="0000019F" w:csb1="00000000"/>
    <w:embedRegular r:id="rId5" w:fontKey="{95AEDD53-8689-4E69-9942-3486CC3D8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AEF" w:rsidRPr="00BA4581" w:rsidRDefault="00593AEF" w:rsidP="00BA4581">
    <w:pPr>
      <w:pStyle w:val="Footer"/>
      <w:tabs>
        <w:tab w:val="clear" w:pos="4680"/>
        <w:tab w:val="clear" w:pos="9360"/>
        <w:tab w:val="center" w:pos="2995"/>
      </w:tabs>
      <w:spacing w:before="120"/>
    </w:pPr>
    <w:r>
      <w:t>[986-</w:t>
    </w:r>
    <w:r>
      <w:fldChar w:fldCharType="begin"/>
    </w:r>
    <w:r>
      <w:instrText xml:space="preserve"> PAGE  \* MERGEFORMAT </w:instrText>
    </w:r>
    <w:r>
      <w:fldChar w:fldCharType="separate"/>
    </w:r>
    <w:r w:rsidR="007B127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AEF" w:rsidRPr="00BA4581" w:rsidRDefault="00593AEF" w:rsidP="00BA4581">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sidR="007B12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AEF" w:rsidRDefault="00593AEF" w:rsidP="00522CE0">
      <w:r>
        <w:separator/>
      </w:r>
    </w:p>
  </w:footnote>
  <w:footnote w:type="continuationSeparator" w:id="0">
    <w:p w:rsidR="00593AEF" w:rsidRDefault="00593A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REM"/>
    <w:docVar w:name="CoverAttorneyInitials" w:val="REM"/>
    <w:docVar w:name="CoverAttorneyLastName" w:val="Maldonado"/>
    <w:docVar w:name="CoverBillType" w:val="b"/>
    <w:docVar w:name="DraftFileName" w:val="JUD0076.REM.DOCX"/>
    <w:docVar w:name="DraftStenoName" w:val="Knipp"/>
    <w:docVar w:name="dvBillNumber" w:val="986"/>
    <w:docVar w:name="dvBillNumberPrefix" w:val="S. "/>
    <w:docVar w:name="dvOriginalBody" w:val="Senate"/>
    <w:docVar w:name="fulldraftpath" w:val="L:\S-JUD\BILLS\Shealy\JUD0076.REM.DOCX"/>
    <w:docVar w:name="NameofBody" w:val="S"/>
    <w:docVar w:name="SenatorFolderName" w:val="Shealy"/>
    <w:docVar w:name="VGROUP2" w:val="S-JUD"/>
  </w:docVars>
  <w:rsids>
    <w:rsidRoot w:val="00E83F55"/>
    <w:rsid w:val="000141EB"/>
    <w:rsid w:val="00042AC1"/>
    <w:rsid w:val="00046516"/>
    <w:rsid w:val="000A2FDA"/>
    <w:rsid w:val="000A4D08"/>
    <w:rsid w:val="000A6988"/>
    <w:rsid w:val="000B0720"/>
    <w:rsid w:val="000B5EAF"/>
    <w:rsid w:val="000D50C2"/>
    <w:rsid w:val="000E473B"/>
    <w:rsid w:val="000F002B"/>
    <w:rsid w:val="000F6BC3"/>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D197C"/>
    <w:rsid w:val="002E0DBB"/>
    <w:rsid w:val="00307C2B"/>
    <w:rsid w:val="0031409E"/>
    <w:rsid w:val="0032109A"/>
    <w:rsid w:val="00333DF1"/>
    <w:rsid w:val="0033541C"/>
    <w:rsid w:val="00336082"/>
    <w:rsid w:val="00364389"/>
    <w:rsid w:val="003D6A5D"/>
    <w:rsid w:val="003D6E2B"/>
    <w:rsid w:val="003E7597"/>
    <w:rsid w:val="00412C9E"/>
    <w:rsid w:val="0042257B"/>
    <w:rsid w:val="00422DBC"/>
    <w:rsid w:val="00450668"/>
    <w:rsid w:val="00451E69"/>
    <w:rsid w:val="00452CD7"/>
    <w:rsid w:val="00477696"/>
    <w:rsid w:val="00494821"/>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704CD"/>
    <w:rsid w:val="00581497"/>
    <w:rsid w:val="00586B30"/>
    <w:rsid w:val="0058748C"/>
    <w:rsid w:val="00593361"/>
    <w:rsid w:val="00593AEF"/>
    <w:rsid w:val="005A5017"/>
    <w:rsid w:val="005A648C"/>
    <w:rsid w:val="005C003C"/>
    <w:rsid w:val="005F15E4"/>
    <w:rsid w:val="00600221"/>
    <w:rsid w:val="00606D23"/>
    <w:rsid w:val="0062517A"/>
    <w:rsid w:val="00641A16"/>
    <w:rsid w:val="006431BA"/>
    <w:rsid w:val="006662C8"/>
    <w:rsid w:val="006B4B3C"/>
    <w:rsid w:val="006C74EA"/>
    <w:rsid w:val="00720D40"/>
    <w:rsid w:val="0073026D"/>
    <w:rsid w:val="007311B4"/>
    <w:rsid w:val="007318D4"/>
    <w:rsid w:val="00746551"/>
    <w:rsid w:val="00765784"/>
    <w:rsid w:val="007A4390"/>
    <w:rsid w:val="007B1274"/>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504B8"/>
    <w:rsid w:val="00983951"/>
    <w:rsid w:val="00984124"/>
    <w:rsid w:val="00984640"/>
    <w:rsid w:val="00995C37"/>
    <w:rsid w:val="009A7B72"/>
    <w:rsid w:val="009C118A"/>
    <w:rsid w:val="009C64DD"/>
    <w:rsid w:val="00A02011"/>
    <w:rsid w:val="00A35165"/>
    <w:rsid w:val="00A4011E"/>
    <w:rsid w:val="00A41565"/>
    <w:rsid w:val="00A86015"/>
    <w:rsid w:val="00AD1006"/>
    <w:rsid w:val="00AE59C8"/>
    <w:rsid w:val="00B030B6"/>
    <w:rsid w:val="00B10098"/>
    <w:rsid w:val="00B10E10"/>
    <w:rsid w:val="00B35389"/>
    <w:rsid w:val="00B36534"/>
    <w:rsid w:val="00B43327"/>
    <w:rsid w:val="00B450FF"/>
    <w:rsid w:val="00B47304"/>
    <w:rsid w:val="00B66C95"/>
    <w:rsid w:val="00B67A46"/>
    <w:rsid w:val="00B945C5"/>
    <w:rsid w:val="00BA20EA"/>
    <w:rsid w:val="00BA4581"/>
    <w:rsid w:val="00BB754E"/>
    <w:rsid w:val="00BC0A56"/>
    <w:rsid w:val="00C23348"/>
    <w:rsid w:val="00C6454A"/>
    <w:rsid w:val="00C74052"/>
    <w:rsid w:val="00C766F1"/>
    <w:rsid w:val="00CB187A"/>
    <w:rsid w:val="00CD1843"/>
    <w:rsid w:val="00CD7C71"/>
    <w:rsid w:val="00D1088B"/>
    <w:rsid w:val="00D156D2"/>
    <w:rsid w:val="00D77D95"/>
    <w:rsid w:val="00D77EC0"/>
    <w:rsid w:val="00D86943"/>
    <w:rsid w:val="00DA47B9"/>
    <w:rsid w:val="00DE0A6E"/>
    <w:rsid w:val="00DE59B5"/>
    <w:rsid w:val="00E63F6C"/>
    <w:rsid w:val="00E677A1"/>
    <w:rsid w:val="00E83F55"/>
    <w:rsid w:val="00E91E2F"/>
    <w:rsid w:val="00EA3546"/>
    <w:rsid w:val="00EB1AAC"/>
    <w:rsid w:val="00EB47AE"/>
    <w:rsid w:val="00EC34E1"/>
    <w:rsid w:val="00ED0AE1"/>
    <w:rsid w:val="00ED43B9"/>
    <w:rsid w:val="00F0234A"/>
    <w:rsid w:val="00F52959"/>
    <w:rsid w:val="00F532D4"/>
    <w:rsid w:val="00F55884"/>
    <w:rsid w:val="00FB5399"/>
    <w:rsid w:val="00FC0450"/>
    <w:rsid w:val="00FC0D36"/>
    <w:rsid w:val="00FC536C"/>
    <w:rsid w:val="00FC6D4F"/>
    <w:rsid w:val="00FF13F9"/>
    <w:rsid w:val="00FF4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A4E16CD-A5D7-40B2-83B2-0EE51521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25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17A"/>
    <w:rPr>
      <w:rFonts w:ascii="Segoe UI" w:hAnsi="Segoe UI" w:cs="Segoe UI"/>
      <w:sz w:val="18"/>
      <w:szCs w:val="18"/>
    </w:rPr>
  </w:style>
  <w:style w:type="paragraph" w:styleId="NoSpacing">
    <w:name w:val="No Spacing"/>
    <w:uiPriority w:val="1"/>
    <w:qFormat/>
    <w:rsid w:val="0049482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281A8A4.dotm</Template>
  <TotalTime>0</TotalTime>
  <Pages>5</Pages>
  <Words>1071</Words>
  <Characters>5428</Characters>
  <Application>Microsoft Office Word</Application>
  <DocSecurity>0</DocSecurity>
  <Lines>152</Lines>
  <Paragraphs>54</Paragraphs>
  <ScaleCrop>false</ScaleCrop>
  <HeadingPairs>
    <vt:vector size="2" baseType="variant">
      <vt:variant>
        <vt:lpstr>Title</vt:lpstr>
      </vt:variant>
      <vt:variant>
        <vt:i4>1</vt:i4>
      </vt:variant>
    </vt:vector>
  </HeadingPairs>
  <TitlesOfParts>
    <vt:vector size="1" baseType="lpstr">
      <vt:lpstr>2015-2016 Bill 986 Text of Previous Version (Jan. 13, 2016) - South Carolina Legislature Online</vt:lpstr>
    </vt:vector>
  </TitlesOfParts>
  <Company> </Company>
  <LinksUpToDate>false</LinksUpToDate>
  <CharactersWithSpaces>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986 Text of Previous Version (Apr. 26, 2016) - South Carolina Legislature Online</dc:title>
  <dc:subject/>
  <dc:creator>%USERNAME%</dc:creator>
  <cp:keywords/>
  <dc:description/>
  <cp:lastModifiedBy>Brent Walling</cp:lastModifiedBy>
  <cp:revision>2</cp:revision>
  <cp:lastPrinted>2016-04-26T18:23:00Z</cp:lastPrinted>
  <dcterms:created xsi:type="dcterms:W3CDTF">2016-04-26T18:39:00Z</dcterms:created>
  <dcterms:modified xsi:type="dcterms:W3CDTF">2016-04-26T18:39:00Z</dcterms:modified>
</cp:coreProperties>
</file>