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B6C4D5" w14:textId="6C708EB2" w:rsidR="008C39AE" w:rsidRDefault="008C39AE" w:rsidP="008C39AE">
      <w:pPr>
        <w:widowControl w:val="0"/>
        <w:jc w:val="center"/>
      </w:pPr>
      <w:r w:rsidRPr="008C39AE">
        <w:rPr>
          <w:b/>
        </w:rPr>
        <w:t>South Carolina General Assembly</w:t>
      </w:r>
    </w:p>
    <w:p w14:paraId="351F3B37" w14:textId="5B8AC103" w:rsidR="008C39AE" w:rsidRDefault="008C39AE" w:rsidP="008C39AE">
      <w:pPr>
        <w:widowControl w:val="0"/>
        <w:jc w:val="center"/>
      </w:pPr>
      <w:r>
        <w:t>122nd Session, 2017-2018</w:t>
      </w:r>
    </w:p>
    <w:p w14:paraId="751B7D68" w14:textId="3AA6FF82" w:rsidR="008C39AE" w:rsidRDefault="008C39AE" w:rsidP="008C39AE">
      <w:pPr>
        <w:widowControl w:val="0"/>
      </w:pPr>
    </w:p>
    <w:p w14:paraId="33A4FA77" w14:textId="4C9875C0" w:rsidR="008C39AE" w:rsidRDefault="008C39AE" w:rsidP="008C39AE">
      <w:pPr>
        <w:widowControl w:val="0"/>
        <w:rPr>
          <w:b/>
        </w:rPr>
      </w:pPr>
      <w:r w:rsidRPr="008C39AE">
        <w:rPr>
          <w:b/>
        </w:rPr>
        <w:t>S.</w:t>
      </w:r>
      <w:r>
        <w:rPr>
          <w:b/>
        </w:rPr>
        <w:t xml:space="preserve"> </w:t>
      </w:r>
      <w:r w:rsidRPr="008C39AE">
        <w:rPr>
          <w:b/>
        </w:rPr>
        <w:t>113</w:t>
      </w:r>
    </w:p>
    <w:p w14:paraId="0FEA16DA" w14:textId="227B6358" w:rsidR="008C39AE" w:rsidRDefault="008C39AE" w:rsidP="008C39AE">
      <w:pPr>
        <w:widowControl w:val="0"/>
        <w:rPr>
          <w:b/>
        </w:rPr>
      </w:pPr>
    </w:p>
    <w:p w14:paraId="729ED8A5" w14:textId="7A484D27" w:rsidR="008C39AE" w:rsidRDefault="008C39AE" w:rsidP="008C39AE">
      <w:pPr>
        <w:widowControl w:val="0"/>
      </w:pPr>
      <w:r w:rsidRPr="008C39AE">
        <w:rPr>
          <w:b/>
        </w:rPr>
        <w:t>STATUS INFORMATION</w:t>
      </w:r>
    </w:p>
    <w:p w14:paraId="42C4CAB4" w14:textId="12A126D9" w:rsidR="008C39AE" w:rsidRDefault="008C39AE" w:rsidP="008C39AE">
      <w:pPr>
        <w:widowControl w:val="0"/>
      </w:pPr>
    </w:p>
    <w:p w14:paraId="4B5C02F0" w14:textId="4F4E36D2" w:rsidR="008C39AE" w:rsidRDefault="008C39AE" w:rsidP="008C39AE">
      <w:pPr>
        <w:widowControl w:val="0"/>
      </w:pPr>
      <w:r>
        <w:t>General Bill</w:t>
      </w:r>
    </w:p>
    <w:p w14:paraId="0699FA06" w14:textId="65550F02" w:rsidR="008C39AE" w:rsidRDefault="008C39AE" w:rsidP="008C39AE">
      <w:pPr>
        <w:widowControl w:val="0"/>
      </w:pPr>
      <w:r>
        <w:t>Sponsors: Senator Campsen</w:t>
      </w:r>
    </w:p>
    <w:p w14:paraId="0B2DAD5A" w14:textId="73403909" w:rsidR="008C39AE" w:rsidRDefault="008C39AE" w:rsidP="008C39AE">
      <w:pPr>
        <w:widowControl w:val="0"/>
      </w:pPr>
      <w:r>
        <w:t>Document Path: l:\s-jud\bills\campsen\jud0016.hla.docx</w:t>
      </w:r>
    </w:p>
    <w:p w14:paraId="01D8FE5E" w14:textId="7CA3056E" w:rsidR="008C39AE" w:rsidRDefault="008C39AE" w:rsidP="008C39AE">
      <w:pPr>
        <w:widowControl w:val="0"/>
      </w:pPr>
    </w:p>
    <w:p w14:paraId="1C6D86AA" w14:textId="77777777" w:rsidR="00BE4B3F" w:rsidRDefault="00BE4B3F" w:rsidP="008C39AE">
      <w:pPr>
        <w:widowControl w:val="0"/>
      </w:pPr>
      <w:r>
        <w:t>Introduced in the Senate on January 10, 2017</w:t>
      </w:r>
    </w:p>
    <w:p w14:paraId="4AC4FC03" w14:textId="77777777" w:rsidR="00BE4B3F" w:rsidRPr="00BE4B3F" w:rsidRDefault="00BE4B3F" w:rsidP="008C39AE">
      <w:pPr>
        <w:widowControl w:val="0"/>
      </w:pPr>
      <w:r>
        <w:t xml:space="preserve">Currently residing in the Senate Committee on </w:t>
      </w:r>
      <w:r w:rsidRPr="00BE4B3F">
        <w:rPr>
          <w:b/>
        </w:rPr>
        <w:t>Judiciary</w:t>
      </w:r>
    </w:p>
    <w:p w14:paraId="0EB557A1" w14:textId="77777777" w:rsidR="00BE4B3F" w:rsidRDefault="00BE4B3F" w:rsidP="008C39AE">
      <w:pPr>
        <w:widowControl w:val="0"/>
      </w:pPr>
    </w:p>
    <w:p w14:paraId="5837C4C1" w14:textId="0204D6E9" w:rsidR="008C39AE" w:rsidRDefault="008C39AE" w:rsidP="008C39AE">
      <w:pPr>
        <w:widowControl w:val="0"/>
      </w:pPr>
      <w:r>
        <w:t xml:space="preserve">Summary: </w:t>
      </w:r>
      <w:r w:rsidR="00BD1CE6">
        <w:t>Intention of candidacy</w:t>
      </w:r>
    </w:p>
    <w:p w14:paraId="110865FA" w14:textId="0A3CF500" w:rsidR="008C39AE" w:rsidRDefault="008C39AE" w:rsidP="008C39AE">
      <w:pPr>
        <w:widowControl w:val="0"/>
      </w:pPr>
    </w:p>
    <w:p w14:paraId="5F8FB7EC" w14:textId="278FB80C" w:rsidR="008C39AE" w:rsidRDefault="008C39AE" w:rsidP="008C39AE">
      <w:pPr>
        <w:widowControl w:val="0"/>
      </w:pPr>
    </w:p>
    <w:p w14:paraId="4F9459A2" w14:textId="5C9B4F43" w:rsidR="008C39AE" w:rsidRDefault="008C39AE" w:rsidP="008C39AE">
      <w:pPr>
        <w:widowControl w:val="0"/>
        <w:tabs>
          <w:tab w:val="center" w:pos="590"/>
          <w:tab w:val="center" w:pos="1440"/>
          <w:tab w:val="left" w:pos="1872"/>
          <w:tab w:val="left" w:pos="9187"/>
        </w:tabs>
      </w:pPr>
      <w:r w:rsidRPr="008C39AE">
        <w:rPr>
          <w:b/>
        </w:rPr>
        <w:t>HISTORY OF LEGISLATIVE ACTIONS</w:t>
      </w:r>
    </w:p>
    <w:p w14:paraId="4D3CB3E0" w14:textId="2CCD7FDA" w:rsidR="008C39AE" w:rsidRDefault="008C39AE" w:rsidP="008C39AE">
      <w:pPr>
        <w:widowControl w:val="0"/>
        <w:tabs>
          <w:tab w:val="center" w:pos="590"/>
          <w:tab w:val="center" w:pos="1440"/>
          <w:tab w:val="left" w:pos="1872"/>
          <w:tab w:val="left" w:pos="9187"/>
        </w:tabs>
      </w:pPr>
    </w:p>
    <w:p w14:paraId="62AEA21D" w14:textId="608E1D28" w:rsidR="008C39AE" w:rsidRPr="008C39AE" w:rsidRDefault="008C39AE" w:rsidP="008C39AE">
      <w:pPr>
        <w:widowControl w:val="0"/>
        <w:tabs>
          <w:tab w:val="center" w:pos="590"/>
          <w:tab w:val="center" w:pos="1440"/>
          <w:tab w:val="left" w:pos="1872"/>
          <w:tab w:val="left" w:pos="9187"/>
        </w:tabs>
      </w:pPr>
      <w:r w:rsidRPr="008C39AE">
        <w:rPr>
          <w:u w:val="single"/>
        </w:rPr>
        <w:tab/>
        <w:t>Date</w:t>
      </w:r>
      <w:r w:rsidRPr="008C39AE">
        <w:rPr>
          <w:u w:val="single"/>
        </w:rPr>
        <w:tab/>
        <w:t>Body</w:t>
      </w:r>
      <w:r w:rsidRPr="008C39AE">
        <w:rPr>
          <w:u w:val="single"/>
        </w:rPr>
        <w:tab/>
        <w:t>Action Description with journal page number</w:t>
      </w:r>
      <w:r w:rsidRPr="008C39AE">
        <w:rPr>
          <w:u w:val="single"/>
        </w:rPr>
        <w:tab/>
      </w:r>
    </w:p>
    <w:p w14:paraId="5E7B48FA" w14:textId="77777777" w:rsidR="002A2545" w:rsidRDefault="002A2545" w:rsidP="002A2545">
      <w:pPr>
        <w:widowControl w:val="0"/>
        <w:tabs>
          <w:tab w:val="right" w:pos="1008"/>
          <w:tab w:val="left" w:pos="1152"/>
          <w:tab w:val="left" w:pos="1872"/>
          <w:tab w:val="left" w:pos="9187"/>
        </w:tabs>
        <w:ind w:left="2088" w:hanging="2088"/>
      </w:pPr>
      <w:r>
        <w:tab/>
        <w:t>12/13/2016</w:t>
      </w:r>
      <w:r>
        <w:tab/>
        <w:t>Senate</w:t>
      </w:r>
      <w:r>
        <w:tab/>
      </w:r>
      <w:r w:rsidRPr="002828F9">
        <w:t>Prefiled</w:t>
      </w:r>
    </w:p>
    <w:p w14:paraId="3AAB8CBE" w14:textId="77777777" w:rsidR="002A2545" w:rsidRDefault="002A2545" w:rsidP="002A2545">
      <w:pPr>
        <w:widowControl w:val="0"/>
        <w:tabs>
          <w:tab w:val="right" w:pos="1008"/>
          <w:tab w:val="left" w:pos="1152"/>
          <w:tab w:val="left" w:pos="1872"/>
          <w:tab w:val="left" w:pos="9187"/>
        </w:tabs>
        <w:ind w:left="2088" w:hanging="2088"/>
      </w:pPr>
      <w:r>
        <w:tab/>
        <w:t>12/13/2016</w:t>
      </w:r>
      <w:r>
        <w:tab/>
        <w:t>Senate</w:t>
      </w:r>
      <w:r>
        <w:tab/>
      </w:r>
      <w:r w:rsidRPr="002828F9">
        <w:t xml:space="preserve">Referred to Committee on </w:t>
      </w:r>
      <w:r w:rsidRPr="002828F9">
        <w:rPr>
          <w:b/>
        </w:rPr>
        <w:t>Judiciary</w:t>
      </w:r>
    </w:p>
    <w:p w14:paraId="62431A68" w14:textId="77777777" w:rsidR="002A2545" w:rsidRDefault="002A2545" w:rsidP="002A2545">
      <w:pPr>
        <w:widowControl w:val="0"/>
        <w:tabs>
          <w:tab w:val="right" w:pos="1008"/>
          <w:tab w:val="left" w:pos="1152"/>
          <w:tab w:val="left" w:pos="1872"/>
          <w:tab w:val="left" w:pos="9187"/>
        </w:tabs>
        <w:ind w:left="2088" w:hanging="2088"/>
      </w:pPr>
      <w:r>
        <w:tab/>
        <w:t>1/10/2017</w:t>
      </w:r>
      <w:r>
        <w:tab/>
        <w:t>Senate</w:t>
      </w:r>
      <w:r>
        <w:tab/>
      </w:r>
      <w:r w:rsidRPr="002828F9">
        <w:t>Introduced and read first time (</w:t>
      </w:r>
      <w:hyperlink r:id="rId6" w:history="1">
        <w:r w:rsidRPr="002828F9">
          <w:rPr>
            <w:rStyle w:val="Hyperlink"/>
          </w:rPr>
          <w:t>Senate Journal</w:t>
        </w:r>
        <w:r w:rsidRPr="002828F9">
          <w:rPr>
            <w:rStyle w:val="Hyperlink"/>
          </w:rPr>
          <w:noBreakHyphen/>
          <w:t>page 66</w:t>
        </w:r>
      </w:hyperlink>
      <w:r w:rsidRPr="002828F9">
        <w:t>)</w:t>
      </w:r>
    </w:p>
    <w:p w14:paraId="4358E943" w14:textId="77777777" w:rsidR="002A2545" w:rsidRDefault="002A2545" w:rsidP="002A2545">
      <w:pPr>
        <w:widowControl w:val="0"/>
        <w:tabs>
          <w:tab w:val="right" w:pos="1008"/>
          <w:tab w:val="left" w:pos="1152"/>
          <w:tab w:val="left" w:pos="1872"/>
          <w:tab w:val="left" w:pos="9187"/>
        </w:tabs>
        <w:ind w:left="2088" w:hanging="2088"/>
      </w:pPr>
      <w:r>
        <w:tab/>
        <w:t>1/10/2017</w:t>
      </w:r>
      <w:r>
        <w:tab/>
        <w:t>Senate</w:t>
      </w:r>
      <w:r>
        <w:tab/>
      </w:r>
      <w:r w:rsidRPr="002828F9">
        <w:t>Ref</w:t>
      </w:r>
      <w:r>
        <w:t xml:space="preserve">erred to Committee on </w:t>
      </w:r>
      <w:r w:rsidRPr="002828F9">
        <w:rPr>
          <w:b/>
        </w:rPr>
        <w:t>Judiciary</w:t>
      </w:r>
      <w:r>
        <w:t xml:space="preserve"> </w:t>
      </w:r>
      <w:r w:rsidRPr="002828F9">
        <w:t>(</w:t>
      </w:r>
      <w:hyperlink r:id="rId7" w:history="1">
        <w:r w:rsidRPr="002828F9">
          <w:rPr>
            <w:rStyle w:val="Hyperlink"/>
          </w:rPr>
          <w:t>Senate Journal</w:t>
        </w:r>
        <w:r w:rsidRPr="002828F9">
          <w:rPr>
            <w:rStyle w:val="Hyperlink"/>
          </w:rPr>
          <w:noBreakHyphen/>
          <w:t>page 66</w:t>
        </w:r>
      </w:hyperlink>
      <w:r w:rsidRPr="002828F9">
        <w:t>)</w:t>
      </w:r>
    </w:p>
    <w:p w14:paraId="44F9953E" w14:textId="77777777" w:rsidR="002A2545" w:rsidRDefault="002A2545" w:rsidP="002A2545">
      <w:pPr>
        <w:widowControl w:val="0"/>
        <w:tabs>
          <w:tab w:val="right" w:pos="1008"/>
          <w:tab w:val="left" w:pos="1152"/>
          <w:tab w:val="left" w:pos="1872"/>
          <w:tab w:val="left" w:pos="9187"/>
        </w:tabs>
        <w:ind w:left="2088" w:hanging="2088"/>
      </w:pPr>
    </w:p>
    <w:p w14:paraId="636A6F45" w14:textId="47117E52" w:rsidR="008C39AE" w:rsidRDefault="008C39AE" w:rsidP="008C39A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C39AE">
          <w:rPr>
            <w:rStyle w:val="Hyperlink"/>
          </w:rPr>
          <w:t>legislative information</w:t>
        </w:r>
      </w:hyperlink>
      <w:r>
        <w:t xml:space="preserve"> at the website</w:t>
      </w:r>
    </w:p>
    <w:p w14:paraId="0527E1C4" w14:textId="660CC4BD" w:rsidR="008C39AE" w:rsidRDefault="008C39AE" w:rsidP="008C39AE">
      <w:pPr>
        <w:widowControl w:val="0"/>
        <w:tabs>
          <w:tab w:val="right" w:pos="1008"/>
          <w:tab w:val="left" w:pos="1152"/>
          <w:tab w:val="left" w:pos="1872"/>
          <w:tab w:val="left" w:pos="9187"/>
        </w:tabs>
        <w:ind w:left="2088" w:hanging="2088"/>
      </w:pPr>
    </w:p>
    <w:p w14:paraId="12E46AC4" w14:textId="77777777" w:rsidR="008C39AE" w:rsidRPr="008C39AE" w:rsidRDefault="008C39AE" w:rsidP="008C39AE">
      <w:pPr>
        <w:widowControl w:val="0"/>
        <w:tabs>
          <w:tab w:val="right" w:pos="1008"/>
          <w:tab w:val="left" w:pos="1152"/>
          <w:tab w:val="left" w:pos="1872"/>
          <w:tab w:val="left" w:pos="9187"/>
        </w:tabs>
        <w:ind w:left="2088" w:hanging="2088"/>
      </w:pPr>
    </w:p>
    <w:p w14:paraId="0FD7772D" w14:textId="49917C65" w:rsidR="008C39AE" w:rsidRDefault="008C39AE" w:rsidP="008C39AE">
      <w:pPr>
        <w:widowControl w:val="0"/>
      </w:pPr>
      <w:r w:rsidRPr="008C39AE">
        <w:rPr>
          <w:b/>
        </w:rPr>
        <w:t>VERSIONS OF THIS BILL</w:t>
      </w:r>
    </w:p>
    <w:p w14:paraId="6D5E09E0" w14:textId="4BADD8C0" w:rsidR="008C39AE" w:rsidRDefault="008C39AE" w:rsidP="008C39AE">
      <w:pPr>
        <w:widowControl w:val="0"/>
      </w:pPr>
    </w:p>
    <w:p w14:paraId="676119AF" w14:textId="783CCC8D" w:rsidR="008C39AE" w:rsidRDefault="00B07C98" w:rsidP="008C39AE">
      <w:pPr>
        <w:widowControl w:val="0"/>
      </w:pPr>
      <w:hyperlink r:id="rId9" w:history="1">
        <w:r w:rsidR="008C39AE">
          <w:rPr>
            <w:rStyle w:val="Hyperlink"/>
          </w:rPr>
          <w:t>12/13/2016</w:t>
        </w:r>
      </w:hyperlink>
    </w:p>
    <w:p w14:paraId="47CFDBE3" w14:textId="6198980C" w:rsidR="008C39AE" w:rsidRDefault="008C39AE" w:rsidP="008C39AE"/>
    <w:p w14:paraId="360DF9D9" w14:textId="77777777" w:rsidR="008C39AE" w:rsidRDefault="008C39AE" w:rsidP="008C39AE">
      <w:pPr>
        <w:sectPr w:rsidR="008C39AE" w:rsidSect="008C39AE">
          <w:pgSz w:w="12240" w:h="15840" w:code="1"/>
          <w:pgMar w:top="1080" w:right="1440" w:bottom="1080" w:left="1440" w:header="720" w:footer="720" w:gutter="0"/>
          <w:cols w:space="720"/>
          <w:noEndnote/>
          <w:docGrid w:linePitch="360"/>
        </w:sectPr>
      </w:pPr>
    </w:p>
    <w:p w14:paraId="7045E56E" w14:textId="17AA1A11" w:rsidR="00CB0CA8" w:rsidRDefault="00CB0C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4D70A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E6FF1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D437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721F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22849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44A7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DEEC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1498F4" w14:textId="77777777" w:rsidR="00522CE0" w:rsidRPr="008F023B" w:rsidRDefault="00522CE0" w:rsidP="00CB0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7506A">
        <w:rPr>
          <w:rFonts w:eastAsia="Times New Roman"/>
          <w:b/>
          <w:sz w:val="30"/>
          <w:szCs w:val="30"/>
        </w:rPr>
        <w:t>BILL</w:t>
      </w:r>
    </w:p>
    <w:p w14:paraId="633CBD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510AE5" w14:textId="5E66E712" w:rsidR="00791A9F" w:rsidRDefault="00791A9F" w:rsidP="00CB0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SECTION 7-11-15, </w:t>
      </w:r>
      <w:r w:rsidR="00324148">
        <w:t xml:space="preserve">CODE OF LAWS OF SOUTH CAROLINA, 1976, </w:t>
      </w:r>
      <w:r>
        <w:t xml:space="preserve">RELATING TO THE FILING OF THE STATEMENT OF INTENTION OF CANDIDACY AND PARTY PLEDGE, TO REDUCE THE NUMBER OF SIGNED COPIES THAT MUST BE FILED WITH THE ELECTION COMMISSION FROM THREE TO ONE, AND TO PERMIT A CANDIDATE FOR STATE SENATE OR HOUSE OF REPRESENTATIVES TO FILE THEIR STATEMENT OF INTENTION, PARTY PLEDGE, AND FILING FEE WITH THE STATE ELECTION COMMISSION OR THE COUNTY BOARD OF VOTER REGISTRATION AND ELECTIONS IN THE COUNTY OF THEIR RESIDENCE. </w:t>
      </w:r>
    </w:p>
    <w:p w14:paraId="3C1BBC5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F147A6C" w14:textId="77777777" w:rsidR="0067506A" w:rsidRDefault="00675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FA9328A" w14:textId="77777777" w:rsidR="0067506A" w:rsidRDefault="00675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049F8A" w14:textId="77777777" w:rsidR="00791A9F" w:rsidRPr="00DD7B7A" w:rsidRDefault="0067506A"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791A9F" w:rsidRPr="00DD7B7A">
        <w:t>Section 7-11-15 of the 1976 Code, last amended by Act 61 of 2013, is amended to read:</w:t>
      </w:r>
    </w:p>
    <w:p w14:paraId="01694EF2" w14:textId="77777777" w:rsidR="00791A9F" w:rsidRPr="00DD7B7A" w:rsidRDefault="00791A9F"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065D46" w14:textId="77777777" w:rsidR="00791A9F" w:rsidRDefault="00791A9F"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37E10">
        <w:tab/>
      </w:r>
      <w:r w:rsidR="008D7836">
        <w:t>“Section 7-11-15</w:t>
      </w:r>
      <w:r w:rsidR="008D7836">
        <w:tab/>
      </w:r>
      <w:r w:rsidRPr="00B37E10">
        <w:t>(A)</w:t>
      </w:r>
      <w:r w:rsidR="008D7836">
        <w:tab/>
      </w:r>
      <w:r w:rsidRPr="00B37E10">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w:t>
      </w:r>
    </w:p>
    <w:p w14:paraId="4F352B95" w14:textId="77777777" w:rsidR="00791A9F" w:rsidRDefault="008D7836"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00791A9F" w:rsidRPr="00B37E10">
        <w:t>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w:t>
      </w:r>
    </w:p>
    <w:p w14:paraId="45D5E0AD" w14:textId="77777777" w:rsidR="00791A9F" w:rsidRDefault="00791A9F"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37E10">
        <w:tab/>
      </w:r>
      <w:r w:rsidRPr="00B37E10">
        <w:tab/>
        <w:t>(2)</w:t>
      </w:r>
      <w:r w:rsidR="008D7836">
        <w:tab/>
      </w:r>
      <w:r w:rsidRPr="00B37E10">
        <w:t xml:space="preserve">Candidates seeking nomination for the State Senate or House of Representatives must file their statements of intention of </w:t>
      </w:r>
      <w:r w:rsidRPr="00B37E10">
        <w:lastRenderedPageBreak/>
        <w:t>candidacy and party pledge and submit any filing fees with the county board of voter registration and elections in the county of their residence</w:t>
      </w:r>
      <w:r>
        <w:t xml:space="preserve"> </w:t>
      </w:r>
      <w:r w:rsidRPr="00A523ED">
        <w:rPr>
          <w:u w:val="single"/>
        </w:rPr>
        <w:t xml:space="preserve">or </w:t>
      </w:r>
      <w:r w:rsidRPr="00DD7B7A">
        <w:rPr>
          <w:u w:val="single"/>
        </w:rPr>
        <w:t xml:space="preserve">the </w:t>
      </w:r>
      <w:r>
        <w:rPr>
          <w:u w:val="single"/>
        </w:rPr>
        <w:t>State Election Commission</w:t>
      </w:r>
      <w:r w:rsidRPr="00B37E10">
        <w:t>. The state executive committees must certify candidates pursuant to Section 7</w:t>
      </w:r>
      <w:r w:rsidRPr="00B37E10">
        <w:noBreakHyphen/>
        <w:t>13</w:t>
      </w:r>
      <w:r w:rsidRPr="00B37E10">
        <w:noBreakHyphen/>
        <w:t>40.</w:t>
      </w:r>
    </w:p>
    <w:p w14:paraId="391915C1" w14:textId="556579C1" w:rsidR="00791A9F" w:rsidRDefault="00791A9F"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37E10">
        <w:tab/>
      </w:r>
      <w:r w:rsidRPr="00B37E10">
        <w:tab/>
        <w:t>(3)</w:t>
      </w:r>
      <w:r w:rsidR="008949CA">
        <w:tab/>
      </w:r>
      <w:r w:rsidRPr="00B37E10">
        <w:t>Candidates seeking nomination for a countywide or less than countywide office shall file their statements of intention of candidacy and party pledge and submit any filing fees with the county board of voter registration and elections in the county of their residence.</w:t>
      </w:r>
    </w:p>
    <w:p w14:paraId="12645CD7" w14:textId="771D23AF" w:rsidR="00791A9F" w:rsidRDefault="00791A9F"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37E10">
        <w:tab/>
        <w:t>(B)</w:t>
      </w:r>
      <w:r w:rsidR="008949CA">
        <w:tab/>
      </w:r>
      <w:r w:rsidRPr="00B37E10">
        <w:t xml:space="preserve">Except as provided herein, the </w:t>
      </w:r>
      <w:r w:rsidRPr="00830AD7">
        <w:rPr>
          <w:u w:val="single"/>
        </w:rPr>
        <w:t>county board of voter registration and elections or the State Election Commission</w:t>
      </w:r>
      <w:r w:rsidRPr="00830AD7">
        <w:t xml:space="preserve"> </w:t>
      </w:r>
      <w:r w:rsidRPr="00830AD7">
        <w:rPr>
          <w:strike/>
        </w:rPr>
        <w:t>election commission</w:t>
      </w:r>
      <w:r w:rsidRPr="00B37E10">
        <w:t xml:space="preserve"> with whom the documents in subsection (A) are filed must provide a copy of all statements of intention of candidacy, the party pledge, receipt and filing fees, to the appropriate political party executive committee within two days following the deadline for filing. </w:t>
      </w:r>
      <w:r w:rsidR="008949CA">
        <w:t xml:space="preserve"> </w:t>
      </w:r>
      <w:r w:rsidRPr="00B37E10">
        <w:t xml:space="preserve">If the second day falls on Saturday, Sunday, or a legal holiday, the statement of intention of candidacy, party pledge, and filing fee must be filed by noon the following day that is not a Saturday, Sunday, or legal holiday. </w:t>
      </w:r>
      <w:r w:rsidR="008949CA">
        <w:t xml:space="preserve"> </w:t>
      </w:r>
      <w:r w:rsidRPr="00B37E10">
        <w:t>No candidate's name may appear on a primary election ballot, convention slate of candidates, general election ballot, or special election ballot, except as otherwise provided by law, if (1) the candidate's statement of intention of candidacy and party pledge has not been filed with the county board of voter registration and elections or State Election Commission, as the case may be, as well as any filing fee, by the deadline and (2) the candidate has not been certified by the appropriate political party as required by Sections 7</w:t>
      </w:r>
      <w:r w:rsidRPr="00B37E10">
        <w:noBreakHyphen/>
        <w:t>13</w:t>
      </w:r>
      <w:r w:rsidRPr="00B37E10">
        <w:noBreakHyphen/>
        <w:t>40 and 7</w:t>
      </w:r>
      <w:r w:rsidRPr="00B37E10">
        <w:noBreakHyphen/>
        <w:t>13</w:t>
      </w:r>
      <w:r w:rsidRPr="00B37E10">
        <w:noBreakHyphen/>
        <w:t>350, as applicable.</w:t>
      </w:r>
      <w:r w:rsidR="008949CA">
        <w:t xml:space="preserve"> </w:t>
      </w:r>
      <w:r w:rsidRPr="00B37E10">
        <w:t xml:space="preserve"> The candidate's name must appear if the candidate produces the signed and dated copy of his timely filed statement of intention of candidacy. </w:t>
      </w:r>
      <w:r w:rsidR="008949CA">
        <w:t xml:space="preserve"> </w:t>
      </w:r>
      <w:r w:rsidRPr="00B37E10">
        <w:t>An error or omission by a person seeking to qualify as a candidate pursuant to this section that is not directly related to a constitutional or statutory qualification for that office must be construed in a manner that favors the person's access to the ballot.</w:t>
      </w:r>
    </w:p>
    <w:p w14:paraId="2F4A61C6" w14:textId="6943DE1F" w:rsidR="00791A9F" w:rsidRDefault="00791A9F"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37E10">
        <w:tab/>
        <w:t>(C)</w:t>
      </w:r>
      <w:r w:rsidR="008949CA">
        <w:tab/>
      </w:r>
      <w:r w:rsidRPr="00B37E10">
        <w:t>The statement of intention of candidacy required in this section and in Section 7</w:t>
      </w:r>
      <w:r w:rsidRPr="00B37E10">
        <w:noBreakHyphen/>
        <w:t>13</w:t>
      </w:r>
      <w:r w:rsidRPr="00B37E10">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candidate must file </w:t>
      </w:r>
      <w:r w:rsidRPr="00DF3B00">
        <w:rPr>
          <w:strike/>
        </w:rPr>
        <w:t>three</w:t>
      </w:r>
      <w:r w:rsidRPr="00B37E10">
        <w:t xml:space="preserve"> </w:t>
      </w:r>
      <w:r w:rsidRPr="00DF3B00">
        <w:rPr>
          <w:u w:val="single"/>
        </w:rPr>
        <w:t>a</w:t>
      </w:r>
      <w:r>
        <w:t xml:space="preserve"> </w:t>
      </w:r>
      <w:r w:rsidRPr="00B37E10">
        <w:t xml:space="preserve">signed </w:t>
      </w:r>
      <w:r w:rsidRPr="00DF3B00">
        <w:rPr>
          <w:strike/>
        </w:rPr>
        <w:t>copies</w:t>
      </w:r>
      <w:r w:rsidRPr="00B37E10">
        <w:t xml:space="preserve"> </w:t>
      </w:r>
      <w:r w:rsidRPr="00DF3B00">
        <w:rPr>
          <w:u w:val="single"/>
        </w:rPr>
        <w:t>statement of intention of candidacy,</w:t>
      </w:r>
      <w:r>
        <w:t xml:space="preserve"> </w:t>
      </w:r>
      <w:r w:rsidRPr="00B37E10">
        <w:t>and</w:t>
      </w:r>
      <w:r w:rsidR="00830AD7">
        <w:t xml:space="preserve"> the</w:t>
      </w:r>
      <w:r w:rsidRPr="00B37E10">
        <w:t xml:space="preserve"> </w:t>
      </w:r>
      <w:r w:rsidR="00830AD7" w:rsidRPr="00830AD7">
        <w:rPr>
          <w:u w:val="single"/>
        </w:rPr>
        <w:t>county board of voter registration and elections or the State Election Commission</w:t>
      </w:r>
      <w:r w:rsidR="00830AD7" w:rsidRPr="00830AD7">
        <w:t xml:space="preserve"> </w:t>
      </w:r>
      <w:r w:rsidR="00830AD7" w:rsidRPr="00830AD7">
        <w:rPr>
          <w:strike/>
        </w:rPr>
        <w:t>election commission</w:t>
      </w:r>
      <w:r w:rsidR="00830AD7">
        <w:t xml:space="preserve"> w</w:t>
      </w:r>
      <w:r w:rsidRPr="00830AD7">
        <w:t>ith whom it is filed must stamp</w:t>
      </w:r>
      <w:r w:rsidRPr="00B37E10">
        <w:t xml:space="preserve"> </w:t>
      </w:r>
      <w:r w:rsidRPr="00DF3B00">
        <w:rPr>
          <w:strike/>
        </w:rPr>
        <w:t>each copy</w:t>
      </w:r>
      <w:r w:rsidRPr="00B37E10">
        <w:t xml:space="preserve"> </w:t>
      </w:r>
      <w:r w:rsidRPr="00DF3B00">
        <w:rPr>
          <w:u w:val="single"/>
        </w:rPr>
        <w:t>the statement</w:t>
      </w:r>
      <w:r>
        <w:t xml:space="preserve"> </w:t>
      </w:r>
      <w:r w:rsidRPr="00B37E10">
        <w:t xml:space="preserve">with the date and time received, keep </w:t>
      </w:r>
      <w:r w:rsidRPr="001E0183">
        <w:rPr>
          <w:strike/>
        </w:rPr>
        <w:t>one copy</w:t>
      </w:r>
      <w:r>
        <w:t xml:space="preserve"> </w:t>
      </w:r>
      <w:r w:rsidRPr="001E0183">
        <w:rPr>
          <w:u w:val="single"/>
        </w:rPr>
        <w:t>the original statement, provide</w:t>
      </w:r>
      <w:r>
        <w:rPr>
          <w:u w:val="single"/>
        </w:rPr>
        <w:t xml:space="preserve"> a</w:t>
      </w:r>
      <w:r w:rsidRPr="00B37E10">
        <w:t xml:space="preserve"> </w:t>
      </w:r>
      <w:r w:rsidRPr="001E0183">
        <w:rPr>
          <w:strike/>
        </w:rPr>
        <w:t>return one</w:t>
      </w:r>
      <w:r w:rsidRPr="00B37E10">
        <w:t xml:space="preserve"> copy to the candidate, and </w:t>
      </w:r>
      <w:r w:rsidRPr="001E0183">
        <w:rPr>
          <w:strike/>
        </w:rPr>
        <w:t>send one</w:t>
      </w:r>
      <w:r w:rsidRPr="00B37E10">
        <w:t xml:space="preserve"> </w:t>
      </w:r>
      <w:r w:rsidRPr="001E0183">
        <w:rPr>
          <w:u w:val="single"/>
        </w:rPr>
        <w:t>provide a</w:t>
      </w:r>
      <w:r>
        <w:t xml:space="preserve"> </w:t>
      </w:r>
      <w:r w:rsidRPr="00B37E10">
        <w:t>copy to the appropriate political party executive committee.</w:t>
      </w:r>
    </w:p>
    <w:p w14:paraId="5395AF36" w14:textId="1346E5AA" w:rsidR="00791A9F" w:rsidRDefault="008949CA"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00791A9F" w:rsidRPr="00B37E10">
        <w:t xml:space="preserve">The candidate must file </w:t>
      </w:r>
      <w:r w:rsidR="00791A9F" w:rsidRPr="001E0183">
        <w:rPr>
          <w:strike/>
        </w:rPr>
        <w:t>three</w:t>
      </w:r>
      <w:r w:rsidR="00791A9F" w:rsidRPr="00B37E10">
        <w:t xml:space="preserve"> </w:t>
      </w:r>
      <w:r w:rsidR="00791A9F" w:rsidRPr="001E0183">
        <w:rPr>
          <w:u w:val="single"/>
        </w:rPr>
        <w:t>a</w:t>
      </w:r>
      <w:r w:rsidR="00791A9F">
        <w:t xml:space="preserve"> </w:t>
      </w:r>
      <w:r w:rsidR="00791A9F" w:rsidRPr="001E0183">
        <w:t>signed</w:t>
      </w:r>
      <w:r w:rsidR="00791A9F" w:rsidRPr="00B37E10">
        <w:t xml:space="preserve"> </w:t>
      </w:r>
      <w:r w:rsidR="00791A9F" w:rsidRPr="001E0183">
        <w:rPr>
          <w:strike/>
        </w:rPr>
        <w:t>copies of the</w:t>
      </w:r>
      <w:r w:rsidR="00791A9F" w:rsidRPr="00B37E10">
        <w:t xml:space="preserve"> party pledge, as required pursuant to Section 7</w:t>
      </w:r>
      <w:r w:rsidR="00791A9F" w:rsidRPr="00B37E10">
        <w:noBreakHyphen/>
        <w:t>11</w:t>
      </w:r>
      <w:r w:rsidR="00791A9F" w:rsidRPr="00B37E10">
        <w:noBreakHyphen/>
        <w:t xml:space="preserve">210, and </w:t>
      </w:r>
      <w:r w:rsidR="00830AD7">
        <w:t xml:space="preserve">the </w:t>
      </w:r>
      <w:r w:rsidR="00830AD7" w:rsidRPr="00830AD7">
        <w:rPr>
          <w:u w:val="single"/>
        </w:rPr>
        <w:t>county board of voter registration and elections or the State Election Commission</w:t>
      </w:r>
      <w:r w:rsidR="00830AD7" w:rsidRPr="00830AD7">
        <w:t xml:space="preserve"> </w:t>
      </w:r>
      <w:r w:rsidR="00830AD7" w:rsidRPr="00830AD7">
        <w:rPr>
          <w:strike/>
        </w:rPr>
        <w:t>election commission</w:t>
      </w:r>
      <w:r w:rsidR="00830AD7">
        <w:t xml:space="preserve"> </w:t>
      </w:r>
      <w:r w:rsidR="00791A9F" w:rsidRPr="00830AD7">
        <w:t>with whom it is filed</w:t>
      </w:r>
      <w:r w:rsidR="00791A9F" w:rsidRPr="00B37E10">
        <w:t xml:space="preserve"> must stamp </w:t>
      </w:r>
      <w:r w:rsidR="00791A9F" w:rsidRPr="001E0183">
        <w:rPr>
          <w:strike/>
        </w:rPr>
        <w:t>each copy</w:t>
      </w:r>
      <w:r w:rsidR="00791A9F" w:rsidRPr="00B37E10">
        <w:t xml:space="preserve"> </w:t>
      </w:r>
      <w:r w:rsidR="00791A9F" w:rsidRPr="001E0183">
        <w:rPr>
          <w:u w:val="single"/>
        </w:rPr>
        <w:t>the party pledge</w:t>
      </w:r>
      <w:r w:rsidR="00791A9F">
        <w:t xml:space="preserve"> </w:t>
      </w:r>
      <w:r w:rsidR="00791A9F" w:rsidRPr="00B37E10">
        <w:t xml:space="preserve">with the date and time received, </w:t>
      </w:r>
      <w:r w:rsidR="00791A9F" w:rsidRPr="001E0183">
        <w:rPr>
          <w:strike/>
        </w:rPr>
        <w:t>return one</w:t>
      </w:r>
      <w:r w:rsidR="00791A9F" w:rsidRPr="00B37E10">
        <w:t xml:space="preserve"> </w:t>
      </w:r>
      <w:r w:rsidR="00791A9F" w:rsidRPr="001E0183">
        <w:rPr>
          <w:u w:val="single"/>
        </w:rPr>
        <w:t>provide a</w:t>
      </w:r>
      <w:r w:rsidR="00791A9F">
        <w:t xml:space="preserve"> </w:t>
      </w:r>
      <w:r w:rsidR="00791A9F" w:rsidRPr="00B37E10">
        <w:t xml:space="preserve">copy to the candidate, and </w:t>
      </w:r>
      <w:r w:rsidR="00791A9F" w:rsidRPr="001E0183">
        <w:rPr>
          <w:strike/>
        </w:rPr>
        <w:t>send one</w:t>
      </w:r>
      <w:r w:rsidR="00791A9F" w:rsidRPr="00B37E10">
        <w:t xml:space="preserve"> </w:t>
      </w:r>
      <w:r w:rsidR="00791A9F" w:rsidRPr="001E0183">
        <w:rPr>
          <w:u w:val="single"/>
        </w:rPr>
        <w:t>provide a</w:t>
      </w:r>
      <w:r w:rsidR="00791A9F">
        <w:t xml:space="preserve"> </w:t>
      </w:r>
      <w:r w:rsidR="00791A9F" w:rsidRPr="00B37E10">
        <w:t>copy to the appropriate political party executive committee.</w:t>
      </w:r>
    </w:p>
    <w:p w14:paraId="306F92FE" w14:textId="3C65ED26" w:rsidR="00791A9F" w:rsidRDefault="00791A9F"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37E10">
        <w:tab/>
        <w:t>(E)</w:t>
      </w:r>
      <w:r w:rsidR="008949CA">
        <w:tab/>
      </w:r>
      <w:r w:rsidRPr="00B37E10">
        <w:t xml:space="preserve">The </w:t>
      </w:r>
      <w:r w:rsidRPr="00B045FE">
        <w:rPr>
          <w:strike/>
        </w:rPr>
        <w:t xml:space="preserve">candidate must sign a receipt for the filing fee, </w:t>
      </w:r>
      <w:r w:rsidRPr="00830AD7">
        <w:rPr>
          <w:strike/>
        </w:rPr>
        <w:t>and the election commission</w:t>
      </w:r>
      <w:r w:rsidRPr="00830AD7">
        <w:t xml:space="preserve"> </w:t>
      </w:r>
      <w:r w:rsidRPr="00830AD7">
        <w:rPr>
          <w:u w:val="single"/>
        </w:rPr>
        <w:t>county board of voter registration and elections or the State Elections Commission</w:t>
      </w:r>
      <w:r>
        <w:t xml:space="preserve"> </w:t>
      </w:r>
      <w:r w:rsidRPr="00B37E10">
        <w:t xml:space="preserve">with whom </w:t>
      </w:r>
      <w:r w:rsidRPr="00B045FE">
        <w:rPr>
          <w:strike/>
        </w:rPr>
        <w:t>it</w:t>
      </w:r>
      <w:r w:rsidRPr="00B37E10">
        <w:t xml:space="preserve"> </w:t>
      </w:r>
      <w:r w:rsidRPr="00B045FE">
        <w:rPr>
          <w:u w:val="single"/>
        </w:rPr>
        <w:t xml:space="preserve">the filing fee </w:t>
      </w:r>
      <w:r w:rsidRPr="00324148">
        <w:t xml:space="preserve">is filed must </w:t>
      </w:r>
      <w:r w:rsidRPr="00B045FE">
        <w:rPr>
          <w:u w:val="single"/>
        </w:rPr>
        <w:t>issue a receipt for the filing fee, including</w:t>
      </w:r>
      <w:r>
        <w:t xml:space="preserve"> </w:t>
      </w:r>
      <w:r w:rsidRPr="00B045FE">
        <w:rPr>
          <w:strike/>
        </w:rPr>
        <w:t>stamp the receipt with</w:t>
      </w:r>
      <w:r w:rsidRPr="00B37E10">
        <w:t xml:space="preserve"> the date and time the filing fee was received, provide </w:t>
      </w:r>
      <w:r w:rsidRPr="00B045FE">
        <w:rPr>
          <w:strike/>
        </w:rPr>
        <w:t>one</w:t>
      </w:r>
      <w:r w:rsidRPr="00B37E10">
        <w:t xml:space="preserve"> </w:t>
      </w:r>
      <w:r w:rsidRPr="00B045FE">
        <w:rPr>
          <w:u w:val="single"/>
        </w:rPr>
        <w:t>a</w:t>
      </w:r>
      <w:r>
        <w:t xml:space="preserve"> </w:t>
      </w:r>
      <w:r w:rsidRPr="00B045FE">
        <w:t>copy</w:t>
      </w:r>
      <w:r w:rsidRPr="00B37E10">
        <w:t xml:space="preserve"> to the candidate and provide </w:t>
      </w:r>
      <w:r w:rsidRPr="00A523ED">
        <w:rPr>
          <w:strike/>
        </w:rPr>
        <w:t>one</w:t>
      </w:r>
      <w:r w:rsidRPr="00B37E10">
        <w:t xml:space="preserve"> </w:t>
      </w:r>
      <w:r w:rsidRPr="00A523ED">
        <w:rPr>
          <w:u w:val="single"/>
        </w:rPr>
        <w:t>a</w:t>
      </w:r>
      <w:r>
        <w:t xml:space="preserve"> </w:t>
      </w:r>
      <w:r w:rsidRPr="00A523ED">
        <w:t>copy</w:t>
      </w:r>
      <w:r w:rsidRPr="00B37E10">
        <w:t xml:space="preserve"> to the appropriate political executive party. The filing fee must be made payable to the appropriate political party.</w:t>
      </w:r>
    </w:p>
    <w:p w14:paraId="4366F516" w14:textId="13B76F2F" w:rsidR="00791A9F" w:rsidRDefault="00791A9F"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37E10">
        <w:tab/>
        <w:t>(F)</w:t>
      </w:r>
      <w:r w:rsidR="008949CA">
        <w:tab/>
      </w:r>
      <w:r w:rsidRPr="00B37E10">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14:paraId="5FD52C86" w14:textId="2CB531C6" w:rsidR="00791A9F" w:rsidRDefault="00791A9F"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37E10">
        <w:tab/>
        <w:t>(G)</w:t>
      </w:r>
      <w:r w:rsidR="00301AB4">
        <w:tab/>
      </w:r>
      <w:r w:rsidRPr="00B37E10">
        <w:t>The county chairman of a political party and the chairman of the state executive committee of a political party may designate a person to observe the filings made at the election commission pursuant to this section.</w:t>
      </w:r>
    </w:p>
    <w:p w14:paraId="101A013A" w14:textId="5C586624" w:rsidR="00791A9F" w:rsidRDefault="00791A9F" w:rsidP="0079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37E10">
        <w:tab/>
        <w:t>(H)</w:t>
      </w:r>
      <w:r w:rsidR="00301AB4">
        <w:tab/>
      </w:r>
      <w:r w:rsidRPr="00B37E10">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r w:rsidR="00301AB4">
        <w:t>”</w:t>
      </w:r>
    </w:p>
    <w:p w14:paraId="50ADBACD" w14:textId="77777777" w:rsidR="00791A9F" w:rsidRDefault="00791A9F" w:rsidP="00CB0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4D8A5A3" w14:textId="77777777" w:rsidR="0067506A" w:rsidRPr="00522CE0" w:rsidRDefault="006750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D10FB">
        <w:rPr>
          <w:rFonts w:eastAsia="Times New Roman"/>
        </w:rPr>
        <w:t>2</w:t>
      </w:r>
      <w:r>
        <w:rPr>
          <w:rFonts w:eastAsia="Times New Roman"/>
        </w:rPr>
        <w:t>.</w:t>
      </w:r>
      <w:r>
        <w:rPr>
          <w:rFonts w:eastAsia="Times New Roman"/>
        </w:rPr>
        <w:tab/>
        <w:t>This act takes effect upon approval by the Governor.</w:t>
      </w:r>
    </w:p>
    <w:p w14:paraId="246E28F6" w14:textId="22DEF04B" w:rsidR="00127EF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2EF24A2" w14:textId="77777777" w:rsidR="008C39AE" w:rsidRDefault="008C39AE" w:rsidP="008C39AE">
      <w:pPr>
        <w:suppressAutoHyphens/>
        <w:jc w:val="both"/>
        <w:rPr>
          <w:rFonts w:eastAsia="Times New Roman"/>
        </w:rPr>
      </w:pPr>
    </w:p>
    <w:sectPr w:rsidR="008C39AE" w:rsidSect="008C39A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FC4CDF" w14:textId="77777777" w:rsidR="008949CA" w:rsidRDefault="008949CA" w:rsidP="00522CE0">
      <w:r>
        <w:separator/>
      </w:r>
    </w:p>
  </w:endnote>
  <w:endnote w:type="continuationSeparator" w:id="0">
    <w:p w14:paraId="22F52EA9" w14:textId="77777777" w:rsidR="008949CA" w:rsidRDefault="008949C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FA3966-2967-485F-89BC-FBF62669FF3B}"/>
    <w:embedBold r:id="rId2" w:fontKey="{FF06FBC5-BE8E-410C-9EA7-01F5418036F8}"/>
  </w:font>
  <w:font w:name="Calibri">
    <w:panose1 w:val="020F0502020204030204"/>
    <w:charset w:val="00"/>
    <w:family w:val="swiss"/>
    <w:pitch w:val="variable"/>
    <w:sig w:usb0="E00002FF" w:usb1="4000ACFF" w:usb2="00000001" w:usb3="00000000" w:csb0="0000019F" w:csb1="00000000"/>
    <w:embedRegular r:id="rId3" w:fontKey="{C8DFAD33-47E0-42C8-A709-4B4EEF419126}"/>
    <w:embedBold r:id="rId4" w:fontKey="{300736F1-537F-465B-AD12-8AD401CC5D66}"/>
  </w:font>
  <w:font w:name="Segoe UI">
    <w:panose1 w:val="020B0502040204020203"/>
    <w:charset w:val="00"/>
    <w:family w:val="swiss"/>
    <w:pitch w:val="variable"/>
    <w:sig w:usb0="E10022FF" w:usb1="C000E47F" w:usb2="00000029" w:usb3="00000000" w:csb0="000001DF" w:csb1="00000000"/>
    <w:embedRegular r:id="rId5" w:fontKey="{380EF433-4551-4FDA-936B-E3B1F4BAA9C1}"/>
  </w:font>
  <w:font w:name="Cambria">
    <w:panose1 w:val="02040503050406030204"/>
    <w:charset w:val="00"/>
    <w:family w:val="roman"/>
    <w:pitch w:val="variable"/>
    <w:sig w:usb0="E00002FF" w:usb1="400004FF" w:usb2="00000000" w:usb3="00000000" w:csb0="0000019F" w:csb1="00000000"/>
    <w:embedRegular r:id="rId6" w:fontKey="{DF166E15-CC54-4CEA-A0AC-CD2B5E760C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D63F8" w14:textId="77777777" w:rsidR="008C39AE" w:rsidRPr="00CB0CA8" w:rsidRDefault="008C39AE" w:rsidP="00CB0CA8">
    <w:pPr>
      <w:pStyle w:val="Footer"/>
      <w:tabs>
        <w:tab w:val="clear" w:pos="4680"/>
        <w:tab w:val="clear" w:pos="9360"/>
        <w:tab w:val="center" w:pos="2995"/>
      </w:tabs>
      <w:spacing w:before="120"/>
    </w:pPr>
    <w:r>
      <w:t>[113]</w:t>
    </w:r>
    <w:r>
      <w:tab/>
    </w:r>
    <w:r>
      <w:fldChar w:fldCharType="begin"/>
    </w:r>
    <w:r>
      <w:instrText xml:space="preserve"> PAGE  \* MERGEFORMAT </w:instrText>
    </w:r>
    <w:r>
      <w:fldChar w:fldCharType="separate"/>
    </w:r>
    <w:r w:rsidR="002A25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246B5" w14:textId="77777777" w:rsidR="008949CA" w:rsidRDefault="008949CA" w:rsidP="00522CE0">
      <w:r>
        <w:separator/>
      </w:r>
    </w:p>
  </w:footnote>
  <w:footnote w:type="continuationSeparator" w:id="0">
    <w:p w14:paraId="6A3DBB4C" w14:textId="77777777" w:rsidR="008949CA" w:rsidRDefault="008949C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6.HLA"/>
    <w:docVar w:name="CoverAttorneyInitials" w:val="HLA"/>
    <w:docVar w:name="CoverAttorneyLastName" w:val="Anderson"/>
    <w:docVar w:name="CoverBillType" w:val="b"/>
    <w:docVar w:name="DraftFileName" w:val="JUD0016.HLA.DOCX"/>
    <w:docVar w:name="DraftStenoName" w:val="Knipp"/>
    <w:docVar w:name="dvBillNumber" w:val="113"/>
    <w:docVar w:name="dvBillNumberPrefix" w:val="S. "/>
    <w:docVar w:name="dvOriginalBody" w:val="Senate"/>
    <w:docVar w:name="fulldraftpath" w:val="L:\S-JUD\BILLS\Campsen\JUD0016.HLA.DOCX"/>
    <w:docVar w:name="NameofBody" w:val="S"/>
    <w:docVar w:name="SenatorFolderName" w:val="Campsen"/>
    <w:docVar w:name="VGROUP2" w:val="S-JUD"/>
  </w:docVars>
  <w:rsids>
    <w:rsidRoot w:val="0067506A"/>
    <w:rsid w:val="000141EB"/>
    <w:rsid w:val="00042AC1"/>
    <w:rsid w:val="00046516"/>
    <w:rsid w:val="000A4D08"/>
    <w:rsid w:val="000A6988"/>
    <w:rsid w:val="000A7362"/>
    <w:rsid w:val="000B0720"/>
    <w:rsid w:val="000B5EAF"/>
    <w:rsid w:val="000D10FB"/>
    <w:rsid w:val="000E473B"/>
    <w:rsid w:val="000F002B"/>
    <w:rsid w:val="00107C3D"/>
    <w:rsid w:val="00126995"/>
    <w:rsid w:val="00127EF5"/>
    <w:rsid w:val="0016543B"/>
    <w:rsid w:val="00170561"/>
    <w:rsid w:val="00186AC9"/>
    <w:rsid w:val="00190F47"/>
    <w:rsid w:val="00197DF1"/>
    <w:rsid w:val="001B3DD9"/>
    <w:rsid w:val="001C23C9"/>
    <w:rsid w:val="001D3BAC"/>
    <w:rsid w:val="00206D3D"/>
    <w:rsid w:val="0021330E"/>
    <w:rsid w:val="00221A5C"/>
    <w:rsid w:val="0024519E"/>
    <w:rsid w:val="00245C4E"/>
    <w:rsid w:val="002A2545"/>
    <w:rsid w:val="002C5896"/>
    <w:rsid w:val="00301AB4"/>
    <w:rsid w:val="00307C2B"/>
    <w:rsid w:val="0031409E"/>
    <w:rsid w:val="0032109A"/>
    <w:rsid w:val="00324148"/>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7506A"/>
    <w:rsid w:val="006B4B3C"/>
    <w:rsid w:val="006C74EA"/>
    <w:rsid w:val="00720D40"/>
    <w:rsid w:val="0073026D"/>
    <w:rsid w:val="007311B4"/>
    <w:rsid w:val="007318D4"/>
    <w:rsid w:val="00746551"/>
    <w:rsid w:val="0076552B"/>
    <w:rsid w:val="00765784"/>
    <w:rsid w:val="007902D8"/>
    <w:rsid w:val="00791A9F"/>
    <w:rsid w:val="007A4390"/>
    <w:rsid w:val="007C65B0"/>
    <w:rsid w:val="007E3B8F"/>
    <w:rsid w:val="007E5CB7"/>
    <w:rsid w:val="007F41AE"/>
    <w:rsid w:val="00814EED"/>
    <w:rsid w:val="00830AD7"/>
    <w:rsid w:val="008314D2"/>
    <w:rsid w:val="00834860"/>
    <w:rsid w:val="008804AE"/>
    <w:rsid w:val="00894939"/>
    <w:rsid w:val="008949CA"/>
    <w:rsid w:val="008B2F42"/>
    <w:rsid w:val="008C39AE"/>
    <w:rsid w:val="008D7836"/>
    <w:rsid w:val="008E185F"/>
    <w:rsid w:val="008E5870"/>
    <w:rsid w:val="008F023B"/>
    <w:rsid w:val="008F7524"/>
    <w:rsid w:val="00904E16"/>
    <w:rsid w:val="00927C62"/>
    <w:rsid w:val="00931A96"/>
    <w:rsid w:val="00983951"/>
    <w:rsid w:val="00984124"/>
    <w:rsid w:val="00984640"/>
    <w:rsid w:val="00995C37"/>
    <w:rsid w:val="009A7B72"/>
    <w:rsid w:val="009C118A"/>
    <w:rsid w:val="009C6FD3"/>
    <w:rsid w:val="00A02011"/>
    <w:rsid w:val="00A1612A"/>
    <w:rsid w:val="00A35165"/>
    <w:rsid w:val="00A4011E"/>
    <w:rsid w:val="00A41565"/>
    <w:rsid w:val="00A86015"/>
    <w:rsid w:val="00AE59C8"/>
    <w:rsid w:val="00AF088A"/>
    <w:rsid w:val="00AF781F"/>
    <w:rsid w:val="00B030B6"/>
    <w:rsid w:val="00B10098"/>
    <w:rsid w:val="00B10E10"/>
    <w:rsid w:val="00B35389"/>
    <w:rsid w:val="00B43327"/>
    <w:rsid w:val="00B450FF"/>
    <w:rsid w:val="00B47304"/>
    <w:rsid w:val="00B50A88"/>
    <w:rsid w:val="00B66C95"/>
    <w:rsid w:val="00B6751B"/>
    <w:rsid w:val="00B67A46"/>
    <w:rsid w:val="00B945C5"/>
    <w:rsid w:val="00BA20EA"/>
    <w:rsid w:val="00BB754E"/>
    <w:rsid w:val="00BC0A56"/>
    <w:rsid w:val="00BD1CE6"/>
    <w:rsid w:val="00BE4B3F"/>
    <w:rsid w:val="00C23348"/>
    <w:rsid w:val="00C6454A"/>
    <w:rsid w:val="00C74052"/>
    <w:rsid w:val="00CB0CA8"/>
    <w:rsid w:val="00CB187A"/>
    <w:rsid w:val="00CD1843"/>
    <w:rsid w:val="00CD7C71"/>
    <w:rsid w:val="00D1088B"/>
    <w:rsid w:val="00D123BB"/>
    <w:rsid w:val="00D156D2"/>
    <w:rsid w:val="00D77EC0"/>
    <w:rsid w:val="00D86943"/>
    <w:rsid w:val="00DA47B9"/>
    <w:rsid w:val="00E5070D"/>
    <w:rsid w:val="00E677A1"/>
    <w:rsid w:val="00E75CAF"/>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B33D5E5"/>
  <w15:docId w15:val="{FF7AEDEB-0C34-4A10-9A7C-CD1E4CEEF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8D7836"/>
    <w:rPr>
      <w:sz w:val="16"/>
      <w:szCs w:val="16"/>
    </w:rPr>
  </w:style>
  <w:style w:type="paragraph" w:styleId="CommentText">
    <w:name w:val="annotation text"/>
    <w:basedOn w:val="Normal"/>
    <w:link w:val="CommentTextChar"/>
    <w:uiPriority w:val="99"/>
    <w:semiHidden/>
    <w:unhideWhenUsed/>
    <w:rsid w:val="008D7836"/>
    <w:rPr>
      <w:sz w:val="20"/>
      <w:szCs w:val="20"/>
    </w:rPr>
  </w:style>
  <w:style w:type="character" w:customStyle="1" w:styleId="CommentTextChar">
    <w:name w:val="Comment Text Char"/>
    <w:basedOn w:val="DefaultParagraphFont"/>
    <w:link w:val="CommentText"/>
    <w:uiPriority w:val="99"/>
    <w:semiHidden/>
    <w:rsid w:val="008D7836"/>
    <w:rPr>
      <w:sz w:val="20"/>
      <w:szCs w:val="20"/>
    </w:rPr>
  </w:style>
  <w:style w:type="paragraph" w:styleId="CommentSubject">
    <w:name w:val="annotation subject"/>
    <w:basedOn w:val="CommentText"/>
    <w:next w:val="CommentText"/>
    <w:link w:val="CommentSubjectChar"/>
    <w:uiPriority w:val="99"/>
    <w:semiHidden/>
    <w:unhideWhenUsed/>
    <w:rsid w:val="008D7836"/>
    <w:rPr>
      <w:b/>
      <w:bCs/>
    </w:rPr>
  </w:style>
  <w:style w:type="character" w:customStyle="1" w:styleId="CommentSubjectChar">
    <w:name w:val="Comment Subject Char"/>
    <w:basedOn w:val="CommentTextChar"/>
    <w:link w:val="CommentSubject"/>
    <w:uiPriority w:val="99"/>
    <w:semiHidden/>
    <w:rsid w:val="008D7836"/>
    <w:rPr>
      <w:b/>
      <w:bCs/>
      <w:sz w:val="20"/>
      <w:szCs w:val="20"/>
    </w:rPr>
  </w:style>
  <w:style w:type="paragraph" w:styleId="BalloonText">
    <w:name w:val="Balloon Text"/>
    <w:basedOn w:val="Normal"/>
    <w:link w:val="BalloonTextChar"/>
    <w:uiPriority w:val="99"/>
    <w:semiHidden/>
    <w:unhideWhenUsed/>
    <w:rsid w:val="008D78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836"/>
    <w:rPr>
      <w:rFonts w:ascii="Segoe UI" w:hAnsi="Segoe UI" w:cs="Segoe UI"/>
      <w:sz w:val="18"/>
      <w:szCs w:val="18"/>
    </w:rPr>
  </w:style>
  <w:style w:type="character" w:styleId="Hyperlink">
    <w:name w:val="Hyperlink"/>
    <w:basedOn w:val="DefaultParagraphFont"/>
    <w:uiPriority w:val="99"/>
    <w:unhideWhenUsed/>
    <w:rsid w:val="008C39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3&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13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5483E26E.dotm</Template>
  <TotalTime>0</TotalTime>
  <Pages>3</Pages>
  <Words>1261</Words>
  <Characters>6374</Characters>
  <Application>Microsoft Office Word</Application>
  <DocSecurity>0</DocSecurity>
  <Lines>277</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113: Intention of candidacy - South Carolina Legislature Online</dc:title>
  <dc:subject/>
  <dc:creator>%USERNAME%</dc:creator>
  <cp:keywords/>
  <dc:description/>
  <cp:lastModifiedBy>S Volk</cp:lastModifiedBy>
  <cp:revision>2</cp:revision>
  <dcterms:created xsi:type="dcterms:W3CDTF">2017-01-11T20:58:00Z</dcterms:created>
  <dcterms:modified xsi:type="dcterms:W3CDTF">2017-01-11T20:58:00Z</dcterms:modified>
</cp:coreProperties>
</file>