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9DD" w:rsidRDefault="008A79DD" w:rsidP="008A79DD">
      <w:pPr>
        <w:widowControl w:val="0"/>
        <w:jc w:val="center"/>
      </w:pPr>
      <w:r w:rsidRPr="008A79DD">
        <w:rPr>
          <w:b/>
        </w:rPr>
        <w:t>South Carolina General Assembly</w:t>
      </w:r>
    </w:p>
    <w:p w:rsidR="008A79DD" w:rsidRDefault="008A79DD" w:rsidP="008A79DD">
      <w:pPr>
        <w:widowControl w:val="0"/>
        <w:jc w:val="center"/>
      </w:pPr>
      <w:r>
        <w:t>122nd Session, 2017-2018</w:t>
      </w:r>
    </w:p>
    <w:p w:rsidR="008A79DD" w:rsidRDefault="008A79DD" w:rsidP="008A79DD">
      <w:pPr>
        <w:widowControl w:val="0"/>
      </w:pPr>
    </w:p>
    <w:p w:rsidR="008A79DD" w:rsidRDefault="008A79DD" w:rsidP="008A79DD">
      <w:pPr>
        <w:widowControl w:val="0"/>
        <w:rPr>
          <w:b/>
        </w:rPr>
      </w:pPr>
      <w:r w:rsidRPr="008A79DD">
        <w:rPr>
          <w:b/>
        </w:rPr>
        <w:t>S.</w:t>
      </w:r>
      <w:r>
        <w:rPr>
          <w:b/>
        </w:rPr>
        <w:t xml:space="preserve"> </w:t>
      </w:r>
      <w:r w:rsidRPr="008A79DD">
        <w:rPr>
          <w:b/>
        </w:rPr>
        <w:t>1237</w:t>
      </w:r>
    </w:p>
    <w:p w:rsidR="008A79DD" w:rsidRDefault="008A79DD" w:rsidP="008A79DD">
      <w:pPr>
        <w:widowControl w:val="0"/>
        <w:rPr>
          <w:b/>
        </w:rPr>
      </w:pPr>
    </w:p>
    <w:p w:rsidR="008A79DD" w:rsidRDefault="008A79DD" w:rsidP="008A79DD">
      <w:pPr>
        <w:widowControl w:val="0"/>
      </w:pPr>
      <w:r w:rsidRPr="008A79DD">
        <w:rPr>
          <w:b/>
        </w:rPr>
        <w:t>STATUS INFORMATION</w:t>
      </w:r>
    </w:p>
    <w:p w:rsidR="008A79DD" w:rsidRDefault="008A79DD" w:rsidP="008A79DD">
      <w:pPr>
        <w:widowControl w:val="0"/>
      </w:pPr>
    </w:p>
    <w:p w:rsidR="008A79DD" w:rsidRDefault="008A79DD" w:rsidP="008A79DD">
      <w:pPr>
        <w:widowControl w:val="0"/>
      </w:pPr>
      <w:r>
        <w:t>Senate Resolution</w:t>
      </w:r>
    </w:p>
    <w:p w:rsidR="008A79DD" w:rsidRDefault="008A79DD" w:rsidP="008A79DD">
      <w:pPr>
        <w:widowControl w:val="0"/>
      </w:pPr>
      <w:r>
        <w:t>Sponsors: Senator Setzler</w:t>
      </w:r>
    </w:p>
    <w:p w:rsidR="008A79DD" w:rsidRDefault="008A79DD" w:rsidP="008A79DD">
      <w:pPr>
        <w:widowControl w:val="0"/>
      </w:pPr>
      <w:r>
        <w:t>Document Path: l:\s-res\ngs\039mayo.kmm.ngs.docx</w:t>
      </w:r>
    </w:p>
    <w:p w:rsidR="008A79DD" w:rsidRDefault="008A79DD" w:rsidP="008A79DD">
      <w:pPr>
        <w:widowControl w:val="0"/>
      </w:pPr>
    </w:p>
    <w:p w:rsidR="008A79DD" w:rsidRDefault="008A79DD" w:rsidP="008A79DD">
      <w:pPr>
        <w:widowControl w:val="0"/>
      </w:pPr>
      <w:r>
        <w:t>Introduced in the Senate on May 8, 2018</w:t>
      </w:r>
    </w:p>
    <w:p w:rsidR="008A79DD" w:rsidRDefault="008A79DD" w:rsidP="008A79DD">
      <w:pPr>
        <w:widowControl w:val="0"/>
      </w:pPr>
      <w:r>
        <w:t>Adopted by the Senate on May 8, 2018</w:t>
      </w:r>
    </w:p>
    <w:p w:rsidR="008A79DD" w:rsidRDefault="008A79DD" w:rsidP="008A79DD">
      <w:pPr>
        <w:widowControl w:val="0"/>
      </w:pPr>
    </w:p>
    <w:p w:rsidR="008A79DD" w:rsidRDefault="008A79DD" w:rsidP="008A79DD">
      <w:pPr>
        <w:widowControl w:val="0"/>
      </w:pPr>
      <w:r>
        <w:t xml:space="preserve">Summary: </w:t>
      </w:r>
      <w:r w:rsidR="00E209DF">
        <w:t>Mayor Jerald Sanders</w:t>
      </w:r>
    </w:p>
    <w:p w:rsidR="008A79DD" w:rsidRDefault="008A79DD" w:rsidP="008A79DD">
      <w:pPr>
        <w:widowControl w:val="0"/>
      </w:pPr>
    </w:p>
    <w:p w:rsidR="008A79DD" w:rsidRDefault="008A79DD" w:rsidP="008A79DD">
      <w:pPr>
        <w:widowControl w:val="0"/>
      </w:pPr>
    </w:p>
    <w:p w:rsidR="008A79DD" w:rsidRDefault="008A79DD" w:rsidP="008A79D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A79DD">
        <w:rPr>
          <w:b/>
        </w:rPr>
        <w:t>HISTORY OF LEGISLATIVE ACTIONS</w:t>
      </w:r>
    </w:p>
    <w:p w:rsidR="008A79DD" w:rsidRDefault="008A79DD" w:rsidP="008A79D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A79DD" w:rsidRPr="008A79DD" w:rsidRDefault="008A79DD" w:rsidP="008A79D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A79DD">
        <w:rPr>
          <w:u w:val="single"/>
        </w:rPr>
        <w:tab/>
        <w:t>Date</w:t>
      </w:r>
      <w:r w:rsidRPr="008A79DD">
        <w:rPr>
          <w:u w:val="single"/>
        </w:rPr>
        <w:tab/>
        <w:t>Body</w:t>
      </w:r>
      <w:r w:rsidRPr="008A79DD">
        <w:rPr>
          <w:u w:val="single"/>
        </w:rPr>
        <w:tab/>
        <w:t>Action Description with journal page number</w:t>
      </w:r>
      <w:r w:rsidRPr="008A79DD">
        <w:rPr>
          <w:u w:val="single"/>
        </w:rPr>
        <w:tab/>
      </w:r>
    </w:p>
    <w:p w:rsidR="00CA0C01" w:rsidRDefault="00CA0C01" w:rsidP="00CA0C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5/8/2018</w:t>
      </w:r>
      <w:r>
        <w:tab/>
        <w:t>Senate</w:t>
      </w:r>
      <w:r>
        <w:tab/>
      </w:r>
      <w:r w:rsidRPr="000455DD">
        <w:t>Introduced and adopted (</w:t>
      </w:r>
      <w:hyperlink r:id="rId6" w:history="1">
        <w:r w:rsidRPr="000455DD">
          <w:rPr>
            <w:rStyle w:val="Hyperlink"/>
          </w:rPr>
          <w:t>Senate Journal</w:t>
        </w:r>
        <w:r w:rsidRPr="000455DD">
          <w:rPr>
            <w:rStyle w:val="Hyperlink"/>
          </w:rPr>
          <w:noBreakHyphen/>
          <w:t>page 13</w:t>
        </w:r>
      </w:hyperlink>
      <w:r w:rsidRPr="000455DD">
        <w:t>)</w:t>
      </w:r>
    </w:p>
    <w:p w:rsidR="00CA0C01" w:rsidRDefault="00CA0C01" w:rsidP="00CA0C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A79DD" w:rsidRDefault="008A79DD" w:rsidP="008A79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8A79DD">
          <w:rPr>
            <w:rStyle w:val="Hyperlink"/>
          </w:rPr>
          <w:t>legislative information</w:t>
        </w:r>
      </w:hyperlink>
      <w:r>
        <w:t xml:space="preserve"> at the website</w:t>
      </w:r>
    </w:p>
    <w:p w:rsidR="008A79DD" w:rsidRDefault="008A79DD" w:rsidP="008A79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A79DD" w:rsidRPr="008A79DD" w:rsidRDefault="008A79DD" w:rsidP="008A79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A79DD" w:rsidRDefault="008A79DD" w:rsidP="008A79DD">
      <w:r w:rsidRPr="008A79DD">
        <w:rPr>
          <w:b/>
        </w:rPr>
        <w:t>VERSIONS OF THIS BILL</w:t>
      </w:r>
    </w:p>
    <w:p w:rsidR="008A79DD" w:rsidRDefault="008A79DD" w:rsidP="008A79DD"/>
    <w:p w:rsidR="008A79DD" w:rsidRDefault="009D5921" w:rsidP="008A79DD">
      <w:hyperlink r:id="rId8" w:history="1">
        <w:r w:rsidR="008A79DD">
          <w:rPr>
            <w:rStyle w:val="Hyperlink"/>
          </w:rPr>
          <w:t>5/8/2018</w:t>
        </w:r>
      </w:hyperlink>
    </w:p>
    <w:p w:rsidR="008A79DD" w:rsidRDefault="008A79DD" w:rsidP="008A79DD"/>
    <w:p w:rsidR="008A79DD" w:rsidRDefault="008A79DD" w:rsidP="008A79DD">
      <w:pPr>
        <w:sectPr w:rsidR="008A79DD" w:rsidSect="008A79D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93E20" w:rsidRPr="00522CE0" w:rsidRDefault="00493E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93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00B1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745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</w:t>
      </w:r>
      <w:r w:rsidR="00C7045D">
        <w:rPr>
          <w:rFonts w:eastAsia="Times New Roman"/>
        </w:rPr>
        <w:t xml:space="preserve"> </w:t>
      </w:r>
      <w:r>
        <w:rPr>
          <w:rFonts w:eastAsia="Times New Roman"/>
        </w:rPr>
        <w:t>HONOR AND RECOGNIZE MAYOR JERALD SANDERS FOR HIS VALUABLE CONTRIBUTIONS AS THE FIRST AFRICAN-AMERICAN MAYOR OF THE TOWN OF SWANSEA</w:t>
      </w:r>
      <w:r w:rsidR="00C7045D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7045D" w:rsidRDefault="00C7045D" w:rsidP="00C7045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 the members of the South Carolina Senate are pleased to recognize Mayor Jerald Sanders</w:t>
      </w:r>
      <w:r w:rsidR="00340EB9">
        <w:rPr>
          <w:color w:val="000000" w:themeColor="text1"/>
          <w:sz w:val="22"/>
          <w:u w:color="000000" w:themeColor="text1"/>
        </w:rPr>
        <w:t xml:space="preserve"> for his visionary leadership and dedication to </w:t>
      </w:r>
      <w:r w:rsidR="003D4881">
        <w:rPr>
          <w:rStyle w:val="textexposedshow"/>
          <w:color w:val="000000" w:themeColor="text1"/>
          <w:sz w:val="22"/>
          <w:szCs w:val="21"/>
          <w:u w:color="000000" w:themeColor="text1"/>
          <w:shd w:val="clear" w:color="auto" w:fill="FFFFFF"/>
        </w:rPr>
        <w:t>revitalizing</w:t>
      </w:r>
      <w:r w:rsidR="003D4881" w:rsidRPr="00DD41FC">
        <w:rPr>
          <w:rStyle w:val="textexposedshow"/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</w:t>
      </w:r>
      <w:r w:rsidR="003D4881">
        <w:rPr>
          <w:rStyle w:val="textexposedshow"/>
          <w:color w:val="000000" w:themeColor="text1"/>
          <w:sz w:val="22"/>
          <w:szCs w:val="21"/>
          <w:u w:color="000000" w:themeColor="text1"/>
          <w:shd w:val="clear" w:color="auto" w:fill="FFFFFF"/>
        </w:rPr>
        <w:t>Swansea’s</w:t>
      </w:r>
      <w:r w:rsidR="003D4881" w:rsidRPr="00DD41FC">
        <w:rPr>
          <w:rStyle w:val="textexposedshow"/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downtown area and clean</w:t>
      </w:r>
      <w:r w:rsidR="003D4881">
        <w:rPr>
          <w:rStyle w:val="textexposedshow"/>
          <w:color w:val="000000" w:themeColor="text1"/>
          <w:sz w:val="22"/>
          <w:szCs w:val="21"/>
          <w:u w:color="000000" w:themeColor="text1"/>
          <w:shd w:val="clear" w:color="auto" w:fill="FFFFFF"/>
        </w:rPr>
        <w:t>ing</w:t>
      </w:r>
      <w:r w:rsidR="003D4881" w:rsidRPr="00DD41FC">
        <w:rPr>
          <w:rStyle w:val="textexposedshow"/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up </w:t>
      </w:r>
      <w:r w:rsidR="003D4881">
        <w:rPr>
          <w:rStyle w:val="textexposedshow"/>
          <w:color w:val="000000" w:themeColor="text1"/>
          <w:sz w:val="22"/>
          <w:szCs w:val="21"/>
          <w:u w:color="000000" w:themeColor="text1"/>
          <w:shd w:val="clear" w:color="auto" w:fill="FFFFFF"/>
        </w:rPr>
        <w:t>its</w:t>
      </w:r>
      <w:r w:rsidR="003D4881" w:rsidRPr="00DD41FC">
        <w:rPr>
          <w:rStyle w:val="textexposedshow"/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neighborhoods</w:t>
      </w:r>
      <w:r>
        <w:rPr>
          <w:color w:val="000000" w:themeColor="text1"/>
          <w:sz w:val="22"/>
          <w:u w:color="000000" w:themeColor="text1"/>
        </w:rPr>
        <w:t>; and</w:t>
      </w:r>
    </w:p>
    <w:p w:rsidR="00C7045D" w:rsidRDefault="00C7045D" w:rsidP="00C7045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</w:p>
    <w:p w:rsidR="00C7045D" w:rsidRDefault="00C7045D" w:rsidP="005129F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Whereas, </w:t>
      </w:r>
      <w:r w:rsidR="00621C12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Mayor Sanders</w:t>
      </w:r>
      <w:r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has lived in Swansea for over thirty</w:t>
      </w:r>
      <w:r w:rsidRPr="00DD41FC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years</w:t>
      </w:r>
      <w:r w:rsidR="005129F5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.</w:t>
      </w:r>
      <w:r>
        <w:rPr>
          <w:color w:val="000000" w:themeColor="text1"/>
          <w:sz w:val="22"/>
          <w:u w:color="000000" w:themeColor="text1"/>
        </w:rPr>
        <w:t xml:space="preserve"> </w:t>
      </w:r>
      <w:r w:rsidR="005129F5">
        <w:rPr>
          <w:color w:val="000000" w:themeColor="text1"/>
          <w:sz w:val="22"/>
          <w:u w:color="000000" w:themeColor="text1"/>
        </w:rPr>
        <w:t>He</w:t>
      </w:r>
      <w:r w:rsidRPr="00B8003C">
        <w:rPr>
          <w:color w:val="000000" w:themeColor="text1"/>
          <w:sz w:val="22"/>
          <w:u w:color="000000" w:themeColor="text1"/>
        </w:rPr>
        <w:t xml:space="preserve"> </w:t>
      </w:r>
      <w:r w:rsidR="005129F5">
        <w:rPr>
          <w:color w:val="000000" w:themeColor="text1"/>
          <w:sz w:val="22"/>
          <w:u w:color="000000" w:themeColor="text1"/>
        </w:rPr>
        <w:t xml:space="preserve">graduated from Allen University in 1991 with a degree in </w:t>
      </w:r>
      <w:r w:rsidR="00FA08E5">
        <w:rPr>
          <w:color w:val="000000" w:themeColor="text1"/>
          <w:sz w:val="22"/>
          <w:u w:color="000000" w:themeColor="text1"/>
        </w:rPr>
        <w:t>s</w:t>
      </w:r>
      <w:r w:rsidR="005129F5">
        <w:rPr>
          <w:color w:val="000000" w:themeColor="text1"/>
          <w:sz w:val="22"/>
          <w:u w:color="000000" w:themeColor="text1"/>
        </w:rPr>
        <w:t>ociology and</w:t>
      </w:r>
      <w:r w:rsidRPr="00B8003C">
        <w:rPr>
          <w:color w:val="000000" w:themeColor="text1"/>
          <w:sz w:val="22"/>
          <w:u w:color="000000" w:themeColor="text1"/>
        </w:rPr>
        <w:t xml:space="preserve"> double minors in </w:t>
      </w:r>
      <w:r w:rsidR="0026795B">
        <w:rPr>
          <w:color w:val="000000" w:themeColor="text1"/>
          <w:sz w:val="22"/>
          <w:u w:color="000000" w:themeColor="text1"/>
        </w:rPr>
        <w:t>g</w:t>
      </w:r>
      <w:r w:rsidR="0026795B" w:rsidRPr="00B8003C">
        <w:rPr>
          <w:color w:val="000000" w:themeColor="text1"/>
          <w:sz w:val="22"/>
          <w:u w:color="000000" w:themeColor="text1"/>
        </w:rPr>
        <w:t>erontology</w:t>
      </w:r>
      <w:r w:rsidRPr="00B8003C">
        <w:rPr>
          <w:color w:val="000000" w:themeColor="text1"/>
          <w:sz w:val="22"/>
          <w:u w:color="000000" w:themeColor="text1"/>
        </w:rPr>
        <w:t xml:space="preserve"> and </w:t>
      </w:r>
      <w:r w:rsidR="00FA08E5">
        <w:rPr>
          <w:color w:val="000000" w:themeColor="text1"/>
          <w:sz w:val="22"/>
          <w:u w:color="000000" w:themeColor="text1"/>
        </w:rPr>
        <w:t>p</w:t>
      </w:r>
      <w:r w:rsidRPr="00B8003C">
        <w:rPr>
          <w:color w:val="000000" w:themeColor="text1"/>
          <w:sz w:val="22"/>
          <w:u w:color="000000" w:themeColor="text1"/>
        </w:rPr>
        <w:t>sychology</w:t>
      </w:r>
      <w:r>
        <w:rPr>
          <w:color w:val="000000" w:themeColor="text1"/>
          <w:sz w:val="22"/>
          <w:u w:color="000000" w:themeColor="text1"/>
        </w:rPr>
        <w:t>; and</w:t>
      </w:r>
    </w:p>
    <w:p w:rsidR="00C7045D" w:rsidRPr="00B8003C" w:rsidRDefault="00C7045D" w:rsidP="00C7045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</w:p>
    <w:p w:rsidR="00C7045D" w:rsidRPr="00B8003C" w:rsidRDefault="00C7045D" w:rsidP="00C7045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Pr="00B8003C">
        <w:rPr>
          <w:color w:val="000000" w:themeColor="text1"/>
          <w:sz w:val="22"/>
          <w:u w:color="000000" w:themeColor="text1"/>
        </w:rPr>
        <w:t>ma</w:t>
      </w:r>
      <w:r w:rsidR="0015586E">
        <w:rPr>
          <w:color w:val="000000" w:themeColor="text1"/>
          <w:sz w:val="22"/>
          <w:u w:color="000000" w:themeColor="text1"/>
        </w:rPr>
        <w:t>king</w:t>
      </w:r>
      <w:r w:rsidRPr="00B8003C">
        <w:rPr>
          <w:color w:val="000000" w:themeColor="text1"/>
          <w:sz w:val="22"/>
          <w:u w:color="000000" w:themeColor="text1"/>
        </w:rPr>
        <w:t xml:space="preserve"> </w:t>
      </w:r>
      <w:r w:rsidR="005129F5">
        <w:rPr>
          <w:color w:val="000000" w:themeColor="text1"/>
          <w:sz w:val="22"/>
          <w:u w:color="000000" w:themeColor="text1"/>
        </w:rPr>
        <w:t xml:space="preserve">history </w:t>
      </w:r>
      <w:r w:rsidR="0015586E">
        <w:rPr>
          <w:color w:val="000000" w:themeColor="text1"/>
          <w:sz w:val="22"/>
          <w:u w:color="000000" w:themeColor="text1"/>
        </w:rPr>
        <w:t>in the Town of Swansea, Mayor Sanders</w:t>
      </w:r>
      <w:r w:rsidRPr="00B8003C">
        <w:rPr>
          <w:color w:val="000000" w:themeColor="text1"/>
          <w:sz w:val="22"/>
          <w:u w:color="000000" w:themeColor="text1"/>
        </w:rPr>
        <w:t xml:space="preserve"> w</w:t>
      </w:r>
      <w:r>
        <w:rPr>
          <w:color w:val="000000" w:themeColor="text1"/>
          <w:sz w:val="22"/>
          <w:u w:color="000000" w:themeColor="text1"/>
        </w:rPr>
        <w:t>as</w:t>
      </w:r>
      <w:r w:rsidRPr="00B8003C">
        <w:rPr>
          <w:color w:val="000000" w:themeColor="text1"/>
          <w:sz w:val="22"/>
          <w:u w:color="000000" w:themeColor="text1"/>
        </w:rPr>
        <w:t xml:space="preserve"> sworn in on Monday, November 20, 2017</w:t>
      </w:r>
      <w:r>
        <w:rPr>
          <w:color w:val="000000" w:themeColor="text1"/>
          <w:sz w:val="22"/>
          <w:u w:color="000000" w:themeColor="text1"/>
        </w:rPr>
        <w:t xml:space="preserve"> at the Swansea Town Hall. </w:t>
      </w:r>
      <w:r w:rsidR="005129F5">
        <w:rPr>
          <w:color w:val="000000" w:themeColor="text1"/>
          <w:sz w:val="22"/>
          <w:u w:color="000000" w:themeColor="text1"/>
        </w:rPr>
        <w:t>As mayor, h</w:t>
      </w:r>
      <w:r>
        <w:rPr>
          <w:color w:val="000000" w:themeColor="text1"/>
          <w:sz w:val="22"/>
          <w:u w:color="000000" w:themeColor="text1"/>
        </w:rPr>
        <w:t>e</w:t>
      </w:r>
      <w:r w:rsidRPr="00DD41FC">
        <w:rPr>
          <w:rStyle w:val="textexposedshow"/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</w:t>
      </w:r>
      <w:r w:rsidR="005129F5">
        <w:rPr>
          <w:rStyle w:val="textexposedshow"/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aims </w:t>
      </w:r>
      <w:r w:rsidR="005129F5" w:rsidRPr="00B8003C">
        <w:rPr>
          <w:color w:val="000000" w:themeColor="text1"/>
          <w:sz w:val="22"/>
          <w:u w:color="000000" w:themeColor="text1"/>
        </w:rPr>
        <w:t xml:space="preserve">to make a difference in the lives </w:t>
      </w:r>
      <w:r w:rsidR="005129F5">
        <w:rPr>
          <w:color w:val="000000" w:themeColor="text1"/>
          <w:sz w:val="22"/>
          <w:u w:color="000000" w:themeColor="text1"/>
        </w:rPr>
        <w:t>of his community and his family</w:t>
      </w:r>
      <w:r>
        <w:rPr>
          <w:color w:val="000000" w:themeColor="text1"/>
          <w:sz w:val="22"/>
          <w:u w:color="000000" w:themeColor="text1"/>
        </w:rPr>
        <w:t>; and</w:t>
      </w:r>
    </w:p>
    <w:p w:rsidR="00C7045D" w:rsidRPr="00B8003C" w:rsidRDefault="00C7045D" w:rsidP="00C7045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</w:p>
    <w:p w:rsidR="00C7045D" w:rsidRDefault="00C7045D" w:rsidP="005129F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  <w:shd w:val="clear" w:color="auto" w:fill="FFFFFF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15586E">
        <w:rPr>
          <w:color w:val="000000" w:themeColor="text1"/>
          <w:sz w:val="22"/>
          <w:u w:color="000000" w:themeColor="text1"/>
        </w:rPr>
        <w:t xml:space="preserve">a leader in </w:t>
      </w:r>
      <w:r w:rsidR="00C033BC">
        <w:rPr>
          <w:color w:val="000000" w:themeColor="text1"/>
          <w:sz w:val="22"/>
          <w:u w:color="000000" w:themeColor="text1"/>
        </w:rPr>
        <w:t>the Swansea</w:t>
      </w:r>
      <w:r w:rsidR="0015586E">
        <w:rPr>
          <w:color w:val="000000" w:themeColor="text1"/>
          <w:sz w:val="22"/>
          <w:u w:color="000000" w:themeColor="text1"/>
        </w:rPr>
        <w:t xml:space="preserve"> community, Mayor Sanders</w:t>
      </w:r>
      <w:r>
        <w:rPr>
          <w:color w:val="000000" w:themeColor="text1"/>
          <w:sz w:val="22"/>
          <w:u w:color="000000" w:themeColor="text1"/>
        </w:rPr>
        <w:t xml:space="preserve"> </w:t>
      </w:r>
      <w:r w:rsidR="0015586E">
        <w:rPr>
          <w:color w:val="000000" w:themeColor="text1"/>
          <w:sz w:val="22"/>
          <w:u w:color="000000" w:themeColor="text1"/>
        </w:rPr>
        <w:t>has</w:t>
      </w:r>
      <w:r w:rsidR="0015586E" w:rsidRPr="00DD41FC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</w:t>
      </w:r>
      <w:r w:rsidR="00C15E86" w:rsidRPr="00DD41FC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served on Swansea Town Council for nine years, representing District #3</w:t>
      </w:r>
      <w:r w:rsidR="00C15E86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. He has</w:t>
      </w:r>
      <w:r w:rsidR="0015586E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</w:t>
      </w:r>
      <w:r w:rsidR="00C033BC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also </w:t>
      </w:r>
      <w:r w:rsidR="0015586E" w:rsidRPr="00DD41FC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served on many </w:t>
      </w:r>
      <w:r w:rsidR="0015586E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b</w:t>
      </w:r>
      <w:r w:rsidR="0015586E" w:rsidRPr="00DD41FC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oards and </w:t>
      </w:r>
      <w:r w:rsidR="0015586E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c</w:t>
      </w:r>
      <w:r w:rsidR="0015586E" w:rsidRPr="00DD41FC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ommissions in Lexington County</w:t>
      </w:r>
      <w:r w:rsidR="00C15E86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and</w:t>
      </w:r>
      <w:r>
        <w:rPr>
          <w:color w:val="000000" w:themeColor="text1"/>
          <w:sz w:val="22"/>
          <w:u w:color="000000" w:themeColor="text1"/>
        </w:rPr>
        <w:t xml:space="preserve"> </w:t>
      </w:r>
      <w:r w:rsidR="005129F5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has</w:t>
      </w:r>
      <w:r w:rsidRPr="00DD41FC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worked closely with the Commission on Aging</w:t>
      </w:r>
      <w:r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; and</w:t>
      </w:r>
    </w:p>
    <w:p w:rsidR="00C7045D" w:rsidRDefault="00C7045D" w:rsidP="00C7045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  <w:shd w:val="clear" w:color="auto" w:fill="FFFFFF"/>
        </w:rPr>
      </w:pPr>
    </w:p>
    <w:p w:rsidR="00C033BC" w:rsidRDefault="00C033BC" w:rsidP="00C033B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 a man of enduring faith, Mayor Sanders</w:t>
      </w:r>
      <w:r w:rsidRPr="00B8003C">
        <w:rPr>
          <w:color w:val="000000" w:themeColor="text1"/>
          <w:sz w:val="22"/>
          <w:u w:color="000000" w:themeColor="text1"/>
        </w:rPr>
        <w:t xml:space="preserve"> is the Pastor of Antioch Missionary Baptist </w:t>
      </w:r>
      <w:r>
        <w:rPr>
          <w:color w:val="000000" w:themeColor="text1"/>
          <w:sz w:val="22"/>
          <w:u w:color="000000" w:themeColor="text1"/>
        </w:rPr>
        <w:t>Church in North, South Carolina; and</w:t>
      </w:r>
    </w:p>
    <w:p w:rsidR="00C033BC" w:rsidRPr="00B8003C" w:rsidRDefault="00C033BC" w:rsidP="00C033B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</w:p>
    <w:p w:rsidR="00C15E86" w:rsidRDefault="00C7045D" w:rsidP="00C7045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C033BC">
        <w:rPr>
          <w:color w:val="000000" w:themeColor="text1"/>
          <w:sz w:val="22"/>
          <w:u w:color="000000" w:themeColor="text1"/>
        </w:rPr>
        <w:t>he</w:t>
      </w:r>
      <w:r w:rsidRPr="00B8003C">
        <w:rPr>
          <w:color w:val="000000" w:themeColor="text1"/>
          <w:sz w:val="22"/>
          <w:u w:color="000000" w:themeColor="text1"/>
        </w:rPr>
        <w:t xml:space="preserve"> i</w:t>
      </w:r>
      <w:r w:rsidR="0015586E">
        <w:rPr>
          <w:color w:val="000000" w:themeColor="text1"/>
          <w:sz w:val="22"/>
          <w:u w:color="000000" w:themeColor="text1"/>
        </w:rPr>
        <w:t>s</w:t>
      </w:r>
      <w:r w:rsidRPr="00B8003C">
        <w:rPr>
          <w:color w:val="000000" w:themeColor="text1"/>
          <w:sz w:val="22"/>
          <w:u w:color="000000" w:themeColor="text1"/>
        </w:rPr>
        <w:t xml:space="preserve"> an active </w:t>
      </w:r>
      <w:r w:rsidR="00C033BC">
        <w:rPr>
          <w:color w:val="000000" w:themeColor="text1"/>
          <w:sz w:val="22"/>
          <w:u w:color="000000" w:themeColor="text1"/>
        </w:rPr>
        <w:t>member of the Nu Omicron Sigma Chapter of</w:t>
      </w:r>
      <w:r w:rsidRPr="00B8003C">
        <w:rPr>
          <w:color w:val="000000" w:themeColor="text1"/>
          <w:sz w:val="22"/>
          <w:u w:color="000000" w:themeColor="text1"/>
        </w:rPr>
        <w:t xml:space="preserve"> Phi Beta Sigma Fraternity, Inc.</w:t>
      </w:r>
      <w:r w:rsidR="00C15E86">
        <w:rPr>
          <w:color w:val="000000" w:themeColor="text1"/>
          <w:sz w:val="22"/>
          <w:u w:color="000000" w:themeColor="text1"/>
        </w:rPr>
        <w:t>; and</w:t>
      </w:r>
    </w:p>
    <w:p w:rsidR="00C15E86" w:rsidRDefault="00C15E86" w:rsidP="00C7045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</w:p>
    <w:p w:rsidR="00C7045D" w:rsidRDefault="00C15E86" w:rsidP="00C7045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 Mayor Sanders</w:t>
      </w:r>
      <w:r w:rsidR="00C7045D">
        <w:rPr>
          <w:color w:val="000000" w:themeColor="text1"/>
          <w:sz w:val="22"/>
          <w:u w:color="000000" w:themeColor="text1"/>
        </w:rPr>
        <w:t xml:space="preserve"> is married to his wi</w:t>
      </w:r>
      <w:r w:rsidR="00C7045D" w:rsidRPr="00DD41FC">
        <w:rPr>
          <w:color w:val="000000" w:themeColor="text1"/>
          <w:sz w:val="22"/>
          <w:u w:color="000000" w:themeColor="text1"/>
        </w:rPr>
        <w:t>fe</w:t>
      </w:r>
      <w:r w:rsidR="00C7045D">
        <w:rPr>
          <w:color w:val="000000" w:themeColor="text1"/>
          <w:sz w:val="22"/>
          <w:u w:color="000000" w:themeColor="text1"/>
        </w:rPr>
        <w:t>,</w:t>
      </w:r>
      <w:r w:rsidR="00C7045D" w:rsidRPr="00DD41FC">
        <w:rPr>
          <w:color w:val="000000" w:themeColor="text1"/>
          <w:sz w:val="22"/>
          <w:u w:color="000000" w:themeColor="text1"/>
        </w:rPr>
        <w:t xml:space="preserve"> Verdia Sanders</w:t>
      </w:r>
      <w:r w:rsidR="00C7045D">
        <w:rPr>
          <w:color w:val="000000" w:themeColor="text1"/>
          <w:sz w:val="22"/>
          <w:u w:color="000000" w:themeColor="text1"/>
        </w:rPr>
        <w:t>; and</w:t>
      </w:r>
    </w:p>
    <w:p w:rsidR="00C7045D" w:rsidRPr="00DD41FC" w:rsidRDefault="00C7045D" w:rsidP="00C7045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</w:p>
    <w:p w:rsidR="00200B1C" w:rsidRDefault="00200B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40EB9">
        <w:rPr>
          <w:rFonts w:eastAsia="Times New Roman"/>
        </w:rPr>
        <w:t>the members of the South Carolina Senate are grateful for Mayor Sanders’ strength and dedication in h</w:t>
      </w:r>
      <w:r w:rsidR="00884238">
        <w:rPr>
          <w:rFonts w:eastAsia="Times New Roman"/>
        </w:rPr>
        <w:t>elping pave the way for African-</w:t>
      </w:r>
      <w:r w:rsidR="00340EB9">
        <w:rPr>
          <w:rFonts w:eastAsia="Times New Roman"/>
        </w:rPr>
        <w:t>American elected officials in this State and nation</w:t>
      </w:r>
      <w:r>
        <w:rPr>
          <w:rFonts w:eastAsia="Times New Roman"/>
        </w:rPr>
        <w:t>.  Now, therefore,</w:t>
      </w:r>
    </w:p>
    <w:p w:rsidR="00200B1C" w:rsidRDefault="00200B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0B1C" w:rsidRDefault="00200B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00B1C" w:rsidRDefault="00200B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0B1C" w:rsidRDefault="00200B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40EB9">
        <w:rPr>
          <w:rFonts w:eastAsia="Times New Roman"/>
        </w:rPr>
        <w:t xml:space="preserve">the members of the South Carolina Senate, by this resolution, honor and recognize Mayor Jerald Sanders for </w:t>
      </w:r>
      <w:r w:rsidR="001745AD">
        <w:rPr>
          <w:rFonts w:eastAsia="Times New Roman"/>
        </w:rPr>
        <w:t xml:space="preserve">his valuable contributions as </w:t>
      </w:r>
      <w:r w:rsidR="00340EB9">
        <w:rPr>
          <w:rFonts w:eastAsia="Times New Roman"/>
        </w:rPr>
        <w:t>the first African-American mayor of the Town of Swansea</w:t>
      </w:r>
      <w:r>
        <w:rPr>
          <w:rFonts w:eastAsia="Times New Roman"/>
        </w:rPr>
        <w:t>.</w:t>
      </w:r>
    </w:p>
    <w:p w:rsidR="00200B1C" w:rsidRDefault="00200B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0B1C" w:rsidRPr="00522CE0" w:rsidRDefault="00200B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40EB9">
        <w:rPr>
          <w:rFonts w:eastAsia="Times New Roman"/>
        </w:rPr>
        <w:t>Mayor Jerald Sanders</w:t>
      </w:r>
      <w:r>
        <w:rPr>
          <w:rFonts w:eastAsia="Times New Roman"/>
        </w:rPr>
        <w:t>.</w:t>
      </w:r>
    </w:p>
    <w:p w:rsidR="00B02DD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A79DD" w:rsidRDefault="008A79DD" w:rsidP="008A79DD">
      <w:pPr>
        <w:suppressAutoHyphens/>
        <w:jc w:val="both"/>
        <w:rPr>
          <w:rFonts w:eastAsia="Times New Roman"/>
        </w:rPr>
      </w:pPr>
    </w:p>
    <w:sectPr w:rsidR="008A79DD" w:rsidSect="008A79D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C12" w:rsidRDefault="00621C12" w:rsidP="00522CE0">
      <w:r>
        <w:separator/>
      </w:r>
    </w:p>
  </w:endnote>
  <w:endnote w:type="continuationSeparator" w:id="0">
    <w:p w:rsidR="00621C12" w:rsidRDefault="00621C1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D7CCBA-92D0-4A29-BBF0-A3CD67276A67}"/>
    <w:embedBold r:id="rId2" w:fontKey="{DD4CE63D-F817-4366-802D-B1D449031D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C63F991-5618-4366-993B-B41F6F231738}"/>
    <w:embedBold r:id="rId4" w:fontKey="{488B695B-BCF8-43A0-A13E-47AC7252C0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51974BC-EAEC-47BA-A100-E6BFB4372F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9DD" w:rsidRPr="00493E20" w:rsidRDefault="008A79DD" w:rsidP="00493E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A0C0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C12" w:rsidRDefault="00621C12" w:rsidP="00522CE0">
      <w:r>
        <w:separator/>
      </w:r>
    </w:p>
  </w:footnote>
  <w:footnote w:type="continuationSeparator" w:id="0">
    <w:p w:rsidR="00621C12" w:rsidRDefault="00621C1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9MAYO.KMM.NGS"/>
    <w:docVar w:name="CoverAttorneyInitials" w:val="KMM"/>
    <w:docVar w:name="CoverAttorneyLastName" w:val="Moffitt"/>
    <w:docVar w:name="CoverBillType" w:val="r"/>
    <w:docVar w:name="CoverSenator" w:val="NGS"/>
    <w:docVar w:name="dvBillNumber" w:val="1237"/>
    <w:docVar w:name="dvBillNumberPrefix" w:val="S. "/>
    <w:docVar w:name="dvOriginalBody" w:val="Senate"/>
    <w:docVar w:name="fulldraftpath" w:val="L:\S-RES\NGS\039MAYO.KMM.NGS.DOCX"/>
    <w:docVar w:name="NameofBody" w:val="S"/>
    <w:docVar w:name="vgroup2" w:val="S-RES"/>
  </w:docVars>
  <w:rsids>
    <w:rsidRoot w:val="00200B1C"/>
    <w:rsid w:val="00042AC1"/>
    <w:rsid w:val="00046516"/>
    <w:rsid w:val="00072458"/>
    <w:rsid w:val="0007601D"/>
    <w:rsid w:val="000B0720"/>
    <w:rsid w:val="000B5EAF"/>
    <w:rsid w:val="001315B2"/>
    <w:rsid w:val="0015586E"/>
    <w:rsid w:val="00170561"/>
    <w:rsid w:val="001745AD"/>
    <w:rsid w:val="00186AC9"/>
    <w:rsid w:val="00197DF1"/>
    <w:rsid w:val="001B3DD9"/>
    <w:rsid w:val="001B7E5D"/>
    <w:rsid w:val="001D3BAC"/>
    <w:rsid w:val="00200B1C"/>
    <w:rsid w:val="00216025"/>
    <w:rsid w:val="00245C4E"/>
    <w:rsid w:val="0026795B"/>
    <w:rsid w:val="002C1321"/>
    <w:rsid w:val="002C2031"/>
    <w:rsid w:val="002C5896"/>
    <w:rsid w:val="002D3BED"/>
    <w:rsid w:val="00307C2B"/>
    <w:rsid w:val="00315D04"/>
    <w:rsid w:val="00340EB9"/>
    <w:rsid w:val="00383247"/>
    <w:rsid w:val="003D4881"/>
    <w:rsid w:val="003D6E2B"/>
    <w:rsid w:val="003E7597"/>
    <w:rsid w:val="00413EBF"/>
    <w:rsid w:val="0044020F"/>
    <w:rsid w:val="00450668"/>
    <w:rsid w:val="00454138"/>
    <w:rsid w:val="004813A2"/>
    <w:rsid w:val="004814A1"/>
    <w:rsid w:val="00493E20"/>
    <w:rsid w:val="004952FA"/>
    <w:rsid w:val="004B6A22"/>
    <w:rsid w:val="004D7F37"/>
    <w:rsid w:val="005129F5"/>
    <w:rsid w:val="00522CE0"/>
    <w:rsid w:val="00523DD9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21C12"/>
    <w:rsid w:val="006A1802"/>
    <w:rsid w:val="006C0CBB"/>
    <w:rsid w:val="006C74EA"/>
    <w:rsid w:val="00720D40"/>
    <w:rsid w:val="007318D4"/>
    <w:rsid w:val="00765784"/>
    <w:rsid w:val="007A4390"/>
    <w:rsid w:val="007E5CB7"/>
    <w:rsid w:val="007F36CD"/>
    <w:rsid w:val="008314D2"/>
    <w:rsid w:val="00870F6F"/>
    <w:rsid w:val="00884238"/>
    <w:rsid w:val="008A79DD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02DD3"/>
    <w:rsid w:val="00B10098"/>
    <w:rsid w:val="00B5790D"/>
    <w:rsid w:val="00B945C5"/>
    <w:rsid w:val="00BA20EA"/>
    <w:rsid w:val="00BB5AFC"/>
    <w:rsid w:val="00BC0A56"/>
    <w:rsid w:val="00BE60FF"/>
    <w:rsid w:val="00C033BC"/>
    <w:rsid w:val="00C15E86"/>
    <w:rsid w:val="00C45366"/>
    <w:rsid w:val="00C57023"/>
    <w:rsid w:val="00C7045D"/>
    <w:rsid w:val="00C74052"/>
    <w:rsid w:val="00CA0C01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09DF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08E5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CAFF0160-1A42-432C-9C54-31CF4AE61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C7045D"/>
    <w:rPr>
      <w:sz w:val="24"/>
      <w:szCs w:val="24"/>
    </w:rPr>
  </w:style>
  <w:style w:type="character" w:customStyle="1" w:styleId="textexposedshow">
    <w:name w:val="text_exposed_show"/>
    <w:basedOn w:val="DefaultParagraphFont"/>
    <w:rsid w:val="00C7045D"/>
  </w:style>
  <w:style w:type="character" w:styleId="Hyperlink">
    <w:name w:val="Hyperlink"/>
    <w:basedOn w:val="DefaultParagraphFont"/>
    <w:uiPriority w:val="99"/>
    <w:unhideWhenUsed/>
    <w:rsid w:val="008A79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237_201805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37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50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802CB0D7.dotm</Template>
  <TotalTime>0</TotalTime>
  <Pages>3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1237: Mayor Jerald Sanders - South Carolina Legislature Online</dc:title>
  <dc:subject/>
  <dc:creator>Rebecca Landau</dc:creator>
  <cp:keywords/>
  <dc:description/>
  <cp:lastModifiedBy>Derrick Williamson</cp:lastModifiedBy>
  <cp:revision>2</cp:revision>
  <dcterms:created xsi:type="dcterms:W3CDTF">2018-05-14T14:48:00Z</dcterms:created>
  <dcterms:modified xsi:type="dcterms:W3CDTF">2018-05-14T14:48:00Z</dcterms:modified>
</cp:coreProperties>
</file>