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08E" w:rsidRDefault="000E108E" w:rsidP="000E108E">
      <w:pPr>
        <w:widowControl w:val="0"/>
        <w:jc w:val="center"/>
      </w:pPr>
      <w:r w:rsidRPr="000E108E">
        <w:rPr>
          <w:b/>
        </w:rPr>
        <w:t>South Carolina General Assembly</w:t>
      </w:r>
    </w:p>
    <w:p w:rsidR="000E108E" w:rsidRDefault="000E108E" w:rsidP="000E108E">
      <w:pPr>
        <w:widowControl w:val="0"/>
        <w:jc w:val="center"/>
      </w:pPr>
      <w:r>
        <w:t>122nd Session, 2017-2018</w:t>
      </w:r>
    </w:p>
    <w:p w:rsidR="000E108E" w:rsidRDefault="000E108E" w:rsidP="000E108E">
      <w:pPr>
        <w:widowControl w:val="0"/>
        <w:jc w:val="left"/>
      </w:pPr>
    </w:p>
    <w:p w:rsidR="000E108E" w:rsidRDefault="000E108E" w:rsidP="000E108E">
      <w:pPr>
        <w:widowControl w:val="0"/>
        <w:jc w:val="left"/>
        <w:rPr>
          <w:b/>
        </w:rPr>
      </w:pPr>
      <w:r w:rsidRPr="000E108E">
        <w:rPr>
          <w:b/>
        </w:rPr>
        <w:t>S.</w:t>
      </w:r>
      <w:r>
        <w:rPr>
          <w:b/>
        </w:rPr>
        <w:t xml:space="preserve"> </w:t>
      </w:r>
      <w:r w:rsidRPr="000E108E">
        <w:rPr>
          <w:b/>
        </w:rPr>
        <w:t>188</w:t>
      </w:r>
    </w:p>
    <w:p w:rsidR="000E108E" w:rsidRDefault="000E108E" w:rsidP="000E108E">
      <w:pPr>
        <w:widowControl w:val="0"/>
        <w:jc w:val="left"/>
        <w:rPr>
          <w:b/>
        </w:rPr>
      </w:pPr>
    </w:p>
    <w:p w:rsidR="000E108E" w:rsidRDefault="000E108E" w:rsidP="000E108E">
      <w:pPr>
        <w:widowControl w:val="0"/>
        <w:jc w:val="left"/>
      </w:pPr>
      <w:r w:rsidRPr="000E108E">
        <w:rPr>
          <w:b/>
        </w:rPr>
        <w:t>STATUS INFORMATION</w:t>
      </w:r>
    </w:p>
    <w:p w:rsidR="000E108E" w:rsidRDefault="000E108E" w:rsidP="000E108E">
      <w:pPr>
        <w:widowControl w:val="0"/>
        <w:jc w:val="left"/>
      </w:pPr>
    </w:p>
    <w:p w:rsidR="000E108E" w:rsidRDefault="000E108E" w:rsidP="000E108E">
      <w:pPr>
        <w:widowControl w:val="0"/>
        <w:jc w:val="left"/>
      </w:pPr>
      <w:r>
        <w:t>General Bill</w:t>
      </w:r>
    </w:p>
    <w:p w:rsidR="000E108E" w:rsidRDefault="000E108E" w:rsidP="000E108E">
      <w:pPr>
        <w:widowControl w:val="0"/>
        <w:jc w:val="left"/>
      </w:pPr>
      <w:r>
        <w:t>Sponsors: Senator Scott</w:t>
      </w:r>
    </w:p>
    <w:p w:rsidR="000E108E" w:rsidRDefault="000E108E" w:rsidP="000E108E">
      <w:pPr>
        <w:widowControl w:val="0"/>
        <w:jc w:val="left"/>
      </w:pPr>
      <w:r>
        <w:t>Document Path: l:\council\bills\agm\19030wab17.docx</w:t>
      </w:r>
    </w:p>
    <w:p w:rsidR="000E108E" w:rsidRDefault="000E108E" w:rsidP="000E108E">
      <w:pPr>
        <w:widowControl w:val="0"/>
        <w:jc w:val="left"/>
      </w:pPr>
    </w:p>
    <w:p w:rsidR="000836BA" w:rsidRDefault="000836BA" w:rsidP="000E108E">
      <w:pPr>
        <w:widowControl w:val="0"/>
        <w:jc w:val="left"/>
      </w:pPr>
      <w:r>
        <w:t>Introduced in the Senate on January 10, 2017</w:t>
      </w:r>
    </w:p>
    <w:p w:rsidR="000836BA" w:rsidRPr="000836BA" w:rsidRDefault="000836BA" w:rsidP="000E108E">
      <w:pPr>
        <w:widowControl w:val="0"/>
        <w:jc w:val="left"/>
      </w:pPr>
      <w:r>
        <w:t xml:space="preserve">Currently residing in the Senate Committee on </w:t>
      </w:r>
      <w:r w:rsidRPr="000836BA">
        <w:rPr>
          <w:b/>
        </w:rPr>
        <w:t>Labor, Commerce and Industry</w:t>
      </w:r>
    </w:p>
    <w:p w:rsidR="000836BA" w:rsidRDefault="000836BA" w:rsidP="000E108E">
      <w:pPr>
        <w:widowControl w:val="0"/>
        <w:jc w:val="left"/>
      </w:pPr>
    </w:p>
    <w:p w:rsidR="000E108E" w:rsidRDefault="000E108E" w:rsidP="000E108E">
      <w:pPr>
        <w:widowControl w:val="0"/>
        <w:jc w:val="left"/>
      </w:pPr>
      <w:r>
        <w:t xml:space="preserve">Summary: </w:t>
      </w:r>
      <w:r w:rsidR="00C903D5">
        <w:t>S.C. Minimum Wage Act</w:t>
      </w:r>
    </w:p>
    <w:p w:rsidR="000E108E" w:rsidRDefault="000E108E" w:rsidP="000E108E">
      <w:pPr>
        <w:widowControl w:val="0"/>
        <w:jc w:val="left"/>
      </w:pPr>
    </w:p>
    <w:p w:rsidR="000E108E" w:rsidRDefault="000E108E" w:rsidP="000E108E">
      <w:pPr>
        <w:widowControl w:val="0"/>
        <w:jc w:val="left"/>
      </w:pPr>
    </w:p>
    <w:p w:rsidR="000E108E" w:rsidRDefault="000E108E" w:rsidP="000E108E">
      <w:pPr>
        <w:widowControl w:val="0"/>
        <w:tabs>
          <w:tab w:val="center" w:pos="590"/>
          <w:tab w:val="center" w:pos="1440"/>
          <w:tab w:val="left" w:pos="1872"/>
          <w:tab w:val="left" w:pos="9187"/>
        </w:tabs>
        <w:jc w:val="left"/>
      </w:pPr>
      <w:r w:rsidRPr="000E108E">
        <w:rPr>
          <w:b/>
        </w:rPr>
        <w:t>HISTORY OF LEGISLATIVE ACTIONS</w:t>
      </w:r>
    </w:p>
    <w:p w:rsidR="000E108E" w:rsidRDefault="000E108E" w:rsidP="000E108E">
      <w:pPr>
        <w:widowControl w:val="0"/>
        <w:tabs>
          <w:tab w:val="center" w:pos="590"/>
          <w:tab w:val="center" w:pos="1440"/>
          <w:tab w:val="left" w:pos="1872"/>
          <w:tab w:val="left" w:pos="9187"/>
        </w:tabs>
        <w:jc w:val="left"/>
      </w:pPr>
    </w:p>
    <w:p w:rsidR="000E108E" w:rsidRPr="000E108E" w:rsidRDefault="000E108E" w:rsidP="000E108E">
      <w:pPr>
        <w:widowControl w:val="0"/>
        <w:tabs>
          <w:tab w:val="center" w:pos="590"/>
          <w:tab w:val="center" w:pos="1440"/>
          <w:tab w:val="left" w:pos="1872"/>
          <w:tab w:val="left" w:pos="9187"/>
        </w:tabs>
        <w:jc w:val="left"/>
      </w:pPr>
      <w:r w:rsidRPr="000E108E">
        <w:rPr>
          <w:u w:val="single"/>
        </w:rPr>
        <w:tab/>
        <w:t>Date</w:t>
      </w:r>
      <w:r w:rsidRPr="000E108E">
        <w:rPr>
          <w:u w:val="single"/>
        </w:rPr>
        <w:tab/>
        <w:t>Body</w:t>
      </w:r>
      <w:r w:rsidRPr="000E108E">
        <w:rPr>
          <w:u w:val="single"/>
        </w:rPr>
        <w:tab/>
        <w:t>Action Description with journal page number</w:t>
      </w:r>
      <w:r w:rsidRPr="000E108E">
        <w:rPr>
          <w:u w:val="single"/>
        </w:rPr>
        <w:tab/>
      </w:r>
    </w:p>
    <w:p w:rsidR="00717960" w:rsidRDefault="00717960" w:rsidP="00717960">
      <w:pPr>
        <w:widowControl w:val="0"/>
        <w:tabs>
          <w:tab w:val="right" w:pos="1008"/>
          <w:tab w:val="left" w:pos="1152"/>
          <w:tab w:val="left" w:pos="1872"/>
          <w:tab w:val="left" w:pos="9187"/>
        </w:tabs>
        <w:ind w:left="2088" w:hanging="2088"/>
        <w:jc w:val="left"/>
      </w:pPr>
      <w:r>
        <w:tab/>
        <w:t>12/13/2016</w:t>
      </w:r>
      <w:r>
        <w:tab/>
        <w:t>Senate</w:t>
      </w:r>
      <w:r>
        <w:tab/>
      </w:r>
      <w:r w:rsidRPr="007A3F37">
        <w:t>Prefiled</w:t>
      </w:r>
    </w:p>
    <w:p w:rsidR="00717960" w:rsidRDefault="00717960" w:rsidP="00717960">
      <w:pPr>
        <w:widowControl w:val="0"/>
        <w:tabs>
          <w:tab w:val="right" w:pos="1008"/>
          <w:tab w:val="left" w:pos="1152"/>
          <w:tab w:val="left" w:pos="1872"/>
          <w:tab w:val="left" w:pos="9187"/>
        </w:tabs>
        <w:ind w:left="2088" w:hanging="2088"/>
        <w:jc w:val="left"/>
      </w:pPr>
      <w:r>
        <w:tab/>
        <w:t>12/13/2016</w:t>
      </w:r>
      <w:r>
        <w:tab/>
        <w:t>Senate</w:t>
      </w:r>
      <w:r>
        <w:tab/>
      </w:r>
      <w:r w:rsidRPr="007A3F37">
        <w:t xml:space="preserve">Referred to Committee on </w:t>
      </w:r>
      <w:r w:rsidRPr="007A3F37">
        <w:rPr>
          <w:b/>
        </w:rPr>
        <w:t>Labor, Commerce and Industry</w:t>
      </w:r>
    </w:p>
    <w:p w:rsidR="00717960" w:rsidRDefault="00717960" w:rsidP="00717960">
      <w:pPr>
        <w:widowControl w:val="0"/>
        <w:tabs>
          <w:tab w:val="right" w:pos="1008"/>
          <w:tab w:val="left" w:pos="1152"/>
          <w:tab w:val="left" w:pos="1872"/>
          <w:tab w:val="left" w:pos="9187"/>
        </w:tabs>
        <w:ind w:left="2088" w:hanging="2088"/>
        <w:jc w:val="left"/>
      </w:pPr>
      <w:r>
        <w:tab/>
        <w:t>1/10/2017</w:t>
      </w:r>
      <w:r>
        <w:tab/>
        <w:t>Senate</w:t>
      </w:r>
      <w:r>
        <w:tab/>
      </w:r>
      <w:r w:rsidRPr="007A3F37">
        <w:t>Introduced and read first time (</w:t>
      </w:r>
      <w:hyperlink r:id="rId7" w:history="1">
        <w:r w:rsidRPr="007A3F37">
          <w:rPr>
            <w:rStyle w:val="Hyperlink"/>
          </w:rPr>
          <w:t>Senate Journal</w:t>
        </w:r>
        <w:r w:rsidRPr="007A3F37">
          <w:rPr>
            <w:rStyle w:val="Hyperlink"/>
          </w:rPr>
          <w:noBreakHyphen/>
          <w:t>page 99</w:t>
        </w:r>
      </w:hyperlink>
      <w:r w:rsidRPr="007A3F37">
        <w:t>)</w:t>
      </w:r>
    </w:p>
    <w:p w:rsidR="00717960" w:rsidRDefault="00717960" w:rsidP="00717960">
      <w:pPr>
        <w:widowControl w:val="0"/>
        <w:tabs>
          <w:tab w:val="right" w:pos="1008"/>
          <w:tab w:val="left" w:pos="1152"/>
          <w:tab w:val="left" w:pos="1872"/>
          <w:tab w:val="left" w:pos="9187"/>
        </w:tabs>
        <w:ind w:left="2088" w:hanging="2088"/>
        <w:jc w:val="left"/>
      </w:pPr>
      <w:r>
        <w:tab/>
        <w:t>1/10/2017</w:t>
      </w:r>
      <w:r>
        <w:tab/>
        <w:t>Senate</w:t>
      </w:r>
      <w:r>
        <w:tab/>
      </w:r>
      <w:r w:rsidRPr="007A3F37">
        <w:t>Referred to C</w:t>
      </w:r>
      <w:r>
        <w:t xml:space="preserve">ommittee on </w:t>
      </w:r>
      <w:r w:rsidRPr="007A3F37">
        <w:rPr>
          <w:b/>
        </w:rPr>
        <w:t>Labor, Commerce and Industry</w:t>
      </w:r>
      <w:r w:rsidRPr="007A3F37">
        <w:t xml:space="preserve"> (</w:t>
      </w:r>
      <w:hyperlink r:id="rId8" w:history="1">
        <w:r w:rsidRPr="007A3F37">
          <w:rPr>
            <w:rStyle w:val="Hyperlink"/>
          </w:rPr>
          <w:t>Senate Journal</w:t>
        </w:r>
        <w:r w:rsidRPr="007A3F37">
          <w:rPr>
            <w:rStyle w:val="Hyperlink"/>
          </w:rPr>
          <w:noBreakHyphen/>
          <w:t>page 99</w:t>
        </w:r>
      </w:hyperlink>
      <w:r w:rsidRPr="007A3F37">
        <w:t>)</w:t>
      </w:r>
    </w:p>
    <w:p w:rsidR="00717960" w:rsidRDefault="00717960" w:rsidP="00717960">
      <w:pPr>
        <w:widowControl w:val="0"/>
        <w:tabs>
          <w:tab w:val="right" w:pos="1008"/>
          <w:tab w:val="left" w:pos="1152"/>
          <w:tab w:val="left" w:pos="1872"/>
          <w:tab w:val="left" w:pos="9187"/>
        </w:tabs>
        <w:ind w:left="2088" w:hanging="2088"/>
        <w:jc w:val="left"/>
      </w:pPr>
    </w:p>
    <w:p w:rsidR="000E108E" w:rsidRDefault="000E108E" w:rsidP="000E10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108E">
          <w:rPr>
            <w:rStyle w:val="Hyperlink"/>
          </w:rPr>
          <w:t>legislative information</w:t>
        </w:r>
      </w:hyperlink>
      <w:r>
        <w:t xml:space="preserve"> at the website</w:t>
      </w:r>
    </w:p>
    <w:p w:rsidR="000E108E" w:rsidRDefault="000E108E" w:rsidP="000E108E">
      <w:pPr>
        <w:widowControl w:val="0"/>
        <w:tabs>
          <w:tab w:val="right" w:pos="1008"/>
          <w:tab w:val="left" w:pos="1152"/>
          <w:tab w:val="left" w:pos="1872"/>
          <w:tab w:val="left" w:pos="9187"/>
        </w:tabs>
        <w:ind w:left="2088" w:hanging="2088"/>
        <w:jc w:val="left"/>
      </w:pPr>
    </w:p>
    <w:p w:rsidR="000E108E" w:rsidRPr="000E108E" w:rsidRDefault="000E108E" w:rsidP="000E108E">
      <w:pPr>
        <w:widowControl w:val="0"/>
        <w:tabs>
          <w:tab w:val="right" w:pos="1008"/>
          <w:tab w:val="left" w:pos="1152"/>
          <w:tab w:val="left" w:pos="1872"/>
          <w:tab w:val="left" w:pos="9187"/>
        </w:tabs>
        <w:ind w:left="2088" w:hanging="2088"/>
        <w:jc w:val="left"/>
      </w:pPr>
    </w:p>
    <w:p w:rsidR="000E108E" w:rsidRDefault="000E108E" w:rsidP="000E108E">
      <w:pPr>
        <w:widowControl w:val="0"/>
        <w:jc w:val="left"/>
      </w:pPr>
      <w:r w:rsidRPr="000E108E">
        <w:rPr>
          <w:b/>
        </w:rPr>
        <w:t>VERSIONS OF THIS BILL</w:t>
      </w:r>
    </w:p>
    <w:p w:rsidR="000E108E" w:rsidRDefault="000E108E" w:rsidP="000E108E">
      <w:pPr>
        <w:widowControl w:val="0"/>
        <w:jc w:val="left"/>
      </w:pPr>
    </w:p>
    <w:p w:rsidR="000E108E" w:rsidRDefault="00D605AC" w:rsidP="000E108E">
      <w:pPr>
        <w:widowControl w:val="0"/>
        <w:jc w:val="left"/>
      </w:pPr>
      <w:hyperlink r:id="rId10" w:history="1">
        <w:r w:rsidR="000E108E">
          <w:rPr>
            <w:rStyle w:val="Hyperlink"/>
          </w:rPr>
          <w:t>12/13/2016</w:t>
        </w:r>
      </w:hyperlink>
    </w:p>
    <w:p w:rsidR="000E108E" w:rsidRDefault="000E108E" w:rsidP="000E108E"/>
    <w:p w:rsidR="000E108E" w:rsidRDefault="000E108E" w:rsidP="000E108E">
      <w:pPr>
        <w:sectPr w:rsidR="000E108E" w:rsidSect="000E108E">
          <w:pgSz w:w="12240" w:h="15840" w:code="1"/>
          <w:pgMar w:top="1080" w:right="1440" w:bottom="1080" w:left="1440" w:header="720" w:footer="720" w:gutter="0"/>
          <w:cols w:space="720"/>
          <w:noEndnote/>
          <w:docGrid w:linePitch="360"/>
        </w:sectPr>
      </w:pPr>
    </w:p>
    <w:p w:rsidR="000564BC" w:rsidRDefault="000564BC"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0DF" w:rsidRDefault="00E840DF" w:rsidP="00E84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 AND THE PURPOSE OF THE ACT, TO PROVIDE EMPLOYERS SHALL PAY EMPLOYEES A CERTAIN MINIMUM WAGE, TO PROVIDE A MECHANISM FOR THE DEPARTMENT OF EMPLOYMENT AND WORKFORCE TO ADJUST THIS MINIMUM WAGE BY THE RATE OF INFLATION ANNUALLY, TO PROVIDE IT IS UNLAWFUL FOR AN EMPLOYER TO RETALIATE AGAINST AN EMPLOYEE WHO EXERCISES HIS RIGHTS WITH RESPECT TO THIS MINIMUM WAGE, AND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0556D3">
        <w:noBreakHyphen/>
      </w:r>
      <w:r>
        <w:t>1</w:t>
      </w:r>
      <w:r w:rsidR="000556D3">
        <w:noBreakHyphen/>
      </w:r>
      <w:r>
        <w:t>130, RELATING TO THE SCOPE OF AUTHORITY OF A POLITICAL SUBDIVISION OF THE STATE TO SET A MINIMUM WAGE RATE, TO AMEND SECTION 44</w:t>
      </w:r>
      <w:r w:rsidR="000556D3">
        <w:noBreakHyphen/>
      </w:r>
      <w:r>
        <w:t>22</w:t>
      </w:r>
      <w:r w:rsidR="000556D3">
        <w:noBreakHyphen/>
      </w:r>
      <w:r>
        <w:t>160, RELATING TO COMPENSATION OF MENTAL HEALTH PATIENTS FOR THERAPEUTIC EMPLOYMENT, TO AMEND SECTION 53</w:t>
      </w:r>
      <w:r w:rsidR="000556D3">
        <w:noBreakHyphen/>
      </w:r>
      <w:r>
        <w:t>1</w:t>
      </w:r>
      <w:r w:rsidR="000556D3">
        <w:noBreakHyphen/>
      </w:r>
      <w:r>
        <w:t>100, RELATING TO COMPENSATION FOR SUNDAY WORK BY MACHINE SHOP EMPLOYEES, AND TO AMEND SECTION 53</w:t>
      </w:r>
      <w:r w:rsidR="000556D3">
        <w:noBreakHyphen/>
      </w:r>
      <w:r>
        <w:t>1</w:t>
      </w:r>
      <w:r w:rsidR="000556D3">
        <w:noBreakHyphen/>
      </w:r>
      <w:r>
        <w:t xml:space="preserve">110, RELATING TO COMPENSATION FOR SUNDAY WORK BY A PERSON EMPLOYED IN THE MANUFACTURE OR FINISHING OF TEXTILE PRODUCTS, ALL SO AS TO MAKE CONFORMING CHANGES; AND TO DESIGNATE THE EXISTING SECTIONS OF CHAPTER 10, TITLE 41 AS </w:t>
      </w:r>
      <w:r>
        <w:lastRenderedPageBreak/>
        <w:t>ARTICLE 1 ENTITLED “PAYMENT OF WAGES GENERALLY”.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615C" w:rsidRDefault="0055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615C" w:rsidRDefault="0055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55615C"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5930" w:rsidRPr="00442557">
        <w:t>Chapter 10, Title 41 of the 1976 Code is amended by adding:</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 xml:space="preserve">210. This article must be known and may be cited as the </w:t>
      </w:r>
      <w:r w:rsidR="000556D3" w:rsidRPr="000556D3">
        <w:t>‘</w:t>
      </w:r>
      <w:r w:rsidRPr="00442557">
        <w:t>South Carolina Minimum Wage Act</w:t>
      </w:r>
      <w:r w:rsidR="000556D3" w:rsidRPr="000556D3">
        <w:t>’</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220.</w:t>
      </w:r>
      <w:r>
        <w:tab/>
      </w:r>
      <w:r w:rsidRPr="00442557">
        <w:t>The purpose of this article is to provide measures appropriate for the implementation of Section 16, Article XVII of the South Carolina Constitution,</w:t>
      </w:r>
      <w:r>
        <w:t xml:space="preserve"> 1895,</w:t>
      </w:r>
      <w:r w:rsidRPr="00442557">
        <w:t xml:space="preserve"> pursuant to authority granted to the General Assembly by Section 16, Article XVII</w:t>
      </w:r>
      <w:r>
        <w:t xml:space="preserve"> </w:t>
      </w:r>
      <w:r w:rsidRPr="00442557">
        <w:t>of the South Carolina Constitution</w:t>
      </w:r>
      <w:r>
        <w:t>, 1895</w:t>
      </w:r>
      <w:r w:rsidRPr="00442557">
        <w:t xml:space="preserve">. The Department of </w:t>
      </w:r>
      <w:r>
        <w:t>Employment and Workforce</w:t>
      </w:r>
      <w:r w:rsidRPr="00442557">
        <w:t xml:space="preserve"> is designated as the state agency to implement Section 16, Article XVII of the South Carolina Constitution</w:t>
      </w:r>
      <w:r>
        <w:t>, 1895</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230.</w:t>
      </w:r>
      <w:r>
        <w:tab/>
      </w:r>
      <w:r w:rsidRPr="00442557">
        <w:t>Employers shall</w:t>
      </w:r>
      <w:r>
        <w:t xml:space="preserve"> at a minimum</w:t>
      </w:r>
      <w:r w:rsidRPr="00442557">
        <w:t xml:space="preserve"> pay employees a wage at an hourly rate of </w:t>
      </w:r>
      <w:r>
        <w:t>one dollar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240.</w:t>
      </w:r>
      <w:r>
        <w:tab/>
      </w:r>
      <w:r w:rsidRPr="00442557">
        <w:t>(A)</w:t>
      </w:r>
      <w:r>
        <w:tab/>
      </w:r>
      <w:r w:rsidRPr="00442557">
        <w:t xml:space="preserve">Beginning on the first September </w:t>
      </w:r>
      <w:r>
        <w:t>thirtieth</w:t>
      </w:r>
      <w:r w:rsidRPr="00442557">
        <w:t xml:space="preserve"> after ratification of Section 16, Article XVII of the South Carolina Constitution, </w:t>
      </w:r>
      <w:r>
        <w:t xml:space="preserve">1895, </w:t>
      </w:r>
      <w:r w:rsidRPr="00442557">
        <w:t>the department shall calculate an adjusted state minimum wage rate by increasing the state minimum wage</w:t>
      </w:r>
      <w:r>
        <w:t xml:space="preserve"> from being at least one dollar above the federal minimum wage</w:t>
      </w:r>
      <w:r w:rsidRPr="00442557">
        <w:t xml:space="preserve"> by the rate of inflation for the twelve months prior to July </w:t>
      </w:r>
      <w:r>
        <w:t>first</w:t>
      </w:r>
      <w:r w:rsidRPr="00442557">
        <w:t xml:space="preserve">.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shall take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Section 16, Article XVII of the South Carolina Constitution</w:t>
      </w:r>
      <w:r>
        <w:t>, 1895</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250.</w:t>
      </w:r>
      <w:r>
        <w:tab/>
      </w:r>
      <w:r w:rsidRPr="00442557">
        <w:t>It is unlawful for an employer or another party to discriminate or take adverse action against a person in retaliation for exercising rights protected pursuant to  Section 16, Article XVII of the South Carolina Constitution</w:t>
      </w:r>
      <w:r>
        <w:t>, 1895</w:t>
      </w:r>
      <w:r w:rsidRPr="00442557">
        <w:t>. Rights protected include, but are not limited to, the right to file a complaint or inform any person of his potential rights pursuant to Section 16, Article XVII of the South Carolina Constitution</w:t>
      </w:r>
      <w:r>
        <w:t>, 1895,</w:t>
      </w:r>
      <w:r w:rsidRPr="00442557">
        <w:t xml:space="preserve"> and to assist him in asserting these rights.</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260.</w:t>
      </w:r>
      <w:r>
        <w:tab/>
      </w:r>
      <w:r w:rsidRPr="00442557">
        <w:t>(A)</w:t>
      </w:r>
      <w:r>
        <w:tab/>
      </w:r>
      <w:r w:rsidRPr="00442557">
        <w:t>A person aggrieved by a violation of this article may bring a civil action in a court of competent jurisdiction against an employer for violating a provision of this article after notifying the employer alleged to have violated this article,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The employer has fifteen calendar days after receipt of the notice to pay the total amount of unpaid wages or otherwise resolve the claim to the satisfaction of the person aggrieved. The statute of limitations for bringing an action pursuant to this article are tolled during this fifteen</w:t>
      </w:r>
      <w:r w:rsidR="000556D3">
        <w:noBreakHyphen/>
      </w:r>
      <w:r w:rsidRPr="00442557">
        <w:t>day period. If the employer fails to pay the total amount of unpaid wages or otherwise resolve the claim to the satisfaction of the person aggrieved, then the person aggrieved may bring a claim for unpaid minimum wages, the terms of which must be consistent with the contents of the notice.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aggrieved persons shall recover the full amount of any unpaid back wages unlawfully withheld plus the same amount as liquidated damages and </w:t>
      </w:r>
      <w:r w:rsidRPr="005A1974">
        <w:t>must</w:t>
      </w:r>
      <w:r>
        <w:t xml:space="preserve"> </w:t>
      </w:r>
      <w:r w:rsidRPr="00442557">
        <w:t>be awarded reasonable attorney</w:t>
      </w:r>
      <w:r w:rsidR="000556D3" w:rsidRPr="000556D3">
        <w:t>’</w:t>
      </w:r>
      <w:r w:rsidRPr="00442557">
        <w:t>s fees and costs. As provided under the federal Fair Labor Standards Act, pursuant to Section 11 of the Portal</w:t>
      </w:r>
      <w:r w:rsidR="000556D3">
        <w:noBreakHyphen/>
      </w:r>
      <w:r w:rsidRPr="00442557">
        <w:t>to</w:t>
      </w:r>
      <w:r w:rsidR="000556D3">
        <w:noBreakHyphen/>
      </w:r>
      <w:r w:rsidRPr="00442557">
        <w:t>Portal Act of 1947, 29 U.S.C. 260, if the employer proves by a preponderance of the evidence that the act or omission giving rise to the action was in good faith and that the employer had reasonable grounds for believing that his or her act or omission was not a violation of  Section 16, Article XVII of the South Carolina Constitution,</w:t>
      </w:r>
      <w:r>
        <w:t xml:space="preserve"> 1895,</w:t>
      </w:r>
      <w:r w:rsidRPr="00442557">
        <w:t xml:space="preserve"> the court may, in its sound discretion, award no liquidated damages or award any amount not to exceed an amount equal to the amount of unpaid minimum wages. The court shall not award any economic damages on a claim for unpaid minimum wages not expressly authorized in this article.</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brought pursuant to this article, an aggrieved person is also entitled to legal or equitable relief as appropriate to remedy the violation, including, without limitation, reinstatement in employment and injunctive relief. However, any entitlement to legal or equitable relief in an action brought under  Section 16, Article XVII of the South Carolina Constitution</w:t>
      </w:r>
      <w:r>
        <w:t>, 1895,</w:t>
      </w:r>
      <w:r w:rsidRPr="00442557">
        <w:t xml:space="preserve"> shall not include punitive damages.</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270.</w:t>
      </w:r>
      <w:r>
        <w:tab/>
      </w:r>
      <w:r w:rsidRPr="00442557">
        <w:t>The Attorney General may bring a civil action to enforce this article, and  this action may:</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280.</w:t>
      </w:r>
      <w:r>
        <w:tab/>
      </w:r>
      <w:r w:rsidRPr="00442557">
        <w:t>The statute of limitations for an action brought pursuant to this article is for five years and begins on the date on which the alleged violation occurred.</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556D3">
        <w:noBreakHyphen/>
      </w:r>
      <w:r w:rsidRPr="00442557">
        <w:t>10</w:t>
      </w:r>
      <w:r w:rsidR="000556D3">
        <w:noBreakHyphen/>
      </w:r>
      <w:r w:rsidRPr="00442557">
        <w:t>290.</w:t>
      </w:r>
      <w:r>
        <w:tab/>
      </w:r>
      <w:r w:rsidRPr="00442557">
        <w:t>An action brought pursuant to this article may be brought as a class action under state law.</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0556D3">
        <w:noBreakHyphen/>
      </w:r>
      <w:r>
        <w:t>1</w:t>
      </w:r>
      <w:r w:rsidRPr="00442557">
        <w:t>0</w:t>
      </w:r>
      <w:r w:rsidR="000556D3">
        <w:noBreakHyphen/>
      </w:r>
      <w:r w:rsidRPr="00442557">
        <w:t>300.</w:t>
      </w:r>
      <w:r>
        <w:tab/>
      </w:r>
      <w:r w:rsidRPr="00442557">
        <w:t>Except for calculating the adjusted state minimum wage and publishing the initial state minimum wage and any annual adjustments to it, the authority of the department in implementing  Section 16, Article XVII of the South Carolina Constitution</w:t>
      </w:r>
      <w:r>
        <w:t>, 1895,</w:t>
      </w:r>
      <w:r w:rsidRPr="00442557">
        <w:t xml:space="preserve"> pursuant to this article is limited to that authority expressly granted by the General Assembly</w:t>
      </w:r>
      <w:r>
        <w:t>.</w:t>
      </w:r>
      <w:r w:rsidRPr="00442557">
        <w:t>”</w:t>
      </w:r>
    </w:p>
    <w:p w:rsidR="00005930" w:rsidRPr="00442557"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0556D3">
        <w:noBreakHyphen/>
      </w:r>
      <w:r w:rsidRPr="00B16FD9">
        <w:t>1</w:t>
      </w:r>
      <w:r w:rsidR="000556D3">
        <w:noBreakHyphen/>
      </w:r>
      <w:r w:rsidRPr="00B16FD9">
        <w:t xml:space="preserve">130(B) of the 1976 Code is amended to read: </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Pr>
          <w:color w:val="000000"/>
          <w:u w:val="single"/>
        </w:rPr>
        <w:t>South Carolina Minimum Wage Act pursuant to Article 3, Chapter 10, Title 41</w:t>
      </w:r>
      <w:r w:rsidRPr="00D343DB">
        <w:rPr>
          <w:color w:val="000000"/>
        </w:rPr>
        <w:t>. Also, a political subdivision of this State may not establish, mandate, or otherwise require a minimum wage rate related to employee wages that are exempt under 29 U.S.C. 201 et seq., the Fair Labor Standards Act of 1938.</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0556D3">
        <w:noBreakHyphen/>
      </w:r>
      <w:r w:rsidRPr="00B16FD9">
        <w:t>22</w:t>
      </w:r>
      <w:r w:rsidR="000556D3">
        <w:noBreakHyphen/>
      </w:r>
      <w:r w:rsidRPr="00B16FD9">
        <w:t>160(A)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 xml:space="preserve">patient may refuse nontherapeutic employment within the facility.  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0556D3" w:rsidRPr="000556D3">
        <w:rPr>
          <w:color w:val="000000"/>
        </w:rPr>
        <w:t>’</w:t>
      </w:r>
      <w:r w:rsidRPr="00042482">
        <w:rPr>
          <w:color w:val="000000"/>
        </w:rPr>
        <w:t>s employment must be sent immediately to the attending physician for review and entered into the patient</w:t>
      </w:r>
      <w:r w:rsidR="000556D3" w:rsidRPr="000556D3">
        <w:rPr>
          <w:color w:val="000000"/>
        </w:rPr>
        <w:t>’</w:t>
      </w:r>
      <w:r w:rsidRPr="00042482">
        <w:rPr>
          <w:color w:val="000000"/>
        </w:rPr>
        <w:t>s record.  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0556D3">
        <w:noBreakHyphen/>
      </w:r>
      <w:r w:rsidRPr="00B16FD9">
        <w:t>1</w:t>
      </w:r>
      <w:r w:rsidR="000556D3">
        <w:noBreakHyphen/>
      </w:r>
      <w:r w:rsidRPr="00B16FD9">
        <w:t>100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556D3">
        <w:noBreakHyphen/>
      </w:r>
      <w:r>
        <w:t>1</w:t>
      </w:r>
      <w:r w:rsidR="000556D3">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0556D3">
        <w:noBreakHyphen/>
      </w:r>
      <w:r w:rsidRPr="00442557">
        <w:t>1</w:t>
      </w:r>
      <w:r w:rsidR="000556D3">
        <w:noBreakHyphen/>
      </w:r>
      <w:r w:rsidRPr="00442557">
        <w:t>1</w:t>
      </w:r>
      <w:r>
        <w:t>1</w:t>
      </w:r>
      <w:r w:rsidRPr="00442557">
        <w:t>0 of the 1976 Code is amended to read:</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556D3">
        <w:noBreakHyphen/>
      </w:r>
      <w:r>
        <w:t>1</w:t>
      </w:r>
      <w:r w:rsidR="000556D3">
        <w:noBreakHyphen/>
      </w:r>
      <w:r>
        <w:t>110.</w:t>
      </w:r>
      <w:r>
        <w:tab/>
      </w:r>
      <w:r w:rsidRPr="00197759">
        <w:rPr>
          <w:color w:val="000000"/>
        </w:rPr>
        <w:t xml:space="preserve">Notwithstanding </w:t>
      </w:r>
      <w:r w:rsidRPr="002C211F">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0556D3">
        <w:noBreakHyphen/>
      </w:r>
      <w:r w:rsidRPr="00B16FD9">
        <w:t>10</w:t>
      </w:r>
      <w:r w:rsidR="000556D3">
        <w:noBreakHyphen/>
      </w:r>
      <w:r w:rsidRPr="00B16FD9">
        <w:t>10 through 41</w:t>
      </w:r>
      <w:r w:rsidR="000556D3">
        <w:noBreakHyphen/>
      </w:r>
      <w:r w:rsidRPr="00B16FD9">
        <w:t>10</w:t>
      </w:r>
      <w:r w:rsidR="000556D3">
        <w:noBreakHyphen/>
      </w:r>
      <w:r w:rsidRPr="00B16FD9">
        <w:t xml:space="preserve">110 of the 1976 Code are designated as Article 1, Chapter 10, Title 41 entitled “Payment of Wages Generally”. </w:t>
      </w:r>
      <w:r>
        <w:t>The Code Commissioner is directed to change references from “chapter” to “article” as appropriate to reflect the designated provisions.</w:t>
      </w: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30" w:rsidRPr="00B16FD9"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7.</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615C" w:rsidRDefault="00005930" w:rsidP="0000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Pr="00B16FD9">
        <w:t>8.</w:t>
      </w:r>
      <w:r>
        <w:tab/>
      </w:r>
      <w:r w:rsidRPr="00B16FD9">
        <w:t>The provisions of this act take effect upon approval by the Governor and are contingent on the ratification of a constitutional amendment to Section 16, Article XVII of the South Carolina Constitution, 1895, providing for a mandatory minimum wage in South Carolina.</w:t>
      </w:r>
    </w:p>
    <w:p w:rsidR="000E14E7" w:rsidRDefault="00055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08E" w:rsidRDefault="000E108E" w:rsidP="000E108E">
      <w:pPr>
        <w:suppressAutoHyphens/>
      </w:pPr>
    </w:p>
    <w:sectPr w:rsidR="000E108E" w:rsidSect="000E10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5C" w:rsidRDefault="0055615C" w:rsidP="009F0C77">
      <w:r>
        <w:separator/>
      </w:r>
    </w:p>
  </w:endnote>
  <w:endnote w:type="continuationSeparator" w:id="0">
    <w:p w:rsidR="0055615C" w:rsidRDefault="0055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5CA21-3F33-4940-BDFA-80657AC3A714}"/>
    <w:embedBold r:id="rId2" w:fontKey="{58092738-08E4-4E50-B4B0-2D9A3C769DE0}"/>
  </w:font>
  <w:font w:name="Calibri">
    <w:panose1 w:val="020F0502020204030204"/>
    <w:charset w:val="00"/>
    <w:family w:val="swiss"/>
    <w:pitch w:val="variable"/>
    <w:sig w:usb0="E00002FF" w:usb1="4000ACFF" w:usb2="00000001" w:usb3="00000000" w:csb0="0000019F" w:csb1="00000000"/>
    <w:embedRegular r:id="rId3" w:fontKey="{881F5E6A-17E8-4B80-82DF-F4526240DB37}"/>
  </w:font>
  <w:font w:name="Segoe UI">
    <w:panose1 w:val="020B0502040204020203"/>
    <w:charset w:val="00"/>
    <w:family w:val="swiss"/>
    <w:pitch w:val="variable"/>
    <w:sig w:usb0="E10022FF" w:usb1="C000E47F" w:usb2="00000029" w:usb3="00000000" w:csb0="000001DF" w:csb1="00000000"/>
    <w:embedRegular r:id="rId4" w:fontKey="{37BEB8ED-80C0-41C0-9465-B25E8F76A48D}"/>
  </w:font>
  <w:font w:name="Cambria">
    <w:panose1 w:val="02040503050406030204"/>
    <w:charset w:val="00"/>
    <w:family w:val="roman"/>
    <w:pitch w:val="variable"/>
    <w:sig w:usb0="E00002FF" w:usb1="400004FF" w:usb2="00000000" w:usb3="00000000" w:csb0="0000019F" w:csb1="00000000"/>
    <w:embedRegular r:id="rId5" w:fontKey="{9A888E42-6CB2-4564-AEEA-B824ADEBD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08E" w:rsidRPr="000564BC" w:rsidRDefault="000E108E" w:rsidP="000564BC">
    <w:pPr>
      <w:pStyle w:val="Footer"/>
      <w:tabs>
        <w:tab w:val="clear" w:pos="4680"/>
        <w:tab w:val="clear" w:pos="9360"/>
        <w:tab w:val="center" w:pos="2995"/>
      </w:tabs>
      <w:spacing w:before="120"/>
    </w:pPr>
    <w:r>
      <w:t>[188]</w:t>
    </w:r>
    <w:r>
      <w:tab/>
    </w:r>
    <w:r>
      <w:fldChar w:fldCharType="begin"/>
    </w:r>
    <w:r>
      <w:instrText xml:space="preserve"> PAGE  \* MERGEFORMAT </w:instrText>
    </w:r>
    <w:r>
      <w:fldChar w:fldCharType="separate"/>
    </w:r>
    <w:r w:rsidR="007179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5C" w:rsidRDefault="0055615C" w:rsidP="009F0C77">
      <w:r>
        <w:separator/>
      </w:r>
    </w:p>
  </w:footnote>
  <w:footnote w:type="continuationSeparator" w:id="0">
    <w:p w:rsidR="0055615C" w:rsidRDefault="0055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0WAB17"/>
    <w:docVar w:name="CoverBillType" w:val="b"/>
    <w:docVar w:name="DocPath" w:val="L:\Council\bills\AGM\19030WAB17.DOCX"/>
    <w:docVar w:name="dvBillNumber" w:val="188"/>
    <w:docVar w:name="dvBillNumberPrefix" w:val="S. "/>
    <w:docVar w:name="dvOriginalBody" w:val="Senate"/>
    <w:docVar w:name="dvSteno" w:val="AGM"/>
    <w:docVar w:name="NameofBody" w:val="s"/>
    <w:docVar w:name="vGroup2" w:val="Council"/>
  </w:docVars>
  <w:rsids>
    <w:rsidRoot w:val="0055615C"/>
    <w:rsid w:val="00005930"/>
    <w:rsid w:val="000263D9"/>
    <w:rsid w:val="00026C9A"/>
    <w:rsid w:val="000556D3"/>
    <w:rsid w:val="000564BC"/>
    <w:rsid w:val="000836BA"/>
    <w:rsid w:val="000965A1"/>
    <w:rsid w:val="000C487D"/>
    <w:rsid w:val="000E108E"/>
    <w:rsid w:val="000E14E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E1A"/>
    <w:rsid w:val="00325348"/>
    <w:rsid w:val="00393688"/>
    <w:rsid w:val="003D411E"/>
    <w:rsid w:val="003E3C1E"/>
    <w:rsid w:val="003E6148"/>
    <w:rsid w:val="003E7D04"/>
    <w:rsid w:val="00400EAA"/>
    <w:rsid w:val="0041760A"/>
    <w:rsid w:val="004203D7"/>
    <w:rsid w:val="004809EE"/>
    <w:rsid w:val="004B2A8B"/>
    <w:rsid w:val="004C37C0"/>
    <w:rsid w:val="00511EE9"/>
    <w:rsid w:val="00521E00"/>
    <w:rsid w:val="0055615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D9A"/>
    <w:rsid w:val="006F3F76"/>
    <w:rsid w:val="0071796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03D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40D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7924E8-3832-4146-A58A-1BA25D3A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4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E1A"/>
    <w:rPr>
      <w:rFonts w:ascii="Segoe UI" w:eastAsia="Times New Roman" w:hAnsi="Segoe UI" w:cs="Segoe UI"/>
      <w:sz w:val="18"/>
      <w:szCs w:val="18"/>
    </w:rPr>
  </w:style>
  <w:style w:type="character" w:styleId="Hyperlink">
    <w:name w:val="Hyperlink"/>
    <w:basedOn w:val="DefaultParagraphFont"/>
    <w:uiPriority w:val="99"/>
    <w:unhideWhenUsed/>
    <w:rsid w:val="000E1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88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4A462-5954-4CC8-97C3-92CF82F4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188: S.C. Minimum Wage Act - South Carolina Legislature Online</dc:title>
  <dc:subject/>
  <dc:creator>angiemorgan</dc:creator>
  <cp:keywords/>
  <dc:description/>
  <cp:lastModifiedBy>S Volk</cp:lastModifiedBy>
  <cp:revision>2</cp:revision>
  <cp:lastPrinted>2016-12-12T21:09:00Z</cp:lastPrinted>
  <dcterms:created xsi:type="dcterms:W3CDTF">2017-01-12T14:55:00Z</dcterms:created>
  <dcterms:modified xsi:type="dcterms:W3CDTF">2017-01-12T14:55:00Z</dcterms:modified>
</cp:coreProperties>
</file>