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80C" w:rsidRDefault="003B380C" w:rsidP="003B380C">
      <w:pPr>
        <w:widowControl w:val="0"/>
        <w:jc w:val="center"/>
      </w:pPr>
      <w:r w:rsidRPr="003B380C">
        <w:rPr>
          <w:b/>
        </w:rPr>
        <w:t>South Carolina General Assembly</w:t>
      </w:r>
    </w:p>
    <w:p w:rsidR="003B380C" w:rsidRDefault="003B380C" w:rsidP="003B380C">
      <w:pPr>
        <w:widowControl w:val="0"/>
        <w:jc w:val="center"/>
      </w:pPr>
      <w:r>
        <w:t>122nd Session, 2017-2018</w:t>
      </w:r>
    </w:p>
    <w:p w:rsidR="003B380C" w:rsidRDefault="003B380C" w:rsidP="003B380C">
      <w:pPr>
        <w:widowControl w:val="0"/>
        <w:jc w:val="left"/>
      </w:pPr>
    </w:p>
    <w:p w:rsidR="003B380C" w:rsidRDefault="003B380C" w:rsidP="003B380C">
      <w:pPr>
        <w:widowControl w:val="0"/>
        <w:jc w:val="left"/>
        <w:rPr>
          <w:b/>
        </w:rPr>
      </w:pPr>
      <w:r w:rsidRPr="003B380C">
        <w:rPr>
          <w:b/>
        </w:rPr>
        <w:t>H. 3013</w:t>
      </w:r>
    </w:p>
    <w:p w:rsidR="003B380C" w:rsidRDefault="003B380C" w:rsidP="003B380C">
      <w:pPr>
        <w:widowControl w:val="0"/>
        <w:jc w:val="left"/>
        <w:rPr>
          <w:b/>
        </w:rPr>
      </w:pPr>
    </w:p>
    <w:p w:rsidR="003B380C" w:rsidRDefault="003B380C" w:rsidP="003B380C">
      <w:pPr>
        <w:widowControl w:val="0"/>
        <w:jc w:val="left"/>
      </w:pPr>
      <w:r w:rsidRPr="003B380C">
        <w:rPr>
          <w:b/>
        </w:rPr>
        <w:t>STATUS INFORMATION</w:t>
      </w:r>
    </w:p>
    <w:p w:rsidR="003B380C" w:rsidRDefault="003B380C" w:rsidP="003B380C">
      <w:pPr>
        <w:widowControl w:val="0"/>
        <w:jc w:val="left"/>
      </w:pPr>
    </w:p>
    <w:p w:rsidR="003B380C" w:rsidRDefault="003B380C" w:rsidP="003B380C">
      <w:pPr>
        <w:widowControl w:val="0"/>
        <w:jc w:val="left"/>
      </w:pPr>
      <w:r>
        <w:t>General Bill</w:t>
      </w:r>
    </w:p>
    <w:p w:rsidR="003B380C" w:rsidRDefault="003B380C" w:rsidP="003B380C">
      <w:pPr>
        <w:widowControl w:val="0"/>
        <w:jc w:val="left"/>
      </w:pPr>
      <w:r>
        <w:t>Sponsors: Rep. McKnight</w:t>
      </w:r>
    </w:p>
    <w:p w:rsidR="003B380C" w:rsidRDefault="003B380C" w:rsidP="003B380C">
      <w:pPr>
        <w:widowControl w:val="0"/>
        <w:jc w:val="left"/>
      </w:pPr>
      <w:r>
        <w:t>Document Path: l:\council\bills\nbd\11024cz17.docx</w:t>
      </w:r>
    </w:p>
    <w:p w:rsidR="003B380C" w:rsidRDefault="003B380C" w:rsidP="003B380C">
      <w:pPr>
        <w:widowControl w:val="0"/>
        <w:jc w:val="left"/>
      </w:pPr>
    </w:p>
    <w:p w:rsidR="009E22A4" w:rsidRDefault="009E22A4" w:rsidP="003B380C">
      <w:pPr>
        <w:widowControl w:val="0"/>
        <w:jc w:val="left"/>
      </w:pPr>
      <w:r>
        <w:t>Introduced in the House on January 10, 2017</w:t>
      </w:r>
    </w:p>
    <w:p w:rsidR="009E22A4" w:rsidRPr="009E22A4" w:rsidRDefault="009E22A4" w:rsidP="003B380C">
      <w:pPr>
        <w:widowControl w:val="0"/>
        <w:jc w:val="left"/>
      </w:pPr>
      <w:r>
        <w:t xml:space="preserve">Currently residing in the House Committee on </w:t>
      </w:r>
      <w:r w:rsidRPr="009E22A4">
        <w:rPr>
          <w:b/>
        </w:rPr>
        <w:t>Judiciary</w:t>
      </w:r>
    </w:p>
    <w:p w:rsidR="009E22A4" w:rsidRDefault="009E22A4" w:rsidP="003B380C">
      <w:pPr>
        <w:widowControl w:val="0"/>
        <w:jc w:val="left"/>
      </w:pPr>
    </w:p>
    <w:p w:rsidR="003B380C" w:rsidRDefault="003B380C" w:rsidP="003B380C">
      <w:pPr>
        <w:widowControl w:val="0"/>
        <w:jc w:val="left"/>
      </w:pPr>
      <w:r>
        <w:t xml:space="preserve">Summary: </w:t>
      </w:r>
      <w:r w:rsidR="00CE3986">
        <w:t>Electronic communication providers</w:t>
      </w:r>
    </w:p>
    <w:p w:rsidR="003B380C" w:rsidRDefault="003B380C" w:rsidP="003B380C">
      <w:pPr>
        <w:widowControl w:val="0"/>
        <w:jc w:val="left"/>
      </w:pPr>
    </w:p>
    <w:p w:rsidR="003B380C" w:rsidRDefault="003B380C" w:rsidP="003B380C">
      <w:pPr>
        <w:widowControl w:val="0"/>
        <w:jc w:val="left"/>
      </w:pPr>
    </w:p>
    <w:p w:rsidR="003B380C" w:rsidRDefault="003B380C" w:rsidP="003B3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380C">
        <w:rPr>
          <w:b/>
        </w:rPr>
        <w:t>HISTORY OF LEGISLATIVE ACTIONS</w:t>
      </w:r>
    </w:p>
    <w:p w:rsidR="003B380C" w:rsidRDefault="003B380C" w:rsidP="003B3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380C" w:rsidRPr="003B380C" w:rsidRDefault="003B380C" w:rsidP="003B3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380C">
        <w:rPr>
          <w:u w:val="single"/>
        </w:rPr>
        <w:tab/>
        <w:t>Date</w:t>
      </w:r>
      <w:r w:rsidRPr="003B380C">
        <w:rPr>
          <w:u w:val="single"/>
        </w:rPr>
        <w:tab/>
        <w:t>Body</w:t>
      </w:r>
      <w:r w:rsidRPr="003B380C">
        <w:rPr>
          <w:u w:val="single"/>
        </w:rPr>
        <w:tab/>
        <w:t>Action Description with journal page number</w:t>
      </w:r>
      <w:r w:rsidRPr="003B380C">
        <w:rPr>
          <w:u w:val="single"/>
        </w:rPr>
        <w:tab/>
      </w:r>
    </w:p>
    <w:p w:rsidR="00330349" w:rsidRDefault="00330349" w:rsidP="00330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2A33FE">
        <w:t>Prefiled</w:t>
      </w:r>
    </w:p>
    <w:p w:rsidR="00330349" w:rsidRDefault="00330349" w:rsidP="00330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2A33FE">
        <w:t xml:space="preserve">Referred to Committee on </w:t>
      </w:r>
      <w:r w:rsidRPr="002A33FE">
        <w:rPr>
          <w:b/>
        </w:rPr>
        <w:t>Judiciary</w:t>
      </w:r>
    </w:p>
    <w:p w:rsidR="00330349" w:rsidRDefault="00330349" w:rsidP="00330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2A33FE">
        <w:t>Introduced and read first time (</w:t>
      </w:r>
      <w:hyperlink r:id="rId7" w:history="1">
        <w:r w:rsidRPr="002A33FE">
          <w:rPr>
            <w:rStyle w:val="Hyperlink"/>
          </w:rPr>
          <w:t>House Journal</w:t>
        </w:r>
        <w:r w:rsidRPr="002A33FE">
          <w:rPr>
            <w:rStyle w:val="Hyperlink"/>
          </w:rPr>
          <w:noBreakHyphen/>
          <w:t>page 41</w:t>
        </w:r>
      </w:hyperlink>
      <w:r w:rsidRPr="002A33FE">
        <w:t>)</w:t>
      </w:r>
    </w:p>
    <w:p w:rsidR="00330349" w:rsidRDefault="00330349" w:rsidP="00330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2A33FE">
        <w:t>Ref</w:t>
      </w:r>
      <w:r>
        <w:t xml:space="preserve">erred to Committee on </w:t>
      </w:r>
      <w:r w:rsidRPr="002A33FE">
        <w:rPr>
          <w:b/>
        </w:rPr>
        <w:t>Judiciary</w:t>
      </w:r>
      <w:r>
        <w:t xml:space="preserve"> </w:t>
      </w:r>
      <w:r w:rsidRPr="002A33FE">
        <w:t>(</w:t>
      </w:r>
      <w:hyperlink r:id="rId8" w:history="1">
        <w:r w:rsidRPr="002A33FE">
          <w:rPr>
            <w:rStyle w:val="Hyperlink"/>
          </w:rPr>
          <w:t>House Journal</w:t>
        </w:r>
        <w:r w:rsidRPr="002A33FE">
          <w:rPr>
            <w:rStyle w:val="Hyperlink"/>
          </w:rPr>
          <w:noBreakHyphen/>
          <w:t>page 41</w:t>
        </w:r>
      </w:hyperlink>
      <w:r w:rsidRPr="002A33FE">
        <w:t>)</w:t>
      </w:r>
    </w:p>
    <w:p w:rsidR="00330349" w:rsidRDefault="00330349" w:rsidP="003303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380C" w:rsidRDefault="003B380C" w:rsidP="003B3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B380C">
          <w:rPr>
            <w:rStyle w:val="Hyperlink"/>
          </w:rPr>
          <w:t>legislative information</w:t>
        </w:r>
      </w:hyperlink>
      <w:r>
        <w:t xml:space="preserve"> at the website</w:t>
      </w:r>
    </w:p>
    <w:p w:rsidR="003B380C" w:rsidRDefault="003B380C" w:rsidP="003B3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380C" w:rsidRPr="003B380C" w:rsidRDefault="003B380C" w:rsidP="003B3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380C" w:rsidRDefault="003B380C" w:rsidP="003B380C">
      <w:pPr>
        <w:widowControl w:val="0"/>
        <w:jc w:val="left"/>
      </w:pPr>
      <w:r w:rsidRPr="003B380C">
        <w:rPr>
          <w:b/>
        </w:rPr>
        <w:t>VERSIONS OF THIS BILL</w:t>
      </w:r>
    </w:p>
    <w:p w:rsidR="003B380C" w:rsidRDefault="003B380C" w:rsidP="003B380C">
      <w:pPr>
        <w:widowControl w:val="0"/>
        <w:jc w:val="left"/>
      </w:pPr>
    </w:p>
    <w:p w:rsidR="003B380C" w:rsidRDefault="00F7375B" w:rsidP="003B380C">
      <w:pPr>
        <w:widowControl w:val="0"/>
        <w:jc w:val="left"/>
      </w:pPr>
      <w:hyperlink r:id="rId10" w:history="1">
        <w:r w:rsidR="003B380C">
          <w:rPr>
            <w:rStyle w:val="Hyperlink"/>
          </w:rPr>
          <w:t>12/15/2016</w:t>
        </w:r>
      </w:hyperlink>
    </w:p>
    <w:p w:rsidR="003B380C" w:rsidRDefault="003B380C" w:rsidP="003B380C"/>
    <w:p w:rsidR="003B380C" w:rsidRDefault="003B380C" w:rsidP="003B380C">
      <w:pPr>
        <w:sectPr w:rsidR="003B380C" w:rsidSect="003B38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666C" w:rsidRDefault="00C666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6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37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3E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D3F03">
        <w:rPr>
          <w:color w:val="000000" w:themeColor="text1"/>
          <w:u w:color="000000" w:themeColor="text1"/>
        </w:rPr>
        <w:t>TO AMEND THE CODE OF LAWS OF SOUTH CAROLINA, 1976, BY ADDING SECTION 62</w:t>
      </w:r>
      <w:r w:rsidR="00B25D1C">
        <w:rPr>
          <w:color w:val="000000" w:themeColor="text1"/>
          <w:u w:color="000000" w:themeColor="text1"/>
        </w:rPr>
        <w:noBreakHyphen/>
      </w:r>
      <w:r w:rsidRPr="002D3F03">
        <w:rPr>
          <w:color w:val="000000" w:themeColor="text1"/>
          <w:u w:color="000000" w:themeColor="text1"/>
        </w:rPr>
        <w:t>1</w:t>
      </w:r>
      <w:r w:rsidR="00B25D1C">
        <w:rPr>
          <w:color w:val="000000" w:themeColor="text1"/>
          <w:u w:color="000000" w:themeColor="text1"/>
        </w:rPr>
        <w:noBreakHyphen/>
      </w:r>
      <w:r w:rsidRPr="002D3F03">
        <w:rPr>
          <w:color w:val="000000" w:themeColor="text1"/>
          <w:u w:color="000000" w:themeColor="text1"/>
        </w:rPr>
        <w:t>115 SO AS TO DEFINE NECESSARY TERMS, TO PROVIDE THAT THE PROBATE COURT SHALL ORDER A PROVIDER OF ELECTRONIC COMMUNICATION SERVICES TO DISCLOSE TO A PERSONAL REPRESENTATIVE OF AN ESTATE CERTAIN INFORMATION REGARDING ELECTRONIC COMMUNICATIONS, TO PROVIDE A PROCEDURE FOR THE PROVISION OF THIS INFORMATION, AND TO PROVIDE EXCEPTIONS TO DISCLOSURE AND NOTICE TO CURRENT ACCOUNT USERS.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3722" w:rsidRDefault="00513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3722" w:rsidRDefault="005137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Part 1, </w:t>
      </w:r>
      <w:r w:rsidRPr="00E17EC7">
        <w:rPr>
          <w:color w:val="000000" w:themeColor="text1"/>
          <w:u w:color="000000" w:themeColor="text1"/>
        </w:rPr>
        <w:t xml:space="preserve">Article 1, Chapter 1, Title 62 of the 1976 Code is amended by adding: 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17EC7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t>2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115.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As used in this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, the term: 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Contents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, when used with respect to any wire, oral, or electronic communication, </w:t>
      </w:r>
      <w:r>
        <w:rPr>
          <w:color w:val="000000" w:themeColor="text1"/>
          <w:u w:color="000000" w:themeColor="text1"/>
        </w:rPr>
        <w:t>means</w:t>
      </w:r>
      <w:r w:rsidRPr="00E17EC7">
        <w:rPr>
          <w:color w:val="000000" w:themeColor="text1"/>
          <w:u w:color="000000" w:themeColor="text1"/>
        </w:rPr>
        <w:t xml:space="preserve"> information concerning the substance, purport, or meaning of that communication,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2510(8) and includes the subject line of a communication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Electronic communication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transfer of signs, signals, writing, images, sounds, data, or intelligence of any nature transmitted in whole or in part by a wire, radio, electromagnetic, photoelectronic or photo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optical system that affects interstate or foreign commerce, but does not include</w:t>
      </w:r>
      <w:r>
        <w:rPr>
          <w:color w:val="000000" w:themeColor="text1"/>
          <w:u w:color="000000" w:themeColor="text1"/>
        </w:rPr>
        <w:t>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wire or oral communication;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made through a tone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only paging device;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from a tracking device; or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electronic funds transfer information stored by a financial institution in a communications system used for the electronic storage and transfer of funds,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2510(12)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Electronic communication service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service which provides to users the ability to send or receive wire or electronic communications,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2510(15)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Electronic communications system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wire, radio, electromagnetic, photoelectronic, or photo</w:t>
      </w:r>
      <w:r w:rsidR="00B25D1C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 xml:space="preserve">optical facilities for the transmission of wire or electronic communications, and any computer facilities or related electronic equipment for the electronic storage of </w:t>
      </w:r>
      <w:r>
        <w:rPr>
          <w:color w:val="000000" w:themeColor="text1"/>
          <w:u w:color="000000" w:themeColor="text1"/>
        </w:rPr>
        <w:t>these</w:t>
      </w:r>
      <w:r w:rsidRPr="00E17EC7">
        <w:rPr>
          <w:color w:val="000000" w:themeColor="text1"/>
          <w:u w:color="000000" w:themeColor="text1"/>
        </w:rPr>
        <w:t xml:space="preserve"> communications, as defined in 18 U.S.C. </w:t>
      </w:r>
      <w:r>
        <w:rPr>
          <w:color w:val="000000" w:themeColor="text1"/>
          <w:u w:color="000000" w:themeColor="text1"/>
        </w:rPr>
        <w:t>Section 2510(14).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Provider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 electronic communications service or remote computing service as defined in 18 U.S.C. </w:t>
      </w:r>
      <w:r>
        <w:rPr>
          <w:color w:val="000000" w:themeColor="text1"/>
          <w:u w:color="000000" w:themeColor="text1"/>
        </w:rPr>
        <w:t>Section 2510 or 2711.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Record or other information pertaining to a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 the same as</w:t>
      </w:r>
      <w:r w:rsidRPr="00E17EC7">
        <w:rPr>
          <w:color w:val="000000" w:themeColor="text1"/>
          <w:u w:color="000000" w:themeColor="text1"/>
        </w:rPr>
        <w:t xml:space="preserve"> term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2702(c)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Remote computing service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the provision to the public of computer storage or processing services by means of an electronic communications system,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2711(2)</w:t>
      </w:r>
      <w:r>
        <w:rPr>
          <w:color w:val="000000" w:themeColor="text1"/>
          <w:u w:color="000000" w:themeColor="text1"/>
        </w:rPr>
        <w:t>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B25D1C" w:rsidRPr="00B25D1C">
        <w:rPr>
          <w:color w:val="000000" w:themeColor="text1"/>
          <w:u w:color="000000" w:themeColor="text1"/>
        </w:rPr>
        <w:t>‘</w:t>
      </w:r>
      <w:r w:rsidRPr="00E17EC7">
        <w:rPr>
          <w:color w:val="000000" w:themeColor="text1"/>
          <w:u w:color="000000" w:themeColor="text1"/>
        </w:rPr>
        <w:t>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person or entity who</w:t>
      </w:r>
      <w:r>
        <w:rPr>
          <w:color w:val="000000" w:themeColor="text1"/>
          <w:u w:color="000000" w:themeColor="text1"/>
        </w:rPr>
        <w:t>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uses an electronic communication service;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is authorized by the provider of </w:t>
      </w:r>
      <w:r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service to engage in </w:t>
      </w:r>
      <w:r>
        <w:rPr>
          <w:color w:val="000000" w:themeColor="text1"/>
          <w:u w:color="000000" w:themeColor="text1"/>
        </w:rPr>
        <w:t>this</w:t>
      </w:r>
      <w:r w:rsidRPr="00E17EC7">
        <w:rPr>
          <w:color w:val="000000" w:themeColor="text1"/>
          <w:u w:color="000000" w:themeColor="text1"/>
        </w:rPr>
        <w:t xml:space="preserve"> use,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2510(13).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probate court shall order a provider of electronic communications service to the public or a provider of remote computing service to the public to disclose to the</w:t>
      </w:r>
      <w:r>
        <w:rPr>
          <w:color w:val="000000" w:themeColor="text1"/>
          <w:u w:color="000000" w:themeColor="text1"/>
        </w:rPr>
        <w:t xml:space="preserve"> personal representative of the</w:t>
      </w:r>
      <w:r w:rsidRPr="00E17EC7">
        <w:rPr>
          <w:color w:val="000000" w:themeColor="text1"/>
          <w:u w:color="000000" w:themeColor="text1"/>
        </w:rPr>
        <w:t xml:space="preserve"> estate a record or other information pertaining to the deceased user as described in 18 U</w:t>
      </w:r>
      <w:r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2702</w:t>
      </w:r>
      <w:r>
        <w:rPr>
          <w:color w:val="000000" w:themeColor="text1"/>
          <w:u w:color="000000" w:themeColor="text1"/>
        </w:rPr>
        <w:t>,</w:t>
      </w:r>
      <w:r w:rsidRPr="00E17EC7">
        <w:rPr>
          <w:color w:val="000000" w:themeColor="text1"/>
          <w:u w:color="000000" w:themeColor="text1"/>
        </w:rPr>
        <w:t xml:space="preserve"> but not including the contents of co</w:t>
      </w:r>
      <w:r>
        <w:rPr>
          <w:color w:val="000000" w:themeColor="text1"/>
          <w:u w:color="000000" w:themeColor="text1"/>
        </w:rPr>
        <w:t>mmunications or stored contents</w:t>
      </w:r>
      <w:r w:rsidRPr="00E17EC7">
        <w:rPr>
          <w:color w:val="000000" w:themeColor="text1"/>
          <w:u w:color="000000" w:themeColor="text1"/>
        </w:rPr>
        <w:t xml:space="preserve"> if the court makes the following findings of facts: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user is deceased;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was the subscriber to or customer of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accounts belonging to the deceased user have been identified with specificity including a unique identifier assigned by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there are no other authorized users or owners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is not in violation of 18 U.S.C.</w:t>
      </w:r>
      <w:r>
        <w:rPr>
          <w:color w:val="000000" w:themeColor="text1"/>
          <w:u w:color="000000" w:themeColor="text1"/>
        </w:rPr>
        <w:t xml:space="preserve"> 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request for disclosure is narrowly tailored to the purpose of the administration of the estate; 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demonstrates a good faith belief that account records are relevant to resolve fiscal assets of the estate;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seeks information spanning no more than a year prior to the date of death;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is not in conflict with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will or testament.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>
        <w:rPr>
          <w:color w:val="000000" w:themeColor="text1"/>
          <w:u w:color="000000" w:themeColor="text1"/>
        </w:rPr>
        <w:t>is required to disclose to the personal representative</w:t>
      </w:r>
      <w:r w:rsidRPr="00E17EC7">
        <w:rPr>
          <w:color w:val="000000" w:themeColor="text1"/>
          <w:u w:color="000000" w:themeColor="text1"/>
        </w:rPr>
        <w:t xml:space="preserve"> of the estate of a deceased user the contents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s account only if the </w:t>
      </w:r>
      <w:r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gives the provider all of the following: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written request for the contents of </w:t>
      </w:r>
      <w:r>
        <w:rPr>
          <w:color w:val="000000" w:themeColor="text1"/>
          <w:u w:color="000000" w:themeColor="text1"/>
        </w:rPr>
        <w:t xml:space="preserve">the </w:t>
      </w:r>
      <w:r w:rsidRPr="00E17EC7">
        <w:rPr>
          <w:color w:val="000000" w:themeColor="text1"/>
          <w:u w:color="000000" w:themeColor="text1"/>
        </w:rPr>
        <w:t>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 copy of the death certificate of the deceased user;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an order of the court of probate that by law has jurisdiction of the estate of a deceased user: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will of the decedent or setting within the product or service regarding how the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contents can be treated after a set period of inactivity or other event expressly consented to the disclosure of the contents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 by the executor or administrator of the estate of the deceased user;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ordering that the estate shall first indemnify the provider from all liability in complying with the order;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user is deceased;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deceased user was the subscriber to or customer of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accounts belonging to the deceased user have b</w:t>
      </w:r>
      <w:r>
        <w:rPr>
          <w:color w:val="000000" w:themeColor="text1"/>
          <w:u w:color="000000" w:themeColor="text1"/>
        </w:rPr>
        <w:t>een identified with specificity</w:t>
      </w:r>
      <w:r w:rsidRPr="00E17EC7">
        <w:rPr>
          <w:color w:val="000000" w:themeColor="text1"/>
          <w:u w:color="000000" w:themeColor="text1"/>
        </w:rPr>
        <w:t xml:space="preserve"> including a unique identifier assigned by the provider;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there are no other authorized users or owners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 and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(vii)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finding that disclosure of the contents is not in violation of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court issuing an order pursuant to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on a motion made promptly by the provider, shall quash or modify </w:t>
      </w:r>
      <w:r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if compliance with </w:t>
      </w:r>
      <w:r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otherwise would cause an undue burden on the provider, or any of the requirements in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 are not satisfied.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Notwithstanding the provisions of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>, a provider cannot be compelled to disclose any record or any contents of communications if: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expressed a different intent through the deletion of the records or contents during the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lifetime, or an affirmative indication through a setting within the product or service regarding how the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records or contents can be treated after a set period of inactivity or other event;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provider is aware of any indication of lawful access to the account after the date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death; or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violates other applicable law.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section may</w:t>
      </w:r>
      <w:r w:rsidRPr="00E17EC7">
        <w:rPr>
          <w:color w:val="000000" w:themeColor="text1"/>
          <w:u w:color="000000" w:themeColor="text1"/>
        </w:rPr>
        <w:t xml:space="preserve"> be interpreted to confer upon the recipient greater rights in the contents than those enjoyed by the deceased user.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may notify the </w:t>
      </w:r>
      <w:r>
        <w:rPr>
          <w:color w:val="000000" w:themeColor="text1"/>
          <w:u w:color="000000" w:themeColor="text1"/>
        </w:rPr>
        <w:t xml:space="preserve">current user of the </w:t>
      </w:r>
      <w:r w:rsidRPr="00E17EC7">
        <w:rPr>
          <w:color w:val="000000" w:themeColor="text1"/>
          <w:u w:color="000000" w:themeColor="text1"/>
        </w:rPr>
        <w:t>account</w:t>
      </w:r>
      <w:r>
        <w:rPr>
          <w:color w:val="000000" w:themeColor="text1"/>
          <w:u w:color="000000" w:themeColor="text1"/>
        </w:rPr>
        <w:t>, if applicable,</w:t>
      </w:r>
      <w:r w:rsidRPr="00E17EC7">
        <w:rPr>
          <w:color w:val="000000" w:themeColor="text1"/>
          <w:u w:color="000000" w:themeColor="text1"/>
        </w:rPr>
        <w:t xml:space="preserve"> that a request for information was made pursuant to </w:t>
      </w:r>
      <w:r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and may provide any current user of the account a reasonable period </w:t>
      </w:r>
      <w:r>
        <w:rPr>
          <w:color w:val="000000" w:themeColor="text1"/>
          <w:u w:color="000000" w:themeColor="text1"/>
        </w:rPr>
        <w:t>of time to object to disclosure</w:t>
      </w:r>
      <w:r w:rsidRPr="00E17EC7">
        <w:rPr>
          <w:color w:val="000000" w:themeColor="text1"/>
          <w:u w:color="000000" w:themeColor="text1"/>
        </w:rPr>
        <w:t xml:space="preserve"> during which </w:t>
      </w:r>
      <w:r>
        <w:rPr>
          <w:color w:val="000000" w:themeColor="text1"/>
          <w:u w:color="000000" w:themeColor="text1"/>
        </w:rPr>
        <w:t>no disclosure may</w:t>
      </w:r>
      <w:r w:rsidRPr="00E17EC7">
        <w:rPr>
          <w:color w:val="000000" w:themeColor="text1"/>
          <w:u w:color="000000" w:themeColor="text1"/>
        </w:rPr>
        <w:t xml:space="preserve"> be made. If a user notifies the provider that he or she objects, no disclosure </w:t>
      </w:r>
      <w:r>
        <w:rPr>
          <w:color w:val="000000" w:themeColor="text1"/>
          <w:u w:color="000000" w:themeColor="text1"/>
        </w:rPr>
        <w:t>may</w:t>
      </w:r>
      <w:r w:rsidRPr="00E17EC7">
        <w:rPr>
          <w:color w:val="000000" w:themeColor="text1"/>
          <w:u w:color="000000" w:themeColor="text1"/>
        </w:rPr>
        <w:t xml:space="preserve"> be made.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>
        <w:rPr>
          <w:color w:val="000000" w:themeColor="text1"/>
          <w:u w:color="000000" w:themeColor="text1"/>
        </w:rPr>
        <w:t>is not</w:t>
      </w:r>
      <w:r w:rsidRPr="00E17EC7">
        <w:rPr>
          <w:color w:val="000000" w:themeColor="text1"/>
          <w:u w:color="000000" w:themeColor="text1"/>
        </w:rPr>
        <w:t xml:space="preserve"> required to allow any requesting party to assume control of the deceased user</w:t>
      </w:r>
      <w:r w:rsidR="00B25D1C" w:rsidRPr="00B25D1C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account.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>
        <w:rPr>
          <w:color w:val="000000" w:themeColor="text1"/>
          <w:u w:color="000000" w:themeColor="text1"/>
        </w:rPr>
        <w:t>is not liable in a</w:t>
      </w:r>
      <w:r w:rsidRPr="00E17EC7">
        <w:rPr>
          <w:color w:val="000000" w:themeColor="text1"/>
          <w:u w:color="000000" w:themeColor="text1"/>
        </w:rPr>
        <w:t xml:space="preserve"> civil or criminal action for compliance in good faith with a court order issued pursuant to this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D43E17" w:rsidRPr="00E17EC7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722" w:rsidRDefault="00D43E17" w:rsidP="00D43E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6D2E0F" w:rsidRDefault="00B25D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80C" w:rsidRDefault="003B380C" w:rsidP="003B380C">
      <w:pPr>
        <w:suppressAutoHyphens/>
      </w:pPr>
    </w:p>
    <w:sectPr w:rsidR="003B380C" w:rsidSect="003B380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722" w:rsidRDefault="00513722" w:rsidP="009F0C77">
      <w:r>
        <w:separator/>
      </w:r>
    </w:p>
  </w:endnote>
  <w:endnote w:type="continuationSeparator" w:id="0">
    <w:p w:rsidR="00513722" w:rsidRDefault="005137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E42699-5FB3-4636-B0C3-9C71C10A913A}"/>
    <w:embedBold r:id="rId2" w:fontKey="{3B44D0EF-A897-4552-B842-14E2A25D2D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E36E52-AE11-42BE-8870-94EFC4DA43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CB470F-DED8-47CC-89D1-CAA04067A3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80C" w:rsidRPr="00C6666C" w:rsidRDefault="003B380C" w:rsidP="00C66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03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722" w:rsidRDefault="00513722" w:rsidP="009F0C77">
      <w:r>
        <w:separator/>
      </w:r>
    </w:p>
  </w:footnote>
  <w:footnote w:type="continuationSeparator" w:id="0">
    <w:p w:rsidR="00513722" w:rsidRDefault="005137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4CZ17"/>
    <w:docVar w:name="CoverBillType" w:val="b"/>
    <w:docVar w:name="docpath" w:val="L:\Council\bills\NBD\11024CZ17.DOCX"/>
    <w:docVar w:name="dvBillNumber" w:val="301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1372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0B07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349"/>
    <w:rsid w:val="00336AD0"/>
    <w:rsid w:val="0037079A"/>
    <w:rsid w:val="003B380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722"/>
    <w:rsid w:val="005273C6"/>
    <w:rsid w:val="00530A69"/>
    <w:rsid w:val="00545593"/>
    <w:rsid w:val="00577C6C"/>
    <w:rsid w:val="005C2FE2"/>
    <w:rsid w:val="005E2BC9"/>
    <w:rsid w:val="00605102"/>
    <w:rsid w:val="006215AA"/>
    <w:rsid w:val="00656E27"/>
    <w:rsid w:val="006913C9"/>
    <w:rsid w:val="0069470D"/>
    <w:rsid w:val="006D2E0F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22A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D1C"/>
    <w:rsid w:val="00B412D4"/>
    <w:rsid w:val="00BE3C22"/>
    <w:rsid w:val="00C0345E"/>
    <w:rsid w:val="00C3483A"/>
    <w:rsid w:val="00C6666C"/>
    <w:rsid w:val="00C74E9D"/>
    <w:rsid w:val="00C82FD3"/>
    <w:rsid w:val="00C8494C"/>
    <w:rsid w:val="00C92819"/>
    <w:rsid w:val="00CC6B7B"/>
    <w:rsid w:val="00CD2089"/>
    <w:rsid w:val="00CE3986"/>
    <w:rsid w:val="00D43E1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489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0897E8-2CE1-4B8A-AD63-3662E63C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38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13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A4995-7715-4423-9BD7-CD8C80A89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3013: Electronic communication providers - South Carolina Legislature Online</dc:title>
  <dc:creator>%USERNAME%</dc:creator>
  <cp:lastModifiedBy>S Volk</cp:lastModifiedBy>
  <cp:revision>2</cp:revision>
  <cp:lastPrinted>2016-11-17T15:40:00Z</cp:lastPrinted>
  <dcterms:created xsi:type="dcterms:W3CDTF">2017-01-11T16:22:00Z</dcterms:created>
  <dcterms:modified xsi:type="dcterms:W3CDTF">2017-01-11T16:22:00Z</dcterms:modified>
</cp:coreProperties>
</file>