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2583" w:rsidRDefault="008D2583" w:rsidP="008D2583">
      <w:pPr>
        <w:widowControl w:val="0"/>
        <w:jc w:val="center"/>
      </w:pPr>
      <w:r w:rsidRPr="008D2583">
        <w:rPr>
          <w:b/>
        </w:rPr>
        <w:t>South Carolina General Assembly</w:t>
      </w:r>
    </w:p>
    <w:p w:rsidR="008D2583" w:rsidRDefault="008D2583" w:rsidP="008D2583">
      <w:pPr>
        <w:widowControl w:val="0"/>
        <w:jc w:val="center"/>
      </w:pPr>
      <w:r>
        <w:t>122nd Session, 2017-2018</w:t>
      </w:r>
    </w:p>
    <w:p w:rsidR="008D2583" w:rsidRDefault="008D2583" w:rsidP="008D2583">
      <w:pPr>
        <w:widowControl w:val="0"/>
        <w:jc w:val="left"/>
      </w:pPr>
    </w:p>
    <w:p w:rsidR="008D2583" w:rsidRDefault="008D2583" w:rsidP="008D2583">
      <w:pPr>
        <w:widowControl w:val="0"/>
        <w:jc w:val="left"/>
        <w:rPr>
          <w:b/>
        </w:rPr>
      </w:pPr>
      <w:r w:rsidRPr="008D2583">
        <w:rPr>
          <w:b/>
        </w:rPr>
        <w:t>H. 3255</w:t>
      </w:r>
    </w:p>
    <w:p w:rsidR="008D2583" w:rsidRDefault="008D2583" w:rsidP="008D2583">
      <w:pPr>
        <w:widowControl w:val="0"/>
        <w:jc w:val="left"/>
        <w:rPr>
          <w:b/>
        </w:rPr>
      </w:pPr>
    </w:p>
    <w:p w:rsidR="008D2583" w:rsidRDefault="008D2583" w:rsidP="008D2583">
      <w:pPr>
        <w:widowControl w:val="0"/>
        <w:jc w:val="left"/>
      </w:pPr>
      <w:r w:rsidRPr="008D2583">
        <w:rPr>
          <w:b/>
        </w:rPr>
        <w:t>STATUS INFORMATION</w:t>
      </w:r>
    </w:p>
    <w:p w:rsidR="008D2583" w:rsidRDefault="008D2583" w:rsidP="008D2583">
      <w:pPr>
        <w:widowControl w:val="0"/>
        <w:jc w:val="left"/>
      </w:pPr>
    </w:p>
    <w:p w:rsidR="008D2583" w:rsidRDefault="008D2583" w:rsidP="008D2583">
      <w:pPr>
        <w:widowControl w:val="0"/>
        <w:jc w:val="left"/>
      </w:pPr>
      <w:r>
        <w:t>General Bill</w:t>
      </w:r>
    </w:p>
    <w:p w:rsidR="008D2583" w:rsidRDefault="008D2583" w:rsidP="008D2583">
      <w:pPr>
        <w:widowControl w:val="0"/>
        <w:jc w:val="left"/>
      </w:pPr>
      <w:r>
        <w:t>Sponsors: Rep. Huggins</w:t>
      </w:r>
    </w:p>
    <w:p w:rsidR="008D2583" w:rsidRDefault="008D2583" w:rsidP="008D2583">
      <w:pPr>
        <w:widowControl w:val="0"/>
        <w:jc w:val="left"/>
      </w:pPr>
      <w:r>
        <w:t>Document Path: l:\council\bills\gt\5140cm17.docx</w:t>
      </w:r>
    </w:p>
    <w:p w:rsidR="008D2583" w:rsidRDefault="008D2583" w:rsidP="008D2583">
      <w:pPr>
        <w:widowControl w:val="0"/>
        <w:jc w:val="left"/>
      </w:pPr>
    </w:p>
    <w:p w:rsidR="00DD3554" w:rsidRDefault="00DD3554" w:rsidP="008D2583">
      <w:pPr>
        <w:widowControl w:val="0"/>
        <w:jc w:val="left"/>
      </w:pPr>
      <w:r>
        <w:t>Introduced in the House on January 10, 2017</w:t>
      </w:r>
    </w:p>
    <w:p w:rsidR="00DD3554" w:rsidRPr="00DD3554" w:rsidRDefault="00DD3554" w:rsidP="008D2583">
      <w:pPr>
        <w:widowControl w:val="0"/>
        <w:jc w:val="left"/>
      </w:pPr>
      <w:r>
        <w:t xml:space="preserve">Currently residing in the House Committee on </w:t>
      </w:r>
      <w:r w:rsidRPr="00DD3554">
        <w:rPr>
          <w:b/>
        </w:rPr>
        <w:t>Education and Public Works</w:t>
      </w:r>
    </w:p>
    <w:p w:rsidR="00DD3554" w:rsidRDefault="00DD3554" w:rsidP="008D2583">
      <w:pPr>
        <w:widowControl w:val="0"/>
        <w:jc w:val="left"/>
      </w:pPr>
    </w:p>
    <w:p w:rsidR="008D2583" w:rsidRDefault="008D2583" w:rsidP="008D2583">
      <w:pPr>
        <w:widowControl w:val="0"/>
        <w:jc w:val="left"/>
      </w:pPr>
      <w:r>
        <w:t xml:space="preserve">Summary: </w:t>
      </w:r>
      <w:r w:rsidR="001678CF">
        <w:t>Defensive Driving Course</w:t>
      </w:r>
    </w:p>
    <w:p w:rsidR="008D2583" w:rsidRDefault="008D2583" w:rsidP="008D2583">
      <w:pPr>
        <w:widowControl w:val="0"/>
        <w:jc w:val="left"/>
      </w:pPr>
    </w:p>
    <w:p w:rsidR="008D2583" w:rsidRDefault="008D2583" w:rsidP="008D2583">
      <w:pPr>
        <w:widowControl w:val="0"/>
        <w:jc w:val="left"/>
      </w:pPr>
    </w:p>
    <w:p w:rsidR="008D2583" w:rsidRDefault="008D2583" w:rsidP="008D258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D2583">
        <w:rPr>
          <w:b/>
        </w:rPr>
        <w:t>HISTORY OF LEGISLATIVE ACTIONS</w:t>
      </w:r>
    </w:p>
    <w:p w:rsidR="008D2583" w:rsidRDefault="008D2583" w:rsidP="008D258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D2583" w:rsidRPr="008D2583" w:rsidRDefault="008D2583" w:rsidP="008D258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D2583">
        <w:rPr>
          <w:u w:val="single"/>
        </w:rPr>
        <w:tab/>
        <w:t>Date</w:t>
      </w:r>
      <w:r w:rsidRPr="008D2583">
        <w:rPr>
          <w:u w:val="single"/>
        </w:rPr>
        <w:tab/>
        <w:t>Body</w:t>
      </w:r>
      <w:r w:rsidRPr="008D2583">
        <w:rPr>
          <w:u w:val="single"/>
        </w:rPr>
        <w:tab/>
        <w:t>Action Description with journal page number</w:t>
      </w:r>
      <w:r w:rsidRPr="008D2583">
        <w:rPr>
          <w:u w:val="single"/>
        </w:rPr>
        <w:tab/>
      </w:r>
    </w:p>
    <w:p w:rsidR="003A2005" w:rsidRDefault="003A2005" w:rsidP="003A20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2413AC">
        <w:t>Prefiled</w:t>
      </w:r>
    </w:p>
    <w:p w:rsidR="003A2005" w:rsidRDefault="003A2005" w:rsidP="003A20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2413AC">
        <w:t xml:space="preserve">Referred to Committee on </w:t>
      </w:r>
      <w:r w:rsidRPr="002413AC">
        <w:rPr>
          <w:b/>
        </w:rPr>
        <w:t>Education and Public Works</w:t>
      </w:r>
    </w:p>
    <w:p w:rsidR="003A2005" w:rsidRDefault="003A2005" w:rsidP="003A20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2413AC">
        <w:t>Introduced and read first time (</w:t>
      </w:r>
      <w:hyperlink r:id="rId7" w:history="1">
        <w:r w:rsidRPr="002413AC">
          <w:rPr>
            <w:rStyle w:val="Hyperlink"/>
          </w:rPr>
          <w:t>House Journal</w:t>
        </w:r>
        <w:r w:rsidRPr="002413AC">
          <w:rPr>
            <w:rStyle w:val="Hyperlink"/>
          </w:rPr>
          <w:noBreakHyphen/>
          <w:t>page 133</w:t>
        </w:r>
      </w:hyperlink>
      <w:r w:rsidRPr="002413AC">
        <w:t>)</w:t>
      </w:r>
    </w:p>
    <w:p w:rsidR="003A2005" w:rsidRDefault="003A2005" w:rsidP="003A20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2413AC">
        <w:t xml:space="preserve">Referred to Committee on </w:t>
      </w:r>
      <w:r w:rsidRPr="002413AC">
        <w:rPr>
          <w:b/>
        </w:rPr>
        <w:t>Education and Public Works</w:t>
      </w:r>
      <w:r w:rsidRPr="002413AC">
        <w:t xml:space="preserve"> (</w:t>
      </w:r>
      <w:hyperlink r:id="rId8" w:history="1">
        <w:r w:rsidRPr="002413AC">
          <w:rPr>
            <w:rStyle w:val="Hyperlink"/>
          </w:rPr>
          <w:t>House Journal</w:t>
        </w:r>
        <w:r w:rsidRPr="002413AC">
          <w:rPr>
            <w:rStyle w:val="Hyperlink"/>
          </w:rPr>
          <w:noBreakHyphen/>
          <w:t>page 133</w:t>
        </w:r>
      </w:hyperlink>
      <w:r w:rsidRPr="002413AC">
        <w:t>)</w:t>
      </w:r>
    </w:p>
    <w:p w:rsidR="003A2005" w:rsidRDefault="003A2005" w:rsidP="003A20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D2583" w:rsidRDefault="008D2583" w:rsidP="008D25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8D2583">
          <w:rPr>
            <w:rStyle w:val="Hyperlink"/>
          </w:rPr>
          <w:t>legislative information</w:t>
        </w:r>
      </w:hyperlink>
      <w:r>
        <w:t xml:space="preserve"> at the website</w:t>
      </w:r>
    </w:p>
    <w:p w:rsidR="008D2583" w:rsidRDefault="008D2583" w:rsidP="008D25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D2583" w:rsidRPr="008D2583" w:rsidRDefault="008D2583" w:rsidP="008D258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D2583" w:rsidRDefault="008D2583" w:rsidP="008D2583">
      <w:pPr>
        <w:widowControl w:val="0"/>
        <w:jc w:val="left"/>
      </w:pPr>
      <w:r w:rsidRPr="008D2583">
        <w:rPr>
          <w:b/>
        </w:rPr>
        <w:t>VERSIONS OF THIS BILL</w:t>
      </w:r>
    </w:p>
    <w:p w:rsidR="008D2583" w:rsidRDefault="008D2583" w:rsidP="008D2583">
      <w:pPr>
        <w:widowControl w:val="0"/>
        <w:jc w:val="left"/>
      </w:pPr>
    </w:p>
    <w:p w:rsidR="008D2583" w:rsidRDefault="0008474E" w:rsidP="008D2583">
      <w:pPr>
        <w:widowControl w:val="0"/>
        <w:jc w:val="left"/>
      </w:pPr>
      <w:hyperlink r:id="rId10" w:history="1">
        <w:r w:rsidR="008D2583">
          <w:rPr>
            <w:rStyle w:val="Hyperlink"/>
          </w:rPr>
          <w:t>12/15/2016</w:t>
        </w:r>
      </w:hyperlink>
    </w:p>
    <w:p w:rsidR="008D2583" w:rsidRDefault="008D2583" w:rsidP="008D2583"/>
    <w:p w:rsidR="008D2583" w:rsidRDefault="008D2583" w:rsidP="008D2583">
      <w:pPr>
        <w:sectPr w:rsidR="008D2583" w:rsidSect="008D258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916E2" w:rsidRDefault="005916E2" w:rsidP="008E1E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1E42" w:rsidRDefault="008E1E42" w:rsidP="008E1E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1E42" w:rsidRDefault="008E1E42" w:rsidP="008E1E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1E42" w:rsidRDefault="008E1E42" w:rsidP="008E1E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1E42" w:rsidRDefault="008E1E42" w:rsidP="008E1E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1E42" w:rsidRDefault="008E1E42" w:rsidP="008E1E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1E42" w:rsidRDefault="008E1E42" w:rsidP="008E1E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916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42469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966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56</w:t>
      </w:r>
      <w:r w:rsidR="00D64BAB">
        <w:noBreakHyphen/>
      </w:r>
      <w:r>
        <w:t>1</w:t>
      </w:r>
      <w:r w:rsidR="00D64BAB">
        <w:noBreakHyphen/>
      </w:r>
      <w:r>
        <w:t>405 SO AS TO PROVIDE THAT A PERSON WHOSE DRIVER</w:t>
      </w:r>
      <w:r w:rsidR="00D64BAB" w:rsidRPr="00D64BAB">
        <w:t>’</w:t>
      </w:r>
      <w:r>
        <w:t xml:space="preserve">S LICENSE </w:t>
      </w:r>
      <w:r w:rsidR="006D05F7">
        <w:t>WA</w:t>
      </w:r>
      <w:r>
        <w:t>S SUSPENDED FOR A MOVING VIOLATION MUST COMPLETE A DEFENSIVE DRIVING COURSE BEFORE HIS PRIVILEGE TO OPERATE A MOTOR VEHICLE MAY BE REINSTATED BY THE DEPARTMENT OF MOTOR VEHICLES.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42469" w:rsidRDefault="0004246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42469" w:rsidRDefault="0004246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2469" w:rsidRDefault="0004246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966EB">
        <w:t>Article 1, Chapter 1, Title 56 of the 1976 Code is amended by adding:</w:t>
      </w:r>
    </w:p>
    <w:p w:rsidR="00D966EB" w:rsidRDefault="00D966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66EB" w:rsidRDefault="00D966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 w:rsidR="00D64BAB">
        <w:noBreakHyphen/>
      </w:r>
      <w:r>
        <w:t>1</w:t>
      </w:r>
      <w:r w:rsidR="00D64BAB">
        <w:noBreakHyphen/>
      </w:r>
      <w:r>
        <w:t>405.</w:t>
      </w:r>
      <w:r>
        <w:tab/>
        <w:t>Notwithstanding another provision of law, a person whose driver</w:t>
      </w:r>
      <w:r w:rsidR="00D64BAB" w:rsidRPr="00D64BAB">
        <w:t>’</w:t>
      </w:r>
      <w:r>
        <w:t>s license was suspended upon the conviction of a motor vehicle moving violation must complete successfully the National Safety Council</w:t>
      </w:r>
      <w:r w:rsidR="00D64BAB" w:rsidRPr="00D64BAB">
        <w:t>’</w:t>
      </w:r>
      <w:r>
        <w:t xml:space="preserve">s Defensive Driving Course </w:t>
      </w:r>
      <w:r w:rsidR="00B87348">
        <w:t xml:space="preserve">or its equivalent </w:t>
      </w:r>
      <w:r>
        <w:t>before his privilege to operate a motor vehicle may be reinstated. The course must be taught by an instructor approved by the department.”</w:t>
      </w:r>
    </w:p>
    <w:p w:rsidR="00042469" w:rsidRDefault="0004246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2469" w:rsidRDefault="0004246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966EB">
        <w:t>2</w:t>
      </w:r>
      <w:r>
        <w:t>.</w:t>
      </w:r>
      <w:r>
        <w:tab/>
        <w:t>This act takes effect upon approval by the Governor.</w:t>
      </w:r>
    </w:p>
    <w:p w:rsidR="00F44024" w:rsidRDefault="00D64BA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D2583" w:rsidRDefault="008D2583" w:rsidP="008D2583">
      <w:pPr>
        <w:suppressAutoHyphens/>
      </w:pPr>
    </w:p>
    <w:sectPr w:rsidR="008D2583" w:rsidSect="008D2583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4BAB" w:rsidRDefault="00D64BAB" w:rsidP="009F0C77">
      <w:r>
        <w:separator/>
      </w:r>
    </w:p>
  </w:endnote>
  <w:endnote w:type="continuationSeparator" w:id="0">
    <w:p w:rsidR="00D64BAB" w:rsidRDefault="00D64BA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2F1549D-6140-4432-AC43-C79F11C6EC43}"/>
    <w:embedBold r:id="rId2" w:fontKey="{D1484FFD-899A-4CE6-A36E-BCCA955CBB5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5842705-B39F-488A-B5D4-19B85D8B3B3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922A556-2DB5-465C-A07A-66F7EE207D4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2583" w:rsidRPr="005916E2" w:rsidRDefault="008D2583" w:rsidP="005916E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[3255]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A200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4BAB" w:rsidRDefault="00D64BAB" w:rsidP="009F0C77">
      <w:r>
        <w:separator/>
      </w:r>
    </w:p>
  </w:footnote>
  <w:footnote w:type="continuationSeparator" w:id="0">
    <w:p w:rsidR="00D64BAB" w:rsidRDefault="00D64BA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140CM17"/>
    <w:docVar w:name="CoverBillType" w:val="b"/>
    <w:docVar w:name="docpath" w:val="L:\Council\bills\GT\5140CM17.DOCX"/>
    <w:docVar w:name="dvBillNumber" w:val="3255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042469"/>
    <w:rsid w:val="00011869"/>
    <w:rsid w:val="00015CD6"/>
    <w:rsid w:val="00042469"/>
    <w:rsid w:val="000E1785"/>
    <w:rsid w:val="000F40FA"/>
    <w:rsid w:val="0010776B"/>
    <w:rsid w:val="00133E66"/>
    <w:rsid w:val="001435A3"/>
    <w:rsid w:val="00146ED3"/>
    <w:rsid w:val="00151044"/>
    <w:rsid w:val="001678CF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C4194"/>
    <w:rsid w:val="002E5912"/>
    <w:rsid w:val="00301B21"/>
    <w:rsid w:val="00325348"/>
    <w:rsid w:val="0032732C"/>
    <w:rsid w:val="00336AD0"/>
    <w:rsid w:val="0037079A"/>
    <w:rsid w:val="003A2005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916E2"/>
    <w:rsid w:val="005C2FE2"/>
    <w:rsid w:val="005E2BC9"/>
    <w:rsid w:val="00605102"/>
    <w:rsid w:val="006215AA"/>
    <w:rsid w:val="006913C9"/>
    <w:rsid w:val="0069470D"/>
    <w:rsid w:val="006D05F7"/>
    <w:rsid w:val="00734F00"/>
    <w:rsid w:val="007A70AE"/>
    <w:rsid w:val="008362E8"/>
    <w:rsid w:val="008A1768"/>
    <w:rsid w:val="008D2583"/>
    <w:rsid w:val="008E1E42"/>
    <w:rsid w:val="008F0F33"/>
    <w:rsid w:val="008F4429"/>
    <w:rsid w:val="00904213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87348"/>
    <w:rsid w:val="00BE3C22"/>
    <w:rsid w:val="00C0345E"/>
    <w:rsid w:val="00C3483A"/>
    <w:rsid w:val="00C74E9D"/>
    <w:rsid w:val="00C82FD3"/>
    <w:rsid w:val="00C92819"/>
    <w:rsid w:val="00CC6B7B"/>
    <w:rsid w:val="00CD2089"/>
    <w:rsid w:val="00D64BAB"/>
    <w:rsid w:val="00D73A67"/>
    <w:rsid w:val="00D966EB"/>
    <w:rsid w:val="00D970A9"/>
    <w:rsid w:val="00DD3554"/>
    <w:rsid w:val="00DF3845"/>
    <w:rsid w:val="00E41911"/>
    <w:rsid w:val="00E92EEF"/>
    <w:rsid w:val="00EF2368"/>
    <w:rsid w:val="00F24442"/>
    <w:rsid w:val="00F44024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FD3D8F6-FB56-49B4-AC9C-870B4C12B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D258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110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110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255_2016121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255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510B43-465E-4B06-82B4-74BFA3B9F6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6C59F3BE.dotm</Template>
  <TotalTime>0</TotalTime>
  <Pages>2</Pages>
  <Words>294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3255: Defensive Driving Course - South Carolina Legislature Online</dc:title>
  <dc:creator>Gwen Thurmond</dc:creator>
  <cp:lastModifiedBy>S Volk</cp:lastModifiedBy>
  <cp:revision>2</cp:revision>
  <cp:lastPrinted>2016-09-07T19:09:00Z</cp:lastPrinted>
  <dcterms:created xsi:type="dcterms:W3CDTF">2017-01-12T21:49:00Z</dcterms:created>
  <dcterms:modified xsi:type="dcterms:W3CDTF">2017-01-12T21:49:00Z</dcterms:modified>
</cp:coreProperties>
</file>